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00F3D" w14:textId="456D653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C0CF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3C5718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8A0FDC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3342B1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366A20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362734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2ED7D5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BEE6EA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517B80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9FB1F8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1F5998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60F597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5E8BF8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D08F4A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B9DF37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5913B5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F9EA47E" w14:textId="554B10DD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D0F28" w:rsidRPr="004D0F28">
        <w:rPr>
          <w:rFonts w:eastAsia="Times New Roman" w:cs="Calibri"/>
          <w:b/>
          <w:lang w:eastAsia="pl-PL"/>
        </w:rPr>
        <w:t xml:space="preserve">Dostawa elementów linii </w:t>
      </w:r>
      <w:r w:rsidR="00860FB5" w:rsidRPr="004D0F28">
        <w:rPr>
          <w:rFonts w:eastAsia="Times New Roman" w:cs="Calibri"/>
          <w:b/>
          <w:lang w:eastAsia="pl-PL"/>
        </w:rPr>
        <w:t>próżniowej</w:t>
      </w:r>
      <w:r w:rsidR="004D0F28" w:rsidRPr="004D0F28">
        <w:rPr>
          <w:rFonts w:eastAsia="Times New Roman" w:cs="Calibri"/>
          <w:b/>
          <w:lang w:eastAsia="pl-PL"/>
        </w:rPr>
        <w:t xml:space="preserve"> na potrzeby </w:t>
      </w:r>
      <w:proofErr w:type="spellStart"/>
      <w:r w:rsidR="004D0F28" w:rsidRPr="004D0F28">
        <w:rPr>
          <w:rFonts w:eastAsia="Times New Roman" w:cs="Calibri"/>
          <w:b/>
          <w:lang w:eastAsia="pl-PL"/>
        </w:rPr>
        <w:t>WGGiOŚ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6C0CFC">
        <w:rPr>
          <w:rFonts w:eastAsia="Times New Roman" w:cs="Calibri"/>
          <w:lang w:eastAsia="pl-PL"/>
        </w:rPr>
        <w:t xml:space="preserve">nr sprawy: </w:t>
      </w:r>
      <w:r w:rsidR="006C0CFC" w:rsidRPr="006C0CFC">
        <w:rPr>
          <w:rFonts w:eastAsia="Times New Roman" w:cs="Calibri"/>
          <w:b/>
          <w:bCs/>
          <w:lang w:eastAsia="pl-PL"/>
        </w:rPr>
        <w:t>KC-DE-zp.272-503/25</w:t>
      </w:r>
      <w:r w:rsidR="006C0CFC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419437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83E60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C0EF5DC" w14:textId="22C58274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6C0CFC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4FAB0D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05E2F1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8419E8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6AC58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329BAB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2EDE31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B2CC70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DD7A0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EACE145" w14:textId="0E2A7250" w:rsidR="005103B9" w:rsidRPr="009475A8" w:rsidRDefault="008F3D36" w:rsidP="006C0CF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FDEAE" w14:textId="77777777" w:rsidR="00267EA1" w:rsidRDefault="00267EA1" w:rsidP="0038231F">
      <w:pPr>
        <w:spacing w:after="0" w:line="240" w:lineRule="auto"/>
      </w:pPr>
      <w:r>
        <w:separator/>
      </w:r>
    </w:p>
  </w:endnote>
  <w:endnote w:type="continuationSeparator" w:id="0">
    <w:p w14:paraId="5D19CE0D" w14:textId="77777777" w:rsidR="00267EA1" w:rsidRDefault="00267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A2F8" w14:textId="77777777" w:rsidR="004D0F28" w:rsidRDefault="004D0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481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60951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DD939" w14:textId="77777777" w:rsidR="004D0F28" w:rsidRDefault="004D0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BF062" w14:textId="77777777" w:rsidR="00267EA1" w:rsidRDefault="00267EA1" w:rsidP="0038231F">
      <w:pPr>
        <w:spacing w:after="0" w:line="240" w:lineRule="auto"/>
      </w:pPr>
      <w:r>
        <w:separator/>
      </w:r>
    </w:p>
  </w:footnote>
  <w:footnote w:type="continuationSeparator" w:id="0">
    <w:p w14:paraId="0FCE212E" w14:textId="77777777" w:rsidR="00267EA1" w:rsidRDefault="00267EA1" w:rsidP="0038231F">
      <w:pPr>
        <w:spacing w:after="0" w:line="240" w:lineRule="auto"/>
      </w:pPr>
      <w:r>
        <w:continuationSeparator/>
      </w:r>
    </w:p>
  </w:footnote>
  <w:footnote w:id="1">
    <w:p w14:paraId="1F14912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310593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4C82" w14:textId="77777777" w:rsidR="004D0F28" w:rsidRDefault="004D0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F9931" w14:textId="77777777" w:rsidR="004D0F28" w:rsidRDefault="004D0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7DCD7" w14:textId="77777777" w:rsidR="004D0F28" w:rsidRDefault="004D0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786391">
    <w:abstractNumId w:val="7"/>
  </w:num>
  <w:num w:numId="2" w16cid:durableId="1704819530">
    <w:abstractNumId w:val="0"/>
  </w:num>
  <w:num w:numId="3" w16cid:durableId="470370063">
    <w:abstractNumId w:val="6"/>
  </w:num>
  <w:num w:numId="4" w16cid:durableId="1392581879">
    <w:abstractNumId w:val="9"/>
  </w:num>
  <w:num w:numId="5" w16cid:durableId="1418097015">
    <w:abstractNumId w:val="8"/>
  </w:num>
  <w:num w:numId="6" w16cid:durableId="648098969">
    <w:abstractNumId w:val="5"/>
  </w:num>
  <w:num w:numId="7" w16cid:durableId="87429505">
    <w:abstractNumId w:val="1"/>
  </w:num>
  <w:num w:numId="8" w16cid:durableId="583420949">
    <w:abstractNumId w:val="3"/>
  </w:num>
  <w:num w:numId="9" w16cid:durableId="408574743">
    <w:abstractNumId w:val="2"/>
  </w:num>
  <w:num w:numId="10" w16cid:durableId="1392273053">
    <w:abstractNumId w:val="4"/>
  </w:num>
  <w:num w:numId="11" w16cid:durableId="18306347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EA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A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0F28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0CFC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FB5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26A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DD36C1"/>
  <w15:chartTrackingRefBased/>
  <w15:docId w15:val="{EE6D2B52-5C64-4945-A72C-1ECBC75D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2025-08-21T06:40:00Z</cp:lastPrinted>
  <dcterms:created xsi:type="dcterms:W3CDTF">2025-08-21T06:44:00Z</dcterms:created>
  <dcterms:modified xsi:type="dcterms:W3CDTF">2025-08-21T06:44:00Z</dcterms:modified>
</cp:coreProperties>
</file>