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0CE17" w14:textId="77777777" w:rsidR="00FB7F50" w:rsidRPr="002245BE" w:rsidRDefault="00DC676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C676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C6760">
        <w:rPr>
          <w:sz w:val="22"/>
          <w:szCs w:val="22"/>
        </w:rPr>
        <w:t>2025-09-04</w:t>
      </w:r>
    </w:p>
    <w:p w14:paraId="675F177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6149C54" w14:textId="77777777" w:rsidR="00DC6760" w:rsidRPr="00DC6760" w:rsidRDefault="00DC6760" w:rsidP="00FB7F50">
      <w:pPr>
        <w:spacing w:after="40"/>
        <w:rPr>
          <w:b/>
          <w:bCs/>
          <w:sz w:val="22"/>
          <w:szCs w:val="22"/>
        </w:rPr>
      </w:pPr>
      <w:r w:rsidRPr="00DC6760">
        <w:rPr>
          <w:b/>
          <w:bCs/>
          <w:sz w:val="22"/>
          <w:szCs w:val="22"/>
        </w:rPr>
        <w:t>Akademia Górniczo - Hutnicza</w:t>
      </w:r>
    </w:p>
    <w:p w14:paraId="1FBE29C5" w14:textId="77777777" w:rsidR="00DC6760" w:rsidRPr="00DC6760" w:rsidRDefault="00DC6760" w:rsidP="00FB7F50">
      <w:pPr>
        <w:spacing w:after="40"/>
        <w:rPr>
          <w:b/>
          <w:bCs/>
          <w:sz w:val="22"/>
          <w:szCs w:val="22"/>
        </w:rPr>
      </w:pPr>
      <w:r w:rsidRPr="00DC6760">
        <w:rPr>
          <w:b/>
          <w:bCs/>
          <w:sz w:val="22"/>
          <w:szCs w:val="22"/>
        </w:rPr>
        <w:t>im. Stanisława Staszica w Krakowie</w:t>
      </w:r>
    </w:p>
    <w:p w14:paraId="5D552994" w14:textId="77777777" w:rsidR="00FB7F50" w:rsidRPr="002245BE" w:rsidRDefault="00DC6760" w:rsidP="00FB7F50">
      <w:pPr>
        <w:spacing w:after="40"/>
        <w:rPr>
          <w:b/>
          <w:bCs/>
          <w:sz w:val="22"/>
          <w:szCs w:val="22"/>
        </w:rPr>
      </w:pPr>
      <w:r w:rsidRPr="00DC6760">
        <w:rPr>
          <w:b/>
          <w:bCs/>
          <w:sz w:val="22"/>
          <w:szCs w:val="22"/>
        </w:rPr>
        <w:t>Dział Zamówień Publicznych</w:t>
      </w:r>
    </w:p>
    <w:p w14:paraId="272909C1" w14:textId="77777777" w:rsidR="00FB7F50" w:rsidRPr="002245BE" w:rsidRDefault="00DC6760" w:rsidP="00FB7F50">
      <w:pPr>
        <w:rPr>
          <w:sz w:val="22"/>
          <w:szCs w:val="22"/>
        </w:rPr>
      </w:pPr>
      <w:r w:rsidRPr="00DC676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C6760">
        <w:rPr>
          <w:sz w:val="22"/>
          <w:szCs w:val="22"/>
        </w:rPr>
        <w:t>30</w:t>
      </w:r>
    </w:p>
    <w:p w14:paraId="6C67F5AC" w14:textId="77777777" w:rsidR="00FB7F50" w:rsidRPr="002245BE" w:rsidRDefault="00DC6760" w:rsidP="00FB7F50">
      <w:pPr>
        <w:rPr>
          <w:sz w:val="22"/>
          <w:szCs w:val="22"/>
        </w:rPr>
      </w:pPr>
      <w:r w:rsidRPr="00DC676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C6760">
        <w:rPr>
          <w:sz w:val="22"/>
          <w:szCs w:val="22"/>
        </w:rPr>
        <w:t>Kraków</w:t>
      </w:r>
    </w:p>
    <w:p w14:paraId="6B48A90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D89D1A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C6760" w:rsidRPr="00607F9B" w14:paraId="2AFE19C4" w14:textId="77777777" w:rsidTr="00D91510">
        <w:trPr>
          <w:trHeight w:val="638"/>
        </w:trPr>
        <w:tc>
          <w:tcPr>
            <w:tcW w:w="959" w:type="dxa"/>
          </w:tcPr>
          <w:p w14:paraId="0B3CD89A" w14:textId="77777777" w:rsidR="00DC6760" w:rsidRPr="00607F9B" w:rsidRDefault="00DC6760" w:rsidP="00D9151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84E32C2" w14:textId="3DCBCD9F" w:rsidR="00DC6760" w:rsidRPr="00607F9B" w:rsidRDefault="00DC6760" w:rsidP="00D9151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C6760">
              <w:rPr>
                <w:sz w:val="22"/>
                <w:szCs w:val="22"/>
              </w:rPr>
              <w:t>przetarg</w:t>
            </w:r>
            <w:r w:rsidR="00FB6802">
              <w:rPr>
                <w:sz w:val="22"/>
                <w:szCs w:val="22"/>
              </w:rPr>
              <w:t>u</w:t>
            </w:r>
            <w:r w:rsidRPr="00DC6760">
              <w:rPr>
                <w:sz w:val="22"/>
                <w:szCs w:val="22"/>
              </w:rPr>
              <w:t xml:space="preserve"> nieograniczon</w:t>
            </w:r>
            <w:r w:rsidR="00FB6802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C6760">
              <w:rPr>
                <w:b/>
                <w:bCs/>
                <w:sz w:val="22"/>
                <w:szCs w:val="22"/>
              </w:rPr>
              <w:t xml:space="preserve">Dostawa 4 zestawów okularów wirtualnej i rozszerzonej rzeczywistości na potrzeby Studenckiego Koła Naukowego </w:t>
            </w:r>
            <w:proofErr w:type="spellStart"/>
            <w:r w:rsidRPr="00DC6760">
              <w:rPr>
                <w:b/>
                <w:bCs/>
                <w:sz w:val="22"/>
                <w:szCs w:val="22"/>
              </w:rPr>
              <w:t>Larp</w:t>
            </w:r>
            <w:proofErr w:type="spellEnd"/>
            <w:r w:rsidRPr="00DC6760">
              <w:rPr>
                <w:b/>
                <w:bCs/>
                <w:sz w:val="22"/>
                <w:szCs w:val="22"/>
              </w:rPr>
              <w:t xml:space="preserve">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C6760">
              <w:rPr>
                <w:b/>
                <w:sz w:val="22"/>
                <w:szCs w:val="22"/>
              </w:rPr>
              <w:t>DE-dzp.272-266/25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12F2D2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C6760" w14:paraId="1B0C52C6" w14:textId="77777777" w:rsidTr="00D9151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9E3E671" w14:textId="77777777" w:rsidR="00DC6760" w:rsidRPr="00D26ED6" w:rsidRDefault="00DC6760" w:rsidP="00D9151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C6760">
              <w:rPr>
                <w:b/>
                <w:sz w:val="22"/>
                <w:szCs w:val="22"/>
              </w:rPr>
              <w:t>AV Multimedia Małysz i Spółka Sp. J.</w:t>
            </w:r>
          </w:p>
          <w:p w14:paraId="770C5C95" w14:textId="77777777" w:rsidR="00DC6760" w:rsidRPr="009F0E5C" w:rsidRDefault="00DC6760" w:rsidP="00D91510">
            <w:pPr>
              <w:jc w:val="both"/>
              <w:rPr>
                <w:bCs/>
                <w:sz w:val="22"/>
                <w:szCs w:val="22"/>
              </w:rPr>
            </w:pPr>
            <w:r w:rsidRPr="00DC6760">
              <w:rPr>
                <w:bCs/>
                <w:sz w:val="22"/>
                <w:szCs w:val="22"/>
              </w:rPr>
              <w:t>ul. Głowackiego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C6760">
              <w:rPr>
                <w:bCs/>
                <w:sz w:val="22"/>
                <w:szCs w:val="22"/>
              </w:rPr>
              <w:t>7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C6760">
              <w:rPr>
                <w:bCs/>
                <w:sz w:val="22"/>
                <w:szCs w:val="22"/>
              </w:rPr>
              <w:t>/7</w:t>
            </w:r>
          </w:p>
          <w:p w14:paraId="3048B0AC" w14:textId="77777777" w:rsidR="00DC6760" w:rsidRPr="009F0E5C" w:rsidRDefault="00DC6760" w:rsidP="00D91510">
            <w:pPr>
              <w:jc w:val="both"/>
              <w:rPr>
                <w:bCs/>
                <w:sz w:val="22"/>
                <w:szCs w:val="22"/>
              </w:rPr>
            </w:pPr>
            <w:r w:rsidRPr="00DC6760">
              <w:rPr>
                <w:bCs/>
                <w:sz w:val="22"/>
                <w:szCs w:val="22"/>
              </w:rPr>
              <w:t>25-368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C6760">
              <w:rPr>
                <w:bCs/>
                <w:sz w:val="22"/>
                <w:szCs w:val="22"/>
              </w:rPr>
              <w:t>Kielce</w:t>
            </w:r>
          </w:p>
          <w:p w14:paraId="6FAE89BA" w14:textId="77777777" w:rsidR="00DC6760" w:rsidRPr="00D26ED6" w:rsidRDefault="00DC6760" w:rsidP="00D9151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5E69D35" w14:textId="55039054" w:rsidR="00DC6760" w:rsidRDefault="00DC6760" w:rsidP="00D9151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C6760">
              <w:rPr>
                <w:sz w:val="22"/>
                <w:szCs w:val="22"/>
              </w:rPr>
              <w:t>Dostaw</w:t>
            </w:r>
            <w:r w:rsidR="00FB6802">
              <w:rPr>
                <w:sz w:val="22"/>
                <w:szCs w:val="22"/>
              </w:rPr>
              <w:t>ę</w:t>
            </w:r>
            <w:r w:rsidRPr="00DC6760">
              <w:rPr>
                <w:sz w:val="22"/>
                <w:szCs w:val="22"/>
              </w:rPr>
              <w:t xml:space="preserve"> 4 zestawów okularów wirtualnej i rozszerzonej rzeczywistości na potrzeby Studenckiego Koła Naukowego </w:t>
            </w:r>
            <w:proofErr w:type="spellStart"/>
            <w:r w:rsidRPr="00DC6760">
              <w:rPr>
                <w:sz w:val="22"/>
                <w:szCs w:val="22"/>
              </w:rPr>
              <w:t>Larp</w:t>
            </w:r>
            <w:proofErr w:type="spellEnd"/>
            <w:r w:rsidRPr="00DC6760">
              <w:rPr>
                <w:sz w:val="22"/>
                <w:szCs w:val="22"/>
              </w:rPr>
              <w:t xml:space="preserve">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4B29BED0" w14:textId="77777777" w:rsidR="00DC6760" w:rsidRPr="00D26ED6" w:rsidRDefault="00DC6760" w:rsidP="00D9151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C6760">
              <w:rPr>
                <w:b/>
                <w:sz w:val="22"/>
                <w:szCs w:val="22"/>
              </w:rPr>
              <w:t>11 066.52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B8A131F" w14:textId="77777777" w:rsidR="00DC6760" w:rsidRDefault="00DC6760" w:rsidP="00D9151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2D0267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3E88B904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4661317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9B4B5C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4AF12B9" w14:textId="77777777" w:rsidR="002B6761" w:rsidRPr="008567C7" w:rsidRDefault="00DC676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76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B6E2537" w14:textId="77777777" w:rsidR="002B6761" w:rsidRPr="008567C7" w:rsidRDefault="00DC676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76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1B9678F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6AA4D6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E6752E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CE58CCA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D5705D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C6760" w:rsidRPr="008567C7" w14:paraId="62B03E21" w14:textId="77777777" w:rsidTr="00D91510">
        <w:tc>
          <w:tcPr>
            <w:tcW w:w="709" w:type="dxa"/>
            <w:vAlign w:val="center"/>
          </w:tcPr>
          <w:p w14:paraId="1E2E9E1B" w14:textId="77777777" w:rsidR="00DC6760" w:rsidRPr="008567C7" w:rsidRDefault="00DC6760" w:rsidP="00D915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76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7D742881" w14:textId="77777777" w:rsidR="00DC6760" w:rsidRPr="002B6761" w:rsidRDefault="00DC6760" w:rsidP="00D9151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C6760">
              <w:rPr>
                <w:rFonts w:ascii="Times New Roman" w:hAnsi="Times New Roman" w:cs="Times New Roman"/>
                <w:b/>
                <w:sz w:val="18"/>
                <w:szCs w:val="18"/>
              </w:rPr>
              <w:t>AV Multimedia Małysz i Spółka Sp. J.</w:t>
            </w:r>
          </w:p>
          <w:p w14:paraId="6C42CDA1" w14:textId="77777777" w:rsidR="00DC6760" w:rsidRPr="008567C7" w:rsidRDefault="00DC6760" w:rsidP="00D9151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760">
              <w:rPr>
                <w:rFonts w:ascii="Times New Roman" w:hAnsi="Times New Roman" w:cs="Times New Roman"/>
                <w:bCs/>
                <w:sz w:val="18"/>
                <w:szCs w:val="18"/>
              </w:rPr>
              <w:t>ul. Głowackiego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760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760">
              <w:rPr>
                <w:rFonts w:ascii="Times New Roman" w:hAnsi="Times New Roman" w:cs="Times New Roman"/>
                <w:bCs/>
                <w:sz w:val="18"/>
                <w:szCs w:val="18"/>
              </w:rPr>
              <w:t>/7</w:t>
            </w:r>
          </w:p>
          <w:p w14:paraId="59D78190" w14:textId="77777777" w:rsidR="00DC6760" w:rsidRPr="001B7815" w:rsidRDefault="00DC6760" w:rsidP="00D9151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C6760">
              <w:rPr>
                <w:rFonts w:ascii="Times New Roman" w:hAnsi="Times New Roman" w:cs="Times New Roman"/>
                <w:bCs/>
                <w:sz w:val="18"/>
                <w:szCs w:val="18"/>
              </w:rPr>
              <w:t>25-368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C6760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3B9256B1" w14:textId="77777777" w:rsidR="00DC6760" w:rsidRPr="008567C7" w:rsidRDefault="00DC6760" w:rsidP="00D915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76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81494EC" w14:textId="77777777" w:rsidR="00DC6760" w:rsidRPr="008567C7" w:rsidRDefault="00DC6760" w:rsidP="00D915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76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8A20CA8" w14:textId="77777777" w:rsidR="00DC6760" w:rsidRPr="008567C7" w:rsidRDefault="00DC6760" w:rsidP="00D915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BCC6AAB" w14:textId="77777777" w:rsidR="00DC6760" w:rsidRPr="008567C7" w:rsidRDefault="00DC6760" w:rsidP="00D915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C24C93C" w14:textId="77777777" w:rsidR="00DC6760" w:rsidRPr="008567C7" w:rsidRDefault="00DC6760" w:rsidP="00D915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A48D597" w14:textId="77777777" w:rsidR="00DC6760" w:rsidRPr="008567C7" w:rsidRDefault="00DC6760" w:rsidP="00D915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736F70C" w14:textId="77777777" w:rsidR="00DC6760" w:rsidRPr="008567C7" w:rsidRDefault="00DC6760" w:rsidP="00D9151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676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1E4C6FBA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566F015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9155AB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22223" w14:textId="77777777" w:rsidR="005231F8" w:rsidRDefault="005231F8">
      <w:r>
        <w:separator/>
      </w:r>
    </w:p>
  </w:endnote>
  <w:endnote w:type="continuationSeparator" w:id="0">
    <w:p w14:paraId="01E4CAC3" w14:textId="77777777" w:rsidR="005231F8" w:rsidRDefault="00523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E65E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B508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5BBF68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6EE2D9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882B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C3B13" w14:textId="77777777" w:rsidR="005231F8" w:rsidRDefault="005231F8">
      <w:r>
        <w:separator/>
      </w:r>
    </w:p>
  </w:footnote>
  <w:footnote w:type="continuationSeparator" w:id="0">
    <w:p w14:paraId="482BEA78" w14:textId="77777777" w:rsidR="005231F8" w:rsidRDefault="005231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23C9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59A2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161D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31F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231F8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C6760"/>
    <w:rsid w:val="00DE4BF6"/>
    <w:rsid w:val="00E30B2D"/>
    <w:rsid w:val="00E62859"/>
    <w:rsid w:val="00E85D70"/>
    <w:rsid w:val="00F33C66"/>
    <w:rsid w:val="00F960D7"/>
    <w:rsid w:val="00F96DC7"/>
    <w:rsid w:val="00FB6802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1A5AFC"/>
  <w15:chartTrackingRefBased/>
  <w15:docId w15:val="{46452F85-D255-4C0B-83FE-B18BAFC6C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2025-09-04T10:12:00Z</cp:lastPrinted>
  <dcterms:created xsi:type="dcterms:W3CDTF">2025-09-04T10:12:00Z</dcterms:created>
  <dcterms:modified xsi:type="dcterms:W3CDTF">2025-09-04T10:12:00Z</dcterms:modified>
</cp:coreProperties>
</file>