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42BB4" w14:textId="77777777" w:rsidR="00986737" w:rsidRPr="009432A1" w:rsidRDefault="00C822F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822F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822FC">
        <w:rPr>
          <w:rFonts w:ascii="Arial" w:hAnsi="Arial" w:cs="Arial"/>
          <w:sz w:val="24"/>
          <w:szCs w:val="24"/>
        </w:rPr>
        <w:t>2025-09-04</w:t>
      </w:r>
    </w:p>
    <w:p w14:paraId="3FBD9585" w14:textId="77777777" w:rsidR="00986737" w:rsidRPr="009432A1" w:rsidRDefault="00C822F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22F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71DF657" w14:textId="77777777" w:rsidR="00986737" w:rsidRPr="009432A1" w:rsidRDefault="00C822F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822F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822FC">
        <w:rPr>
          <w:rFonts w:ascii="Arial" w:hAnsi="Arial" w:cs="Arial"/>
          <w:sz w:val="24"/>
          <w:szCs w:val="24"/>
        </w:rPr>
        <w:t>66</w:t>
      </w:r>
    </w:p>
    <w:p w14:paraId="03805E72" w14:textId="77777777" w:rsidR="00986737" w:rsidRPr="009432A1" w:rsidRDefault="00C822FC" w:rsidP="00986737">
      <w:pPr>
        <w:rPr>
          <w:rFonts w:ascii="Arial" w:hAnsi="Arial" w:cs="Arial"/>
          <w:sz w:val="24"/>
          <w:szCs w:val="24"/>
        </w:rPr>
      </w:pPr>
      <w:r w:rsidRPr="00C822F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822FC">
        <w:rPr>
          <w:rFonts w:ascii="Arial" w:hAnsi="Arial" w:cs="Arial"/>
          <w:sz w:val="24"/>
          <w:szCs w:val="24"/>
        </w:rPr>
        <w:t>Kraków</w:t>
      </w:r>
    </w:p>
    <w:p w14:paraId="6EB3F20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592D12" w14:textId="492EB5E0" w:rsidR="00986737" w:rsidRDefault="00986737" w:rsidP="00DB78E3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0041EF4" w14:textId="13332855" w:rsidR="00DB78E3" w:rsidRPr="00DB78E3" w:rsidRDefault="00DB78E3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DB78E3">
        <w:rPr>
          <w:rFonts w:ascii="Arial" w:hAnsi="Arial" w:cs="Arial"/>
          <w:bCs/>
          <w:sz w:val="18"/>
          <w:szCs w:val="18"/>
        </w:rPr>
        <w:t>SZP-271-39/25 – 862.MM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2C42E9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22D14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B3B6856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11E882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7461554" w14:textId="77777777" w:rsidTr="005A632E">
        <w:tc>
          <w:tcPr>
            <w:tcW w:w="2269" w:type="dxa"/>
            <w:shd w:val="clear" w:color="auto" w:fill="auto"/>
          </w:tcPr>
          <w:p w14:paraId="2B5A230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FD80E1" w14:textId="77777777" w:rsidR="00986737" w:rsidRPr="004E4B64" w:rsidRDefault="00C822F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22FC">
              <w:rPr>
                <w:rFonts w:ascii="Arial" w:hAnsi="Arial" w:cs="Arial"/>
                <w:bCs/>
                <w:sz w:val="24"/>
                <w:szCs w:val="24"/>
              </w:rPr>
              <w:t>Dostawa wraz z depozytem protez głosowych i zestawów do wszczepiania oraz produktów do zabiegów ucha środkowego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822FC" w:rsidRPr="004E4B64" w14:paraId="4A2ADDA1" w14:textId="77777777" w:rsidTr="00926C84">
        <w:tc>
          <w:tcPr>
            <w:tcW w:w="2269" w:type="dxa"/>
            <w:shd w:val="clear" w:color="auto" w:fill="auto"/>
          </w:tcPr>
          <w:p w14:paraId="26ACE5F9" w14:textId="77777777" w:rsidR="00C822FC" w:rsidRPr="004E4B64" w:rsidRDefault="00C822FC" w:rsidP="00926C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FF4C9C" w14:textId="77777777" w:rsidR="00C822FC" w:rsidRPr="004E4B64" w:rsidRDefault="00C822FC" w:rsidP="00926C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22FC">
              <w:rPr>
                <w:rFonts w:ascii="Arial" w:hAnsi="Arial" w:cs="Arial"/>
                <w:bCs/>
                <w:sz w:val="24"/>
                <w:szCs w:val="24"/>
              </w:rPr>
              <w:t>SZP-271-39/25</w:t>
            </w:r>
          </w:p>
        </w:tc>
      </w:tr>
    </w:tbl>
    <w:p w14:paraId="698544F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8B3FC58" w14:textId="59205A22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822FC" w:rsidRPr="00C822FC">
        <w:rPr>
          <w:rFonts w:ascii="Arial" w:hAnsi="Arial" w:cs="Arial"/>
          <w:sz w:val="24"/>
          <w:szCs w:val="24"/>
        </w:rPr>
        <w:t>(</w:t>
      </w:r>
      <w:proofErr w:type="spellStart"/>
      <w:r w:rsidR="00C822FC" w:rsidRPr="00C822FC">
        <w:rPr>
          <w:rFonts w:ascii="Arial" w:hAnsi="Arial" w:cs="Arial"/>
          <w:sz w:val="24"/>
          <w:szCs w:val="24"/>
        </w:rPr>
        <w:t>t.j</w:t>
      </w:r>
      <w:proofErr w:type="spellEnd"/>
      <w:r w:rsidR="00C822FC" w:rsidRPr="00C822FC">
        <w:rPr>
          <w:rFonts w:ascii="Arial" w:hAnsi="Arial" w:cs="Arial"/>
          <w:sz w:val="24"/>
          <w:szCs w:val="24"/>
        </w:rPr>
        <w:t>. Dz. U. z 2024 poz. 1320</w:t>
      </w:r>
      <w:r w:rsidR="00DB78E3">
        <w:rPr>
          <w:rFonts w:ascii="Arial" w:hAnsi="Arial" w:cs="Arial"/>
          <w:sz w:val="24"/>
          <w:szCs w:val="24"/>
        </w:rPr>
        <w:t xml:space="preserve"> z późn.zm.</w:t>
      </w:r>
      <w:r w:rsidR="00C822FC" w:rsidRPr="00C822FC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BE4876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822FC" w:rsidRPr="00C822FC">
        <w:rPr>
          <w:rFonts w:ascii="Arial" w:hAnsi="Arial" w:cs="Arial"/>
          <w:sz w:val="24"/>
          <w:szCs w:val="24"/>
        </w:rPr>
        <w:t>04/09/2025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822FC" w:rsidRPr="00C822F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9971C03" w14:textId="77777777" w:rsidTr="005A632E">
        <w:tc>
          <w:tcPr>
            <w:tcW w:w="1276" w:type="dxa"/>
            <w:shd w:val="clear" w:color="auto" w:fill="F2F2F2"/>
            <w:vAlign w:val="center"/>
          </w:tcPr>
          <w:p w14:paraId="392C10B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89948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B14797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B8432A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822FC" w:rsidRPr="00BB547B" w14:paraId="338E9C5A" w14:textId="77777777" w:rsidTr="00926C84">
        <w:tc>
          <w:tcPr>
            <w:tcW w:w="1276" w:type="dxa"/>
            <w:shd w:val="clear" w:color="auto" w:fill="auto"/>
            <w:vAlign w:val="center"/>
          </w:tcPr>
          <w:p w14:paraId="751A6A8A" w14:textId="77777777" w:rsidR="00C822FC" w:rsidRPr="00986737" w:rsidRDefault="00C822FC" w:rsidP="00926C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62CF7" w14:textId="77777777" w:rsidR="00C822FC" w:rsidRPr="00986737" w:rsidRDefault="00C822FC" w:rsidP="00926C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DA7CAE1" w14:textId="77777777" w:rsidR="00C822FC" w:rsidRPr="00986737" w:rsidRDefault="00C822FC" w:rsidP="00926C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22FC">
              <w:rPr>
                <w:rFonts w:ascii="Arial" w:hAnsi="Arial" w:cs="Arial"/>
                <w:sz w:val="24"/>
                <w:szCs w:val="24"/>
              </w:rPr>
              <w:t>Coloplast</w:t>
            </w:r>
            <w:proofErr w:type="spellEnd"/>
            <w:r w:rsidRPr="00C822F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91F210F" w14:textId="77777777" w:rsidR="00C822FC" w:rsidRPr="00986737" w:rsidRDefault="00C822FC" w:rsidP="00926C84">
            <w:pPr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Inflancka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22FC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441817" w14:textId="77777777" w:rsidR="00C822FC" w:rsidRPr="00986737" w:rsidRDefault="00C822FC" w:rsidP="00926C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00-189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22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5CE374" w14:textId="77777777" w:rsidR="00C822FC" w:rsidRPr="00986737" w:rsidRDefault="00C822FC" w:rsidP="00926C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1 058 961.60 zł</w:t>
            </w:r>
          </w:p>
        </w:tc>
      </w:tr>
      <w:tr w:rsidR="00C822FC" w:rsidRPr="00BB547B" w14:paraId="3665A56C" w14:textId="77777777" w:rsidTr="00926C84">
        <w:tc>
          <w:tcPr>
            <w:tcW w:w="1276" w:type="dxa"/>
            <w:shd w:val="clear" w:color="auto" w:fill="auto"/>
            <w:vAlign w:val="center"/>
          </w:tcPr>
          <w:p w14:paraId="0110FFEA" w14:textId="77777777" w:rsidR="00C822FC" w:rsidRPr="00986737" w:rsidRDefault="00C822FC" w:rsidP="00926C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677F9" w14:textId="77777777" w:rsidR="00C822FC" w:rsidRPr="00986737" w:rsidRDefault="00C822FC" w:rsidP="00926C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8A53545" w14:textId="77777777" w:rsidR="00C822FC" w:rsidRPr="00986737" w:rsidRDefault="00C822FC" w:rsidP="00926C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GNP Magnusson Aparatura Medyczna Sp. z o. o.</w:t>
            </w:r>
          </w:p>
          <w:p w14:paraId="34F964AD" w14:textId="6C878BC0" w:rsidR="00C822FC" w:rsidRPr="00986737" w:rsidRDefault="00C822FC" w:rsidP="00926C84">
            <w:pPr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Obrońcó</w:t>
            </w:r>
            <w:r w:rsidR="00DB78E3">
              <w:rPr>
                <w:rFonts w:ascii="Arial" w:hAnsi="Arial" w:cs="Arial"/>
                <w:sz w:val="24"/>
                <w:szCs w:val="24"/>
              </w:rPr>
              <w:t>w</w:t>
            </w:r>
            <w:r w:rsidRPr="00C822FC">
              <w:rPr>
                <w:rFonts w:ascii="Arial" w:hAnsi="Arial" w:cs="Arial"/>
                <w:sz w:val="24"/>
                <w:szCs w:val="24"/>
              </w:rPr>
              <w:t xml:space="preserve"> Tobruku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22FC">
              <w:rPr>
                <w:rFonts w:ascii="Arial" w:hAnsi="Arial" w:cs="Arial"/>
                <w:sz w:val="24"/>
                <w:szCs w:val="24"/>
              </w:rPr>
              <w:t>1/1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981BCF" w14:textId="77777777" w:rsidR="00C822FC" w:rsidRPr="00986737" w:rsidRDefault="00C822FC" w:rsidP="00926C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10-092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22FC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6FC1AC" w14:textId="77777777" w:rsidR="00C822FC" w:rsidRPr="00986737" w:rsidRDefault="00C822FC" w:rsidP="00926C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2FC">
              <w:rPr>
                <w:rFonts w:ascii="Arial" w:hAnsi="Arial" w:cs="Arial"/>
                <w:sz w:val="24"/>
                <w:szCs w:val="24"/>
              </w:rPr>
              <w:t>144 698.40 zł</w:t>
            </w:r>
          </w:p>
        </w:tc>
      </w:tr>
    </w:tbl>
    <w:p w14:paraId="7487F414" w14:textId="1FFCCD0F" w:rsidR="00A80738" w:rsidRDefault="00A80738" w:rsidP="00DB78E3">
      <w:pPr>
        <w:pStyle w:val="Tekstpodstawowy"/>
        <w:spacing w:before="24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053821B" w14:textId="0BA032A1" w:rsidR="00DB78E3" w:rsidRDefault="00DB78E3" w:rsidP="00DB78E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BC30A41" w14:textId="36ED07A4" w:rsidR="00DB78E3" w:rsidRPr="00BB547B" w:rsidRDefault="00DB78E3" w:rsidP="00DB78E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DB78E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41D92" w14:textId="77777777" w:rsidR="004D7A13" w:rsidRDefault="004D7A13">
      <w:r>
        <w:separator/>
      </w:r>
    </w:p>
  </w:endnote>
  <w:endnote w:type="continuationSeparator" w:id="0">
    <w:p w14:paraId="10F1C583" w14:textId="77777777" w:rsidR="004D7A13" w:rsidRDefault="004D7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FAD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E02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5068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7A033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69179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989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3E8DB7" w14:textId="77777777" w:rsidR="009F189D" w:rsidRDefault="009F189D">
    <w:pPr>
      <w:pStyle w:val="Stopka"/>
      <w:tabs>
        <w:tab w:val="clear" w:pos="4536"/>
      </w:tabs>
      <w:jc w:val="center"/>
    </w:pPr>
  </w:p>
  <w:p w14:paraId="27CF4E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334A9" w14:textId="77777777" w:rsidR="004D7A13" w:rsidRDefault="004D7A13">
      <w:r>
        <w:separator/>
      </w:r>
    </w:p>
  </w:footnote>
  <w:footnote w:type="continuationSeparator" w:id="0">
    <w:p w14:paraId="02E6E08A" w14:textId="77777777" w:rsidR="004D7A13" w:rsidRDefault="004D7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812C" w14:textId="77777777" w:rsidR="00C822FC" w:rsidRDefault="00C82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B64D9" w14:textId="77777777" w:rsidR="00C822FC" w:rsidRDefault="00C822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39FD" w14:textId="77777777" w:rsidR="00C822FC" w:rsidRDefault="00C822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A1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7A13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2FC"/>
    <w:rsid w:val="00C82837"/>
    <w:rsid w:val="00CA3D66"/>
    <w:rsid w:val="00CB0802"/>
    <w:rsid w:val="00D665F5"/>
    <w:rsid w:val="00D7128F"/>
    <w:rsid w:val="00DB78E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D86203"/>
  <w15:chartTrackingRefBased/>
  <w15:docId w15:val="{F18FBB32-DB49-46F3-98A0-2D490059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2025-09-04T08:53:00Z</dcterms:created>
  <dcterms:modified xsi:type="dcterms:W3CDTF">2025-09-04T08:58:00Z</dcterms:modified>
</cp:coreProperties>
</file>