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DE936F" w14:textId="0673B20F" w:rsidR="00843A88" w:rsidRPr="0068745F" w:rsidRDefault="007D718C" w:rsidP="00FD4AEC">
      <w:pPr>
        <w:spacing w:after="480"/>
        <w:jc w:val="right"/>
      </w:pPr>
      <w:r w:rsidRPr="0068745F">
        <w:t>Niepołomice</w:t>
      </w:r>
      <w:r w:rsidR="00843A88" w:rsidRPr="0068745F">
        <w:t xml:space="preserve"> dnia: </w:t>
      </w:r>
      <w:r w:rsidRPr="0068745F">
        <w:t>2025-0</w:t>
      </w:r>
      <w:r w:rsidR="00EC4620">
        <w:t>9</w:t>
      </w:r>
      <w:r w:rsidRPr="0068745F">
        <w:t>-</w:t>
      </w:r>
      <w:r w:rsidR="00EC4620">
        <w:t>04</w:t>
      </w:r>
    </w:p>
    <w:p w14:paraId="69CACF88" w14:textId="4B8B74FB" w:rsidR="00843A88" w:rsidRPr="0068745F" w:rsidRDefault="007D718C" w:rsidP="00843A88">
      <w:pPr>
        <w:spacing w:line="360" w:lineRule="auto"/>
        <w:rPr>
          <w:b/>
          <w:bCs/>
        </w:rPr>
      </w:pPr>
      <w:r w:rsidRPr="0068745F">
        <w:rPr>
          <w:b/>
          <w:bCs/>
        </w:rPr>
        <w:t>GMINA NIEPOŁOMICE</w:t>
      </w:r>
    </w:p>
    <w:p w14:paraId="248875D1" w14:textId="55988E23" w:rsidR="00843A88" w:rsidRPr="0068745F" w:rsidRDefault="007D718C" w:rsidP="00843A88">
      <w:pPr>
        <w:spacing w:line="360" w:lineRule="auto"/>
      </w:pPr>
      <w:r w:rsidRPr="0068745F">
        <w:t>Pl. Zwycięstwa</w:t>
      </w:r>
      <w:r w:rsidR="00843A88" w:rsidRPr="0068745F">
        <w:t xml:space="preserve"> </w:t>
      </w:r>
      <w:r w:rsidRPr="0068745F">
        <w:t>13</w:t>
      </w:r>
    </w:p>
    <w:p w14:paraId="221C8B80" w14:textId="22608F8C" w:rsidR="00843A88" w:rsidRPr="0068745F" w:rsidRDefault="007D718C" w:rsidP="00843A88">
      <w:r w:rsidRPr="0068745F">
        <w:t>32-005</w:t>
      </w:r>
      <w:r w:rsidR="00843A88" w:rsidRPr="0068745F">
        <w:t xml:space="preserve"> </w:t>
      </w:r>
      <w:r w:rsidRPr="0068745F">
        <w:t>Niepołomice</w:t>
      </w:r>
    </w:p>
    <w:p w14:paraId="3C20664C" w14:textId="1CC2C61B" w:rsidR="00843A88" w:rsidRPr="0068745F" w:rsidRDefault="0068745F" w:rsidP="00843A88">
      <w:pPr>
        <w:jc w:val="both"/>
        <w:rPr>
          <w:bCs/>
        </w:rPr>
      </w:pPr>
      <w:r w:rsidRPr="0068745F">
        <w:rPr>
          <w:bCs/>
        </w:rPr>
        <w:t>Pismo: ZP.271.27.2025.7</w:t>
      </w:r>
    </w:p>
    <w:p w14:paraId="42013F4F" w14:textId="0264BE56" w:rsidR="00843A88" w:rsidRPr="0068745F" w:rsidRDefault="00843A88" w:rsidP="00FD4AEC">
      <w:pPr>
        <w:spacing w:after="480"/>
        <w:jc w:val="both"/>
        <w:rPr>
          <w:bCs/>
        </w:rPr>
      </w:pPr>
    </w:p>
    <w:p w14:paraId="44E6A166" w14:textId="77777777" w:rsidR="00843A88" w:rsidRPr="0068745F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68745F">
        <w:rPr>
          <w:b/>
        </w:rPr>
        <w:t>WYKONAWCY</w:t>
      </w:r>
    </w:p>
    <w:p w14:paraId="5ECAAEE1" w14:textId="77777777" w:rsidR="00843A88" w:rsidRPr="0068745F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68745F">
        <w:t>ubiegający się o zamówienie</w:t>
      </w:r>
    </w:p>
    <w:p w14:paraId="20A3CC00" w14:textId="77777777" w:rsidR="004E4B64" w:rsidRPr="0068745F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68745F">
        <w:rPr>
          <w:rFonts w:eastAsia="Calibri"/>
          <w:lang w:eastAsia="en-US"/>
        </w:rPr>
        <w:t xml:space="preserve">Dotyczy: </w:t>
      </w:r>
      <w:r w:rsidRPr="0068745F">
        <w:t>postępowania o udzielenie zamówienia publicznego</w:t>
      </w:r>
      <w:r w:rsidRPr="0068745F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68745F" w14:paraId="1EDE3D75" w14:textId="77777777" w:rsidTr="00FD4AEC">
        <w:tc>
          <w:tcPr>
            <w:tcW w:w="2269" w:type="dxa"/>
          </w:tcPr>
          <w:p w14:paraId="46D5E2CF" w14:textId="77777777" w:rsidR="004E4B64" w:rsidRPr="0068745F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68745F">
              <w:t>Nazwa zamówienia:</w:t>
            </w:r>
          </w:p>
        </w:tc>
        <w:tc>
          <w:tcPr>
            <w:tcW w:w="6803" w:type="dxa"/>
          </w:tcPr>
          <w:p w14:paraId="166AEBA1" w14:textId="7075DBED" w:rsidR="004E4B64" w:rsidRPr="0068745F" w:rsidRDefault="007D718C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8745F">
              <w:rPr>
                <w:bCs/>
              </w:rPr>
              <w:t>Rozbudowa i przebudowa budynku szkoły podstawowej nr 1  przy ul. Szkolnej 1 w Niepołomicach</w:t>
            </w:r>
            <w:r w:rsidR="004E4B64" w:rsidRPr="0068745F">
              <w:rPr>
                <w:bCs/>
              </w:rPr>
              <w:t>.</w:t>
            </w:r>
          </w:p>
        </w:tc>
      </w:tr>
      <w:tr w:rsidR="007D718C" w:rsidRPr="0068745F" w14:paraId="2E3FFC91" w14:textId="77777777" w:rsidTr="00882EC2">
        <w:tc>
          <w:tcPr>
            <w:tcW w:w="2269" w:type="dxa"/>
          </w:tcPr>
          <w:p w14:paraId="620085EB" w14:textId="77777777" w:rsidR="007D718C" w:rsidRPr="0068745F" w:rsidRDefault="007D718C" w:rsidP="00882EC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68745F">
              <w:t>Numer referencyjny:</w:t>
            </w:r>
          </w:p>
        </w:tc>
        <w:tc>
          <w:tcPr>
            <w:tcW w:w="6803" w:type="dxa"/>
          </w:tcPr>
          <w:p w14:paraId="491E661B" w14:textId="50140401" w:rsidR="007D718C" w:rsidRPr="0068745F" w:rsidRDefault="007D718C" w:rsidP="00882EC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68745F">
              <w:rPr>
                <w:bCs/>
              </w:rPr>
              <w:t>ZP.271.27.2025</w:t>
            </w:r>
          </w:p>
        </w:tc>
      </w:tr>
    </w:tbl>
    <w:p w14:paraId="5C931302" w14:textId="77777777" w:rsidR="004E4B64" w:rsidRPr="0068745F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68745F" w14:paraId="569DA7DC" w14:textId="77777777" w:rsidTr="00C46732">
        <w:tc>
          <w:tcPr>
            <w:tcW w:w="9330" w:type="dxa"/>
            <w:shd w:val="clear" w:color="auto" w:fill="F2F2F2"/>
            <w:hideMark/>
          </w:tcPr>
          <w:p w14:paraId="114D1EA7" w14:textId="77777777" w:rsidR="00843A88" w:rsidRPr="0068745F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68745F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793D8FCA" w14:textId="28D5317B" w:rsidR="0012774F" w:rsidRPr="0068745F" w:rsidRDefault="00520165" w:rsidP="004E4B64">
      <w:pPr>
        <w:spacing w:before="600" w:after="240" w:line="360" w:lineRule="auto"/>
        <w:jc w:val="both"/>
      </w:pPr>
      <w:r w:rsidRPr="0068745F">
        <w:t xml:space="preserve">Zamawiający, </w:t>
      </w:r>
      <w:r w:rsidR="007D718C" w:rsidRPr="0068745F">
        <w:rPr>
          <w:b/>
        </w:rPr>
        <w:t>GMINA NIEPOŁOMICE</w:t>
      </w:r>
      <w:r w:rsidRPr="0068745F">
        <w:t xml:space="preserve">, działając na podstawie art. </w:t>
      </w:r>
      <w:r w:rsidR="00E74BC3" w:rsidRPr="0068745F">
        <w:t>284</w:t>
      </w:r>
      <w:r w:rsidRPr="0068745F">
        <w:t xml:space="preserve"> ust. </w:t>
      </w:r>
      <w:r w:rsidR="0029606A" w:rsidRPr="0068745F">
        <w:t>6</w:t>
      </w:r>
      <w:r w:rsidRPr="0068745F">
        <w:t xml:space="preserve"> ustawy z dnia </w:t>
      </w:r>
      <w:r w:rsidR="0029606A" w:rsidRPr="0068745F">
        <w:t>11</w:t>
      </w:r>
      <w:r w:rsidRPr="0068745F">
        <w:t xml:space="preserve"> </w:t>
      </w:r>
      <w:r w:rsidR="0029606A" w:rsidRPr="0068745F">
        <w:t xml:space="preserve">września </w:t>
      </w:r>
      <w:r w:rsidRPr="0068745F">
        <w:t>20</w:t>
      </w:r>
      <w:r w:rsidR="0029606A" w:rsidRPr="0068745F">
        <w:t>19</w:t>
      </w:r>
      <w:r w:rsidRPr="0068745F">
        <w:t xml:space="preserve"> r</w:t>
      </w:r>
      <w:r w:rsidR="0029606A" w:rsidRPr="0068745F">
        <w:t>.</w:t>
      </w:r>
      <w:r w:rsidRPr="0068745F">
        <w:t xml:space="preserve"> Prawo </w:t>
      </w:r>
      <w:r w:rsidR="0029606A" w:rsidRPr="0068745F">
        <w:t>z</w:t>
      </w:r>
      <w:r w:rsidRPr="0068745F">
        <w:t xml:space="preserve">amówień </w:t>
      </w:r>
      <w:r w:rsidR="0029606A" w:rsidRPr="0068745F">
        <w:t>p</w:t>
      </w:r>
      <w:r w:rsidRPr="0068745F">
        <w:t xml:space="preserve">ublicznych </w:t>
      </w:r>
      <w:r w:rsidR="007D718C" w:rsidRPr="0068745F">
        <w:t>(</w:t>
      </w:r>
      <w:proofErr w:type="spellStart"/>
      <w:r w:rsidR="007D718C" w:rsidRPr="0068745F">
        <w:t>t.j</w:t>
      </w:r>
      <w:proofErr w:type="spellEnd"/>
      <w:r w:rsidR="007D718C" w:rsidRPr="0068745F">
        <w:t>. Dz. U. z 2024 poz. 1320)</w:t>
      </w:r>
      <w:r w:rsidR="00BE7BFD" w:rsidRPr="0068745F">
        <w:t xml:space="preserve">, </w:t>
      </w:r>
      <w:r w:rsidR="00E74BC3" w:rsidRPr="0068745F">
        <w:t>udostępnia</w:t>
      </w:r>
      <w:r w:rsidR="00BE7BFD" w:rsidRPr="0068745F">
        <w:t xml:space="preserve"> poniżej treść zapytań do S</w:t>
      </w:r>
      <w:r w:rsidR="0012774F" w:rsidRPr="0068745F">
        <w:t>pecyfikacji Warunków Zamówienia (</w:t>
      </w:r>
      <w:r w:rsidR="0012774F" w:rsidRPr="0068745F">
        <w:rPr>
          <w:lang w:eastAsia="ar-SA"/>
        </w:rPr>
        <w:t>zwanej dalej</w:t>
      </w:r>
      <w:r w:rsidR="0012774F" w:rsidRPr="0068745F">
        <w:rPr>
          <w:b/>
          <w:lang w:eastAsia="ar-SA"/>
        </w:rPr>
        <w:t xml:space="preserve"> </w:t>
      </w:r>
      <w:r w:rsidR="0012774F" w:rsidRPr="0068745F">
        <w:rPr>
          <w:bCs/>
          <w:lang w:eastAsia="ar-SA"/>
        </w:rPr>
        <w:t>”SWZ”)</w:t>
      </w:r>
      <w:r w:rsidR="00E74BC3" w:rsidRPr="0068745F">
        <w:rPr>
          <w:bCs/>
          <w:lang w:eastAsia="ar-SA"/>
        </w:rPr>
        <w:t xml:space="preserve"> </w:t>
      </w:r>
      <w:r w:rsidR="00E74BC3" w:rsidRPr="0068745F">
        <w:t>wraz z wyjaśnieniami</w:t>
      </w:r>
      <w:r w:rsidR="0012774F" w:rsidRPr="0068745F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D718C" w:rsidRPr="0068745F" w14:paraId="60836E79" w14:textId="77777777" w:rsidTr="00882EC2">
        <w:tc>
          <w:tcPr>
            <w:tcW w:w="9356" w:type="dxa"/>
          </w:tcPr>
          <w:p w14:paraId="29202093" w14:textId="74656484" w:rsidR="007D718C" w:rsidRPr="0068745F" w:rsidRDefault="007D718C" w:rsidP="00882EC2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68745F">
              <w:rPr>
                <w:b/>
                <w:bCs/>
              </w:rPr>
              <w:t>Pytani</w:t>
            </w:r>
            <w:r w:rsidR="0068745F">
              <w:rPr>
                <w:b/>
                <w:bCs/>
              </w:rPr>
              <w:t>a</w:t>
            </w:r>
          </w:p>
          <w:p w14:paraId="3896E961" w14:textId="2A410890" w:rsidR="007D718C" w:rsidRPr="0068745F" w:rsidRDefault="007D718C" w:rsidP="00882EC2">
            <w:pPr>
              <w:spacing w:after="120" w:line="360" w:lineRule="auto"/>
              <w:ind w:left="30" w:right="-72"/>
              <w:jc w:val="both"/>
            </w:pPr>
            <w:r w:rsidRPr="0068745F">
              <w:t xml:space="preserve">1. Czy </w:t>
            </w:r>
            <w:r w:rsidR="0068745F" w:rsidRPr="0068745F">
              <w:t>dostawa</w:t>
            </w:r>
            <w:r w:rsidRPr="0068745F">
              <w:t xml:space="preserve"> wyposażenia meblowego sal dydaktycznych, po. gospodarczego, po. socjalno-biurowych objęta jest przedmiotem postępowania?</w:t>
            </w:r>
          </w:p>
          <w:p w14:paraId="508E6272" w14:textId="0BB33DAF" w:rsidR="007D718C" w:rsidRPr="0068745F" w:rsidRDefault="007D718C" w:rsidP="00882EC2">
            <w:pPr>
              <w:spacing w:after="120" w:line="360" w:lineRule="auto"/>
              <w:ind w:left="30" w:right="-72"/>
              <w:jc w:val="both"/>
            </w:pPr>
            <w:r w:rsidRPr="0068745F">
              <w:t xml:space="preserve">2. Czy </w:t>
            </w:r>
            <w:r w:rsidR="0068745F" w:rsidRPr="0068745F">
              <w:t>dostawa</w:t>
            </w:r>
            <w:r w:rsidRPr="0068745F">
              <w:t xml:space="preserve"> i montaż osłon grzejników  objęta jest przedmiotem postępowania?</w:t>
            </w:r>
          </w:p>
          <w:p w14:paraId="6E66BD50" w14:textId="4043958A" w:rsidR="00EC4620" w:rsidRDefault="007D718C" w:rsidP="00EC4620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68745F">
              <w:rPr>
                <w:b/>
                <w:bCs/>
              </w:rPr>
              <w:t>Stanowisko (wyjaśnienie) Zamawiającego:</w:t>
            </w:r>
          </w:p>
          <w:p w14:paraId="0ED04E9F" w14:textId="3F97F224" w:rsidR="00EC4620" w:rsidRPr="00EC4620" w:rsidRDefault="00EC4620" w:rsidP="00EC4620">
            <w:pPr>
              <w:spacing w:after="40" w:line="276" w:lineRule="auto"/>
              <w:ind w:left="30" w:right="-72"/>
            </w:pPr>
            <w:r w:rsidRPr="00EC4620">
              <w:t>Ad.1) Tak.</w:t>
            </w:r>
          </w:p>
          <w:p w14:paraId="6864E447" w14:textId="469EA843" w:rsidR="00EC4620" w:rsidRPr="00EC4620" w:rsidRDefault="00EC4620" w:rsidP="00EC4620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EC4620">
              <w:t>Ad.2) Dostawa i montaż osłon grzejnikowych objęta jest przedmiotem postepowania przetargowego</w:t>
            </w:r>
            <w:r w:rsidRPr="00EC4620">
              <w:rPr>
                <w:b/>
                <w:bCs/>
              </w:rPr>
              <w:t>.</w:t>
            </w:r>
          </w:p>
          <w:p w14:paraId="332BB90A" w14:textId="77777777" w:rsidR="00EC4620" w:rsidRPr="0068745F" w:rsidRDefault="00EC4620" w:rsidP="00882EC2">
            <w:pPr>
              <w:spacing w:after="40" w:line="276" w:lineRule="auto"/>
              <w:ind w:left="30" w:right="-72"/>
              <w:rPr>
                <w:b/>
                <w:bCs/>
              </w:rPr>
            </w:pPr>
          </w:p>
          <w:p w14:paraId="6358CB7D" w14:textId="2B83C423" w:rsidR="007D718C" w:rsidRPr="0068745F" w:rsidRDefault="007D718C" w:rsidP="00882EC2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4C1B2E64" w14:textId="77777777" w:rsidR="00BE7BFD" w:rsidRPr="0068745F" w:rsidRDefault="00BE7BFD" w:rsidP="00520165">
      <w:pPr>
        <w:jc w:val="both"/>
      </w:pPr>
    </w:p>
    <w:p w14:paraId="3B3E13EA" w14:textId="121BBBBD" w:rsidR="006D4AB3" w:rsidRPr="0068745F" w:rsidRDefault="006D4AB3" w:rsidP="00D8461B">
      <w:pPr>
        <w:spacing w:before="120" w:after="120" w:line="360" w:lineRule="auto"/>
        <w:ind w:left="567"/>
        <w:jc w:val="right"/>
      </w:pPr>
    </w:p>
    <w:sectPr w:rsidR="006D4AB3" w:rsidRPr="0068745F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B831AD" w14:textId="77777777" w:rsidR="00F95674" w:rsidRDefault="00F95674">
      <w:r>
        <w:separator/>
      </w:r>
    </w:p>
  </w:endnote>
  <w:endnote w:type="continuationSeparator" w:id="0">
    <w:p w14:paraId="14FF3204" w14:textId="77777777" w:rsidR="00F95674" w:rsidRDefault="00F95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3A6C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A0C86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972FA" w14:textId="631EA6F7" w:rsidR="006D4AB3" w:rsidRPr="00843A88" w:rsidRDefault="0068745F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>
      <w:rPr>
        <w:rFonts w:ascii="Arial" w:hAnsi="Arial"/>
        <w:sz w:val="18"/>
        <w:szCs w:val="24"/>
      </w:rPr>
      <w:t>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532C4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D67F5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0DF83B2" w14:textId="77777777" w:rsidR="006D4AB3" w:rsidRDefault="006D4AB3">
    <w:pPr>
      <w:pStyle w:val="Stopka"/>
      <w:tabs>
        <w:tab w:val="clear" w:pos="4536"/>
        <w:tab w:val="left" w:pos="6237"/>
      </w:tabs>
    </w:pPr>
  </w:p>
  <w:p w14:paraId="59CC16E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551346" w14:textId="77777777" w:rsidR="00F95674" w:rsidRDefault="00F95674">
      <w:r>
        <w:separator/>
      </w:r>
    </w:p>
  </w:footnote>
  <w:footnote w:type="continuationSeparator" w:id="0">
    <w:p w14:paraId="6873B609" w14:textId="77777777" w:rsidR="00F95674" w:rsidRDefault="00F956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33876" w14:textId="77777777" w:rsidR="007D718C" w:rsidRDefault="007D71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CB0C8" w14:textId="77777777" w:rsidR="007D718C" w:rsidRDefault="007D71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89827" w14:textId="77777777" w:rsidR="007D718C" w:rsidRDefault="007D71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81419354">
    <w:abstractNumId w:val="3"/>
  </w:num>
  <w:num w:numId="2" w16cid:durableId="890654894">
    <w:abstractNumId w:val="6"/>
  </w:num>
  <w:num w:numId="3" w16cid:durableId="1830513174">
    <w:abstractNumId w:val="2"/>
  </w:num>
  <w:num w:numId="4" w16cid:durableId="790637699">
    <w:abstractNumId w:val="5"/>
  </w:num>
  <w:num w:numId="5" w16cid:durableId="1750612208">
    <w:abstractNumId w:val="0"/>
  </w:num>
  <w:num w:numId="6" w16cid:durableId="151065727">
    <w:abstractNumId w:val="1"/>
  </w:num>
  <w:num w:numId="7" w16cid:durableId="20787458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5674"/>
    <w:rsid w:val="00031374"/>
    <w:rsid w:val="00076792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8745F"/>
    <w:rsid w:val="006A5DF1"/>
    <w:rsid w:val="006B7198"/>
    <w:rsid w:val="006D4AB3"/>
    <w:rsid w:val="006F3B81"/>
    <w:rsid w:val="007D718C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C4620"/>
    <w:rsid w:val="00F95674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9DAC41"/>
  <w15:chartTrackingRefBased/>
  <w15:docId w15:val="{86AA0E92-75EC-47B6-890A-0D4B211B2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2025-09-04T07:10:00Z</cp:lastPrinted>
  <dcterms:created xsi:type="dcterms:W3CDTF">2025-09-04T07:10:00Z</dcterms:created>
  <dcterms:modified xsi:type="dcterms:W3CDTF">2025-09-04T07:10:00Z</dcterms:modified>
</cp:coreProperties>
</file>