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B805" w14:textId="77777777" w:rsidR="00890B92" w:rsidRPr="003701DB" w:rsidRDefault="0013491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>Kraków</w:t>
      </w:r>
      <w:r w:rsidR="00890B92" w:rsidRPr="003701DB">
        <w:rPr>
          <w:rFonts w:ascii="Verdana" w:hAnsi="Verdana"/>
          <w:sz w:val="18"/>
          <w:szCs w:val="18"/>
        </w:rPr>
        <w:t xml:space="preserve"> dnia: </w:t>
      </w:r>
      <w:r w:rsidRPr="003701DB">
        <w:rPr>
          <w:rFonts w:ascii="Verdana" w:hAnsi="Verdana"/>
          <w:sz w:val="18"/>
          <w:szCs w:val="18"/>
        </w:rPr>
        <w:t>2025-09-04</w:t>
      </w:r>
    </w:p>
    <w:p w14:paraId="6F5365E4" w14:textId="77777777" w:rsidR="0013491A" w:rsidRPr="003701DB" w:rsidRDefault="0013491A" w:rsidP="00890B92">
      <w:pPr>
        <w:rPr>
          <w:rFonts w:ascii="Verdana" w:hAnsi="Verdana"/>
          <w:b/>
          <w:bCs/>
          <w:sz w:val="18"/>
          <w:szCs w:val="18"/>
        </w:rPr>
      </w:pPr>
      <w:r w:rsidRPr="003701D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78C001" w14:textId="77777777" w:rsidR="0013491A" w:rsidRPr="003701DB" w:rsidRDefault="0013491A" w:rsidP="00890B92">
      <w:pPr>
        <w:rPr>
          <w:rFonts w:ascii="Verdana" w:hAnsi="Verdana"/>
          <w:b/>
          <w:bCs/>
          <w:sz w:val="18"/>
          <w:szCs w:val="18"/>
        </w:rPr>
      </w:pPr>
      <w:r w:rsidRPr="003701D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C6AE105" w14:textId="77777777" w:rsidR="00890B92" w:rsidRPr="003701DB" w:rsidRDefault="0013491A" w:rsidP="00890B92">
      <w:pPr>
        <w:rPr>
          <w:rFonts w:ascii="Verdana" w:hAnsi="Verdana"/>
          <w:b/>
          <w:bCs/>
          <w:sz w:val="18"/>
          <w:szCs w:val="18"/>
        </w:rPr>
      </w:pPr>
      <w:r w:rsidRPr="003701D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B4763FE" w14:textId="77777777" w:rsidR="00890B92" w:rsidRPr="003701DB" w:rsidRDefault="0013491A" w:rsidP="00890B92">
      <w:pPr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>Al. Mickiewicza</w:t>
      </w:r>
      <w:r w:rsidR="00890B92" w:rsidRPr="003701DB">
        <w:rPr>
          <w:rFonts w:ascii="Verdana" w:hAnsi="Verdana"/>
          <w:sz w:val="18"/>
          <w:szCs w:val="18"/>
        </w:rPr>
        <w:t xml:space="preserve"> </w:t>
      </w:r>
      <w:r w:rsidRPr="003701DB">
        <w:rPr>
          <w:rFonts w:ascii="Verdana" w:hAnsi="Verdana"/>
          <w:sz w:val="18"/>
          <w:szCs w:val="18"/>
        </w:rPr>
        <w:t>30</w:t>
      </w:r>
    </w:p>
    <w:p w14:paraId="3CD3E5AF" w14:textId="77777777" w:rsidR="00890B92" w:rsidRPr="003701DB" w:rsidRDefault="0013491A" w:rsidP="00890B92">
      <w:pPr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>30-059</w:t>
      </w:r>
      <w:r w:rsidR="00890B92" w:rsidRPr="003701DB">
        <w:rPr>
          <w:rFonts w:ascii="Verdana" w:hAnsi="Verdana"/>
          <w:sz w:val="18"/>
          <w:szCs w:val="18"/>
        </w:rPr>
        <w:t xml:space="preserve"> </w:t>
      </w:r>
      <w:r w:rsidRPr="003701DB">
        <w:rPr>
          <w:rFonts w:ascii="Verdana" w:hAnsi="Verdana"/>
          <w:sz w:val="18"/>
          <w:szCs w:val="18"/>
        </w:rPr>
        <w:t>Kraków</w:t>
      </w:r>
    </w:p>
    <w:p w14:paraId="281F3F52" w14:textId="77777777" w:rsidR="00A80738" w:rsidRPr="003701D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>Znak sprawy:</w:t>
      </w:r>
      <w:r w:rsidRPr="003701DB">
        <w:rPr>
          <w:rFonts w:ascii="Verdana" w:hAnsi="Verdana"/>
          <w:b/>
          <w:sz w:val="18"/>
          <w:szCs w:val="18"/>
        </w:rPr>
        <w:t xml:space="preserve"> </w:t>
      </w:r>
      <w:r w:rsidR="0013491A" w:rsidRPr="003701DB">
        <w:rPr>
          <w:rFonts w:ascii="Verdana" w:hAnsi="Verdana"/>
          <w:b/>
          <w:sz w:val="18"/>
          <w:szCs w:val="18"/>
        </w:rPr>
        <w:t>KC-DE-zp.272-406/25</w:t>
      </w:r>
      <w:r w:rsidR="00A80738" w:rsidRPr="003701DB">
        <w:rPr>
          <w:rFonts w:ascii="Verdana" w:hAnsi="Verdana"/>
          <w:sz w:val="18"/>
          <w:szCs w:val="18"/>
        </w:rPr>
        <w:tab/>
        <w:t xml:space="preserve"> </w:t>
      </w:r>
    </w:p>
    <w:p w14:paraId="51CCF0F9" w14:textId="77777777" w:rsidR="00A80738" w:rsidRPr="003701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456589" w14:textId="77777777" w:rsidR="00A80738" w:rsidRPr="003701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5513E3" w14:textId="77777777" w:rsidR="00A80738" w:rsidRPr="003701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E89A25" w14:textId="77777777" w:rsidR="00890B92" w:rsidRPr="003701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701D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76E5D80" w14:textId="77777777" w:rsidR="00A80738" w:rsidRPr="003701D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701D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005CC18" w14:textId="77777777" w:rsidR="00C659E2" w:rsidRPr="003701D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701DB">
        <w:rPr>
          <w:rFonts w:ascii="Verdana" w:hAnsi="Verdana"/>
          <w:bCs/>
          <w:sz w:val="18"/>
          <w:szCs w:val="18"/>
        </w:rPr>
        <w:t xml:space="preserve">Dotyczy </w:t>
      </w:r>
      <w:r w:rsidRPr="003701D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701DB">
        <w:rPr>
          <w:rFonts w:ascii="Verdana" w:hAnsi="Verdana"/>
          <w:sz w:val="18"/>
          <w:szCs w:val="18"/>
        </w:rPr>
        <w:t>:</w:t>
      </w:r>
      <w:r w:rsidRPr="003701DB">
        <w:rPr>
          <w:rFonts w:ascii="Verdana" w:hAnsi="Verdana"/>
          <w:sz w:val="18"/>
          <w:szCs w:val="18"/>
        </w:rPr>
        <w:t xml:space="preserve"> </w:t>
      </w:r>
      <w:r w:rsidR="0013491A" w:rsidRPr="003701D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3491A" w:rsidRPr="003701DB">
        <w:rPr>
          <w:rFonts w:ascii="Verdana" w:hAnsi="Verdana"/>
          <w:sz w:val="18"/>
          <w:szCs w:val="18"/>
        </w:rPr>
        <w:t>Pzp</w:t>
      </w:r>
      <w:proofErr w:type="spellEnd"/>
      <w:r w:rsidR="00933BDB" w:rsidRPr="003701DB">
        <w:rPr>
          <w:rFonts w:ascii="Verdana" w:hAnsi="Verdana"/>
          <w:sz w:val="18"/>
          <w:szCs w:val="18"/>
        </w:rPr>
        <w:t>, którego przedmiotem jest</w:t>
      </w:r>
      <w:r w:rsidRPr="003701DB">
        <w:rPr>
          <w:rFonts w:ascii="Verdana" w:hAnsi="Verdana"/>
          <w:sz w:val="18"/>
          <w:szCs w:val="18"/>
        </w:rPr>
        <w:t xml:space="preserve">: </w:t>
      </w:r>
    </w:p>
    <w:p w14:paraId="09739155" w14:textId="77777777" w:rsidR="00A80738" w:rsidRPr="003701DB" w:rsidRDefault="0013491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b/>
          <w:sz w:val="18"/>
          <w:szCs w:val="18"/>
        </w:rPr>
        <w:t>usługa renowacji i dokonania przeróbek łóżek stanowiących wyposażenie pokoi w Domu Studenckim nr 8 "Stokrotka" dla Miasteczka Studenckiego AGH w Krakowie- KC-DE-zp.272-406/25</w:t>
      </w:r>
    </w:p>
    <w:p w14:paraId="319B30D6" w14:textId="77777777" w:rsidR="00890B92" w:rsidRPr="003701DB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701DB">
        <w:rPr>
          <w:rFonts w:ascii="Verdana" w:hAnsi="Verdana"/>
          <w:sz w:val="18"/>
          <w:szCs w:val="18"/>
        </w:rPr>
        <w:t>22</w:t>
      </w:r>
      <w:r w:rsidR="0043158A" w:rsidRPr="003701DB">
        <w:rPr>
          <w:rFonts w:ascii="Verdana" w:hAnsi="Verdana"/>
          <w:sz w:val="18"/>
          <w:szCs w:val="18"/>
        </w:rPr>
        <w:t>2</w:t>
      </w:r>
      <w:r w:rsidRPr="003701DB">
        <w:rPr>
          <w:rFonts w:ascii="Verdana" w:hAnsi="Verdana"/>
          <w:sz w:val="18"/>
          <w:szCs w:val="18"/>
        </w:rPr>
        <w:t xml:space="preserve"> ust. </w:t>
      </w:r>
      <w:r w:rsidR="00890B92" w:rsidRPr="003701DB">
        <w:rPr>
          <w:rFonts w:ascii="Verdana" w:hAnsi="Verdana"/>
          <w:sz w:val="18"/>
          <w:szCs w:val="18"/>
        </w:rPr>
        <w:t>4</w:t>
      </w:r>
      <w:r w:rsidRPr="003701DB">
        <w:rPr>
          <w:rFonts w:ascii="Verdana" w:hAnsi="Verdana"/>
          <w:sz w:val="18"/>
          <w:szCs w:val="18"/>
        </w:rPr>
        <w:t xml:space="preserve"> </w:t>
      </w:r>
      <w:r w:rsidR="00890B92" w:rsidRPr="003701D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701DB">
        <w:rPr>
          <w:rFonts w:ascii="Verdana" w:hAnsi="Verdana"/>
          <w:sz w:val="18"/>
          <w:szCs w:val="18"/>
        </w:rPr>
        <w:t xml:space="preserve"> </w:t>
      </w:r>
      <w:r w:rsidR="0038146E" w:rsidRPr="003701D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701DB">
        <w:rPr>
          <w:rFonts w:ascii="Verdana" w:hAnsi="Verdana"/>
          <w:sz w:val="18"/>
          <w:szCs w:val="18"/>
        </w:rPr>
        <w:t>t.j</w:t>
      </w:r>
      <w:proofErr w:type="spellEnd"/>
      <w:r w:rsidR="0038146E" w:rsidRPr="003701DB">
        <w:rPr>
          <w:rFonts w:ascii="Verdana" w:hAnsi="Verdana"/>
          <w:sz w:val="18"/>
          <w:szCs w:val="18"/>
        </w:rPr>
        <w:t xml:space="preserve">. ze zm.) </w:t>
      </w:r>
      <w:r w:rsidR="00890B92" w:rsidRPr="003701DB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29AD5C1B" w14:textId="77777777" w:rsidR="0069085C" w:rsidRPr="003701DB" w:rsidRDefault="0013491A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b/>
          <w:sz w:val="18"/>
          <w:szCs w:val="18"/>
        </w:rPr>
        <w:t>280 000.00</w:t>
      </w:r>
      <w:r w:rsidR="00890B92" w:rsidRPr="003701DB">
        <w:rPr>
          <w:rFonts w:ascii="Verdana" w:hAnsi="Verdana"/>
          <w:sz w:val="18"/>
          <w:szCs w:val="18"/>
        </w:rPr>
        <w:t xml:space="preserve"> zł brutto.</w:t>
      </w:r>
    </w:p>
    <w:p w14:paraId="7AB353E4" w14:textId="77777777" w:rsidR="00890B92" w:rsidRPr="003701D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CA65B19" w14:textId="77777777" w:rsidR="00890B92" w:rsidRPr="003701D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5019EEE" w14:textId="6B89A0E7" w:rsidR="00890B92" w:rsidRPr="003701DB" w:rsidRDefault="003701DB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>Sekretarz komisji przetargowej</w:t>
      </w:r>
    </w:p>
    <w:p w14:paraId="44FA99EA" w14:textId="21F91439" w:rsidR="003701DB" w:rsidRPr="003701DB" w:rsidRDefault="003701DB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701DB">
        <w:rPr>
          <w:rFonts w:ascii="Verdana" w:hAnsi="Verdana"/>
          <w:sz w:val="18"/>
          <w:szCs w:val="18"/>
        </w:rPr>
        <w:t>Anna Trybus</w:t>
      </w:r>
    </w:p>
    <w:sectPr w:rsidR="003701DB" w:rsidRPr="003701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55899" w14:textId="77777777" w:rsidR="009309E3" w:rsidRDefault="009309E3">
      <w:r>
        <w:separator/>
      </w:r>
    </w:p>
  </w:endnote>
  <w:endnote w:type="continuationSeparator" w:id="0">
    <w:p w14:paraId="2D5EEEC5" w14:textId="77777777" w:rsidR="009309E3" w:rsidRDefault="00930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737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C7B4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1CC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BDA126">
        <v:line id="_x0000_s1025" style="position:absolute;left:0;text-align:left;z-index:251657728" from="-3.85pt,8.7pt" to="455.15pt,8.7pt"/>
      </w:pict>
    </w:r>
  </w:p>
  <w:p w14:paraId="59B999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32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E32CD" w14:textId="77777777" w:rsidR="009F189D" w:rsidRDefault="009F189D">
    <w:pPr>
      <w:pStyle w:val="Stopka"/>
      <w:tabs>
        <w:tab w:val="clear" w:pos="4536"/>
      </w:tabs>
      <w:jc w:val="center"/>
    </w:pPr>
  </w:p>
  <w:p w14:paraId="63EFD6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8CF3A" w14:textId="77777777" w:rsidR="009309E3" w:rsidRDefault="009309E3">
      <w:r>
        <w:separator/>
      </w:r>
    </w:p>
  </w:footnote>
  <w:footnote w:type="continuationSeparator" w:id="0">
    <w:p w14:paraId="10FDF750" w14:textId="77777777" w:rsidR="009309E3" w:rsidRDefault="00930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B07AE" w14:textId="77777777" w:rsidR="0013491A" w:rsidRDefault="00134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E87DA" w14:textId="77777777" w:rsidR="0013491A" w:rsidRDefault="00134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CA522" w14:textId="77777777" w:rsidR="0013491A" w:rsidRDefault="00134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9E3"/>
    <w:rsid w:val="00007727"/>
    <w:rsid w:val="00017720"/>
    <w:rsid w:val="00027748"/>
    <w:rsid w:val="00035488"/>
    <w:rsid w:val="000D7F25"/>
    <w:rsid w:val="000E00E5"/>
    <w:rsid w:val="0013491A"/>
    <w:rsid w:val="00163A18"/>
    <w:rsid w:val="00173B20"/>
    <w:rsid w:val="001C69FF"/>
    <w:rsid w:val="0023318D"/>
    <w:rsid w:val="00240DDE"/>
    <w:rsid w:val="00282ACD"/>
    <w:rsid w:val="003701D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09E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F849EC"/>
  <w15:chartTrackingRefBased/>
  <w15:docId w15:val="{19293B30-0D95-4BCB-8957-D93D7D075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2025-09-04T07:04:00Z</cp:lastPrinted>
  <dcterms:created xsi:type="dcterms:W3CDTF">2025-09-04T07:04:00Z</dcterms:created>
  <dcterms:modified xsi:type="dcterms:W3CDTF">2025-09-04T07:04:00Z</dcterms:modified>
</cp:coreProperties>
</file>