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ED2AF" w14:textId="77777777" w:rsidR="00D874E4" w:rsidRPr="00CF37A4" w:rsidRDefault="00D874E4" w:rsidP="00D874E4">
      <w:pPr>
        <w:jc w:val="right"/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Kraków dnia: 2025-09-04</w:t>
      </w:r>
    </w:p>
    <w:p w14:paraId="17457372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p w14:paraId="5E6A973B" w14:textId="77777777" w:rsidR="00D874E4" w:rsidRPr="00CF37A4" w:rsidRDefault="00D874E4" w:rsidP="00D874E4">
      <w:pPr>
        <w:rPr>
          <w:rFonts w:ascii="Verdana" w:hAnsi="Verdana"/>
          <w:b/>
          <w:bCs/>
          <w:sz w:val="18"/>
          <w:szCs w:val="18"/>
        </w:rPr>
      </w:pPr>
      <w:r w:rsidRPr="00CF37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A38A2D4" w14:textId="77777777" w:rsidR="00D874E4" w:rsidRPr="00CF37A4" w:rsidRDefault="00D874E4" w:rsidP="00D874E4">
      <w:pPr>
        <w:rPr>
          <w:rFonts w:ascii="Verdana" w:hAnsi="Verdana"/>
          <w:b/>
          <w:bCs/>
          <w:sz w:val="18"/>
          <w:szCs w:val="18"/>
        </w:rPr>
      </w:pPr>
      <w:r w:rsidRPr="00CF37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CB642D" w14:textId="77777777" w:rsidR="00D874E4" w:rsidRPr="00CF37A4" w:rsidRDefault="00D874E4" w:rsidP="00D874E4">
      <w:pPr>
        <w:rPr>
          <w:rFonts w:ascii="Verdana" w:hAnsi="Verdana"/>
          <w:b/>
          <w:bCs/>
          <w:sz w:val="18"/>
          <w:szCs w:val="18"/>
        </w:rPr>
      </w:pPr>
      <w:r w:rsidRPr="00CF37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CEDEEC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Al. Mickiewicza 30</w:t>
      </w:r>
    </w:p>
    <w:p w14:paraId="6D4AF5FF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30-059 Kraków</w:t>
      </w:r>
    </w:p>
    <w:p w14:paraId="6FCC37FC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Pismo:</w:t>
      </w:r>
      <w:r w:rsidRPr="00CF37A4">
        <w:rPr>
          <w:rFonts w:ascii="Verdana" w:hAnsi="Verdana"/>
          <w:b/>
          <w:bCs/>
          <w:sz w:val="18"/>
          <w:szCs w:val="18"/>
        </w:rPr>
        <w:t xml:space="preserve"> </w:t>
      </w:r>
      <w:r w:rsidRPr="00CF37A4">
        <w:rPr>
          <w:rFonts w:ascii="Verdana" w:hAnsi="Verdana"/>
          <w:bCs/>
          <w:sz w:val="18"/>
          <w:szCs w:val="18"/>
        </w:rPr>
        <w:t>DE-dzp.272-430/25</w:t>
      </w:r>
    </w:p>
    <w:p w14:paraId="088CC499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p w14:paraId="1B5ED369" w14:textId="77777777" w:rsidR="00D874E4" w:rsidRPr="00CF37A4" w:rsidRDefault="00D874E4" w:rsidP="00D874E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CF37A4">
        <w:rPr>
          <w:rFonts w:ascii="Verdana" w:hAnsi="Verdana"/>
          <w:b/>
          <w:sz w:val="18"/>
          <w:szCs w:val="18"/>
        </w:rPr>
        <w:t>WYKONAWCY</w:t>
      </w:r>
    </w:p>
    <w:p w14:paraId="1FE134F8" w14:textId="77777777" w:rsidR="00D874E4" w:rsidRPr="00CF37A4" w:rsidRDefault="00D874E4" w:rsidP="00D874E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>ubiegający się o zamówienie</w:t>
      </w:r>
    </w:p>
    <w:p w14:paraId="1DB9CF0F" w14:textId="77777777" w:rsidR="00D874E4" w:rsidRPr="00CF37A4" w:rsidRDefault="00D874E4" w:rsidP="00D874E4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7C49386E" w14:textId="77777777" w:rsidR="00D874E4" w:rsidRPr="00CF37A4" w:rsidRDefault="00D874E4" w:rsidP="00D874E4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2006C6D4" w14:textId="77777777" w:rsidR="00D874E4" w:rsidRPr="00CF37A4" w:rsidRDefault="00D874E4" w:rsidP="00D874E4">
      <w:pPr>
        <w:jc w:val="center"/>
        <w:rPr>
          <w:rFonts w:ascii="Verdana" w:hAnsi="Verdana"/>
          <w:b/>
          <w:sz w:val="18"/>
          <w:szCs w:val="18"/>
        </w:rPr>
      </w:pPr>
      <w:r w:rsidRPr="00CF37A4">
        <w:rPr>
          <w:rFonts w:ascii="Verdana" w:hAnsi="Verdana"/>
          <w:b/>
          <w:sz w:val="18"/>
          <w:szCs w:val="18"/>
        </w:rPr>
        <w:t>o wyborze najkorzystniejszej oferty</w:t>
      </w:r>
    </w:p>
    <w:p w14:paraId="3F067806" w14:textId="77777777" w:rsidR="00D874E4" w:rsidRPr="00CF37A4" w:rsidRDefault="00D874E4" w:rsidP="00D874E4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874E4" w:rsidRPr="00CF37A4" w14:paraId="76FAFB95" w14:textId="77777777" w:rsidTr="00197E49">
        <w:trPr>
          <w:trHeight w:val="638"/>
        </w:trPr>
        <w:tc>
          <w:tcPr>
            <w:tcW w:w="959" w:type="dxa"/>
          </w:tcPr>
          <w:p w14:paraId="7637632E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5E4D638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F37A4">
              <w:rPr>
                <w:rFonts w:ascii="Verdana" w:hAnsi="Verdana"/>
                <w:sz w:val="18"/>
                <w:szCs w:val="18"/>
              </w:rPr>
              <w:t>pn.</w:t>
            </w:r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F37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F37A4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komputera stacjonarnego oraz karty graficznej dla </w:t>
            </w:r>
            <w:proofErr w:type="spellStart"/>
            <w:r w:rsidRPr="00CF37A4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CF37A4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DE-dzp.272-430/25</w:t>
            </w:r>
            <w:r w:rsidRPr="00CF37A4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59269C9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p w14:paraId="2CF0F1CD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  <w:r w:rsidRPr="00CF37A4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CF37A4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CF37A4">
        <w:rPr>
          <w:rFonts w:ascii="Verdana" w:hAnsi="Verdana"/>
          <w:sz w:val="18"/>
          <w:szCs w:val="18"/>
        </w:rPr>
        <w:t>t.j</w:t>
      </w:r>
      <w:proofErr w:type="spellEnd"/>
      <w:r w:rsidRPr="00CF37A4">
        <w:rPr>
          <w:rFonts w:ascii="Verdana" w:hAnsi="Verdana"/>
          <w:sz w:val="18"/>
          <w:szCs w:val="18"/>
        </w:rPr>
        <w:t xml:space="preserve">. ze zm.), zwanej dalej „ustawą </w:t>
      </w:r>
      <w:proofErr w:type="spellStart"/>
      <w:r w:rsidRPr="00CF37A4">
        <w:rPr>
          <w:rFonts w:ascii="Verdana" w:hAnsi="Verdana"/>
          <w:sz w:val="18"/>
          <w:szCs w:val="18"/>
        </w:rPr>
        <w:t>Pzp</w:t>
      </w:r>
      <w:proofErr w:type="spellEnd"/>
      <w:r w:rsidRPr="00CF37A4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32791EA3" w14:textId="77777777" w:rsidR="00D874E4" w:rsidRPr="00CF37A4" w:rsidRDefault="00D874E4" w:rsidP="00D874E4">
      <w:pPr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74E4" w:rsidRPr="00CF37A4" w14:paraId="1CCFB8EE" w14:textId="77777777" w:rsidTr="00197E49">
        <w:trPr>
          <w:cantSplit/>
        </w:trPr>
        <w:tc>
          <w:tcPr>
            <w:tcW w:w="10150" w:type="dxa"/>
          </w:tcPr>
          <w:p w14:paraId="6B9932E5" w14:textId="77777777" w:rsidR="00D874E4" w:rsidRPr="00CF37A4" w:rsidRDefault="00D874E4" w:rsidP="00197E4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NKK SYSTEM Spółka z ograniczoną odpowiedzialnością</w:t>
            </w:r>
          </w:p>
          <w:p w14:paraId="6F4279AB" w14:textId="77777777" w:rsidR="00D874E4" w:rsidRPr="00CF37A4" w:rsidRDefault="00D874E4" w:rsidP="00197E4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Tatarska 5 </w:t>
            </w:r>
          </w:p>
          <w:p w14:paraId="64428656" w14:textId="77777777" w:rsidR="00D874E4" w:rsidRPr="00CF37A4" w:rsidRDefault="00D874E4" w:rsidP="00197E4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30-103 Kraków</w:t>
            </w:r>
          </w:p>
          <w:p w14:paraId="67287CC3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na:</w:t>
            </w:r>
          </w:p>
          <w:p w14:paraId="174737C8" w14:textId="77777777" w:rsidR="00D874E4" w:rsidRPr="00CF37A4" w:rsidRDefault="00D874E4" w:rsidP="00197E4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dostawa komputera stacjonarnego oraz karty graficznej dla </w:t>
            </w:r>
            <w:proofErr w:type="spellStart"/>
            <w:r w:rsidRPr="00CF37A4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CF37A4">
              <w:rPr>
                <w:rFonts w:ascii="Verdana" w:hAnsi="Verdana"/>
                <w:sz w:val="18"/>
                <w:szCs w:val="18"/>
              </w:rPr>
              <w:t xml:space="preserve"> - DE-dzp.272-430/25 za cenę brutto </w:t>
            </w:r>
            <w:r w:rsidRPr="00CF37A4">
              <w:rPr>
                <w:rFonts w:ascii="Verdana" w:hAnsi="Verdana"/>
                <w:b/>
                <w:sz w:val="18"/>
                <w:szCs w:val="18"/>
              </w:rPr>
              <w:t>21 881.70 zł</w:t>
            </w:r>
            <w:r w:rsidRPr="00CF37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233BF90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CF37A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648AADD" w14:textId="77777777" w:rsidR="00D874E4" w:rsidRPr="00CF37A4" w:rsidRDefault="00D874E4" w:rsidP="00197E49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F6315D" w14:textId="77777777" w:rsidR="00D874E4" w:rsidRPr="00CF37A4" w:rsidRDefault="00D874E4" w:rsidP="00D874E4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AD0B1BF" w14:textId="77777777" w:rsidR="00D874E4" w:rsidRPr="00CF37A4" w:rsidRDefault="00D874E4" w:rsidP="00D874E4">
      <w:pPr>
        <w:jc w:val="both"/>
        <w:rPr>
          <w:rFonts w:ascii="Verdana" w:hAnsi="Verdana"/>
          <w:color w:val="000000"/>
          <w:sz w:val="18"/>
          <w:szCs w:val="18"/>
        </w:rPr>
      </w:pPr>
      <w:r w:rsidRPr="00CF37A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874E4" w:rsidRPr="00CF37A4" w14:paraId="610B75C8" w14:textId="77777777" w:rsidTr="00197E49">
        <w:trPr>
          <w:trHeight w:val="510"/>
        </w:trPr>
        <w:tc>
          <w:tcPr>
            <w:tcW w:w="595" w:type="pct"/>
            <w:vAlign w:val="center"/>
          </w:tcPr>
          <w:p w14:paraId="633FDAFB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3C0ACEC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1B69621" w14:textId="77777777" w:rsidR="00D874E4" w:rsidRPr="00CF37A4" w:rsidRDefault="00D874E4" w:rsidP="00197E4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4AA32E6" w14:textId="77777777" w:rsidR="00D874E4" w:rsidRPr="00CF37A4" w:rsidRDefault="00D874E4" w:rsidP="00197E4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506F834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</w:tr>
      <w:tr w:rsidR="00D874E4" w:rsidRPr="00CF37A4" w14:paraId="345BBB1E" w14:textId="77777777" w:rsidTr="00197E49">
        <w:tc>
          <w:tcPr>
            <w:tcW w:w="595" w:type="pct"/>
            <w:vAlign w:val="center"/>
          </w:tcPr>
          <w:p w14:paraId="0FB26EB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B4D71DD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NKK SYSTEM sp. z o.o.</w:t>
            </w:r>
          </w:p>
          <w:p w14:paraId="751604E5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Tatarska 5 </w:t>
            </w:r>
          </w:p>
          <w:p w14:paraId="68C6CEAF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30-103 Kraków</w:t>
            </w:r>
          </w:p>
        </w:tc>
        <w:tc>
          <w:tcPr>
            <w:tcW w:w="952" w:type="pct"/>
            <w:vAlign w:val="center"/>
          </w:tcPr>
          <w:p w14:paraId="2DF3F567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31A447E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C2419C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D874E4" w:rsidRPr="00CF37A4" w14:paraId="71FFD39B" w14:textId="77777777" w:rsidTr="00197E49">
        <w:tc>
          <w:tcPr>
            <w:tcW w:w="595" w:type="pct"/>
            <w:vAlign w:val="center"/>
          </w:tcPr>
          <w:p w14:paraId="3E263648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AFD2D77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3DC608BF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Wilkowa 3A </w:t>
            </w:r>
          </w:p>
          <w:p w14:paraId="714A4B0B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</w:tc>
        <w:tc>
          <w:tcPr>
            <w:tcW w:w="952" w:type="pct"/>
            <w:vAlign w:val="center"/>
          </w:tcPr>
          <w:p w14:paraId="4A2DE606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59,15</w:t>
            </w:r>
          </w:p>
        </w:tc>
        <w:tc>
          <w:tcPr>
            <w:tcW w:w="952" w:type="pct"/>
            <w:vAlign w:val="center"/>
          </w:tcPr>
          <w:p w14:paraId="5DDE45ED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32D7575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99,15</w:t>
            </w:r>
          </w:p>
        </w:tc>
      </w:tr>
      <w:tr w:rsidR="00D874E4" w:rsidRPr="00CF37A4" w14:paraId="0594C036" w14:textId="77777777" w:rsidTr="00197E49">
        <w:tc>
          <w:tcPr>
            <w:tcW w:w="595" w:type="pct"/>
            <w:vAlign w:val="center"/>
          </w:tcPr>
          <w:p w14:paraId="7E65D3CC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237B27EE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46B7A1D0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0DC785ED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</w:tc>
        <w:tc>
          <w:tcPr>
            <w:tcW w:w="952" w:type="pct"/>
            <w:vAlign w:val="center"/>
          </w:tcPr>
          <w:p w14:paraId="3A69950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53,17</w:t>
            </w:r>
          </w:p>
        </w:tc>
        <w:tc>
          <w:tcPr>
            <w:tcW w:w="952" w:type="pct"/>
            <w:vAlign w:val="center"/>
          </w:tcPr>
          <w:p w14:paraId="7F866B9A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2DAF924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 xml:space="preserve">  93,17</w:t>
            </w:r>
          </w:p>
        </w:tc>
      </w:tr>
      <w:tr w:rsidR="00D874E4" w:rsidRPr="00CF37A4" w14:paraId="456BAD59" w14:textId="77777777" w:rsidTr="00197E49">
        <w:tc>
          <w:tcPr>
            <w:tcW w:w="595" w:type="pct"/>
            <w:vAlign w:val="center"/>
          </w:tcPr>
          <w:p w14:paraId="369E7AD6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8DB2573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CEZARY SITARZ FH ANTRACYT X MEDIA SPRZEDAŻ KOMPUTERÓW</w:t>
            </w:r>
          </w:p>
          <w:p w14:paraId="0A38B873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OS. ZŁOTEGO WIEKU 19 </w:t>
            </w:r>
          </w:p>
          <w:p w14:paraId="3D08B712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31-617 KRAKÓW</w:t>
            </w:r>
          </w:p>
        </w:tc>
        <w:tc>
          <w:tcPr>
            <w:tcW w:w="952" w:type="pct"/>
            <w:vAlign w:val="center"/>
          </w:tcPr>
          <w:p w14:paraId="1263F639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1FE9A387" w14:textId="77777777" w:rsidR="00D874E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1333C12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05946A11" w14:textId="77777777" w:rsidR="00D874E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9B5B464" w14:textId="77777777" w:rsidR="00D874E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AD62C3B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D874E4" w:rsidRPr="00CF37A4" w14:paraId="441ACF88" w14:textId="77777777" w:rsidTr="00197E49">
        <w:tc>
          <w:tcPr>
            <w:tcW w:w="595" w:type="pct"/>
            <w:vAlign w:val="center"/>
          </w:tcPr>
          <w:p w14:paraId="4EE607F9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69CCB0B9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F37A4">
              <w:rPr>
                <w:rFonts w:ascii="Verdana" w:hAnsi="Verdana"/>
                <w:b/>
                <w:sz w:val="18"/>
                <w:szCs w:val="18"/>
              </w:rPr>
              <w:t>Framko</w:t>
            </w:r>
            <w:proofErr w:type="spellEnd"/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CF37A4">
              <w:rPr>
                <w:rFonts w:ascii="Verdana" w:hAnsi="Verdana"/>
                <w:b/>
                <w:sz w:val="18"/>
                <w:szCs w:val="18"/>
              </w:rPr>
              <w:t>J.Strykowski</w:t>
            </w:r>
            <w:proofErr w:type="spellEnd"/>
            <w:r w:rsidRPr="00CF37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CF37A4">
              <w:rPr>
                <w:rFonts w:ascii="Verdana" w:hAnsi="Verdana"/>
                <w:b/>
                <w:sz w:val="18"/>
                <w:szCs w:val="18"/>
              </w:rPr>
              <w:t>S.Miazga</w:t>
            </w:r>
            <w:proofErr w:type="spellEnd"/>
          </w:p>
          <w:p w14:paraId="6CA49E2B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 xml:space="preserve">Duża 22 </w:t>
            </w:r>
          </w:p>
          <w:p w14:paraId="0254C638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25-013 Kielce</w:t>
            </w:r>
          </w:p>
        </w:tc>
        <w:tc>
          <w:tcPr>
            <w:tcW w:w="952" w:type="pct"/>
          </w:tcPr>
          <w:p w14:paraId="094509B8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3892943D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6A4DC210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  <w:tr w:rsidR="00D874E4" w:rsidRPr="00CF37A4" w14:paraId="5D838B6B" w14:textId="77777777" w:rsidTr="00197E49">
        <w:tc>
          <w:tcPr>
            <w:tcW w:w="595" w:type="pct"/>
            <w:vAlign w:val="center"/>
          </w:tcPr>
          <w:p w14:paraId="53986793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18CA6412" w14:textId="77777777" w:rsidR="00D874E4" w:rsidRPr="00CF37A4" w:rsidRDefault="00D874E4" w:rsidP="00197E49">
            <w:pPr>
              <w:rPr>
                <w:rFonts w:ascii="Verdana" w:hAnsi="Verdana"/>
                <w:b/>
                <w:sz w:val="18"/>
                <w:szCs w:val="18"/>
              </w:rPr>
            </w:pPr>
            <w:r w:rsidRPr="00CF37A4">
              <w:rPr>
                <w:rFonts w:ascii="Verdana" w:hAnsi="Verdana"/>
                <w:b/>
                <w:sz w:val="18"/>
                <w:szCs w:val="18"/>
              </w:rPr>
              <w:t>Extreme PC, Marek Budny, Radosław Janicki, spółka cywilna</w:t>
            </w:r>
          </w:p>
          <w:p w14:paraId="276DCF12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Brzeska 5-15 /U3</w:t>
            </w:r>
          </w:p>
          <w:p w14:paraId="3AADB8C9" w14:textId="77777777" w:rsidR="00D874E4" w:rsidRPr="00CF37A4" w:rsidRDefault="00D874E4" w:rsidP="00197E4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7A4">
              <w:rPr>
                <w:rFonts w:ascii="Verdana" w:hAnsi="Verdana"/>
                <w:bCs/>
                <w:sz w:val="18"/>
                <w:szCs w:val="18"/>
              </w:rPr>
              <w:t>50-430 Wrocław</w:t>
            </w:r>
          </w:p>
        </w:tc>
        <w:tc>
          <w:tcPr>
            <w:tcW w:w="952" w:type="pct"/>
          </w:tcPr>
          <w:p w14:paraId="3596C94B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74B506A7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5FCD2EA6" w14:textId="77777777" w:rsidR="00D874E4" w:rsidRPr="00CF37A4" w:rsidRDefault="00D874E4" w:rsidP="00197E49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F37A4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1A885E0B" w14:textId="77777777" w:rsidR="00D874E4" w:rsidRPr="00CF37A4" w:rsidRDefault="00D874E4" w:rsidP="00D874E4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7C8C7B1F" w14:textId="77777777" w:rsidR="00D874E4" w:rsidRPr="00CF37A4" w:rsidRDefault="00D874E4" w:rsidP="00D874E4"/>
    <w:p w14:paraId="26A3E6ED" w14:textId="77777777" w:rsidR="00D874E4" w:rsidRPr="00CF37A4" w:rsidRDefault="00D874E4" w:rsidP="00CF37A4"/>
    <w:sectPr w:rsidR="00D874E4" w:rsidRPr="00CF37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858BF" w14:textId="77777777" w:rsidR="0034742E" w:rsidRDefault="0034742E">
      <w:r>
        <w:separator/>
      </w:r>
    </w:p>
  </w:endnote>
  <w:endnote w:type="continuationSeparator" w:id="0">
    <w:p w14:paraId="1940461E" w14:textId="77777777" w:rsidR="0034742E" w:rsidRDefault="003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9F9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60E0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E3E9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8EE7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89AE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18A6E" w14:textId="77777777" w:rsidR="0034742E" w:rsidRDefault="0034742E">
      <w:r>
        <w:separator/>
      </w:r>
    </w:p>
  </w:footnote>
  <w:footnote w:type="continuationSeparator" w:id="0">
    <w:p w14:paraId="704F1C38" w14:textId="77777777" w:rsidR="0034742E" w:rsidRDefault="00347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8E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28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292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42E"/>
    <w:rsid w:val="00005838"/>
    <w:rsid w:val="00022322"/>
    <w:rsid w:val="00042497"/>
    <w:rsid w:val="00097E97"/>
    <w:rsid w:val="000C1E6F"/>
    <w:rsid w:val="000E4E56"/>
    <w:rsid w:val="001A1468"/>
    <w:rsid w:val="001B7815"/>
    <w:rsid w:val="001C31ED"/>
    <w:rsid w:val="002B1E4F"/>
    <w:rsid w:val="002B6761"/>
    <w:rsid w:val="003445A0"/>
    <w:rsid w:val="0034742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42F3"/>
    <w:rsid w:val="00596FD7"/>
    <w:rsid w:val="005E5BFF"/>
    <w:rsid w:val="00607F9B"/>
    <w:rsid w:val="00644DCB"/>
    <w:rsid w:val="00657C1E"/>
    <w:rsid w:val="006B585D"/>
    <w:rsid w:val="006E3089"/>
    <w:rsid w:val="00704C1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5F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1F05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F37A4"/>
    <w:rsid w:val="00D01E5B"/>
    <w:rsid w:val="00D04203"/>
    <w:rsid w:val="00D26ED6"/>
    <w:rsid w:val="00D42C90"/>
    <w:rsid w:val="00D8427E"/>
    <w:rsid w:val="00D874E4"/>
    <w:rsid w:val="00DE4BF6"/>
    <w:rsid w:val="00E30B2D"/>
    <w:rsid w:val="00E62859"/>
    <w:rsid w:val="00E85D70"/>
    <w:rsid w:val="00F33C66"/>
    <w:rsid w:val="00F72C7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5095C"/>
  <w15:chartTrackingRefBased/>
  <w15:docId w15:val="{3088689C-12FE-4895-9430-096E5061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255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Katarzyna Breguła</cp:lastModifiedBy>
  <cp:revision>3</cp:revision>
  <cp:lastPrinted>2025-09-04T06:07:00Z</cp:lastPrinted>
  <dcterms:created xsi:type="dcterms:W3CDTF">2025-10-10T08:22:00Z</dcterms:created>
  <dcterms:modified xsi:type="dcterms:W3CDTF">2025-10-10T08:23:00Z</dcterms:modified>
</cp:coreProperties>
</file>