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103F7" w14:textId="77777777" w:rsidR="00986737" w:rsidRPr="009432A1" w:rsidRDefault="0026316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63164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63164">
        <w:rPr>
          <w:rFonts w:ascii="Arial" w:hAnsi="Arial" w:cs="Arial"/>
          <w:sz w:val="24"/>
          <w:szCs w:val="24"/>
        </w:rPr>
        <w:t>2025-09-03</w:t>
      </w:r>
    </w:p>
    <w:p w14:paraId="76320041" w14:textId="77777777" w:rsidR="00986737" w:rsidRPr="009432A1" w:rsidRDefault="0026316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6316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740C288" w14:textId="77777777" w:rsidR="00986737" w:rsidRPr="009432A1" w:rsidRDefault="0026316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63164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63164">
        <w:rPr>
          <w:rFonts w:ascii="Arial" w:hAnsi="Arial" w:cs="Arial"/>
          <w:sz w:val="24"/>
          <w:szCs w:val="24"/>
        </w:rPr>
        <w:t>66</w:t>
      </w:r>
    </w:p>
    <w:p w14:paraId="0A73E49B" w14:textId="77777777" w:rsidR="00986737" w:rsidRPr="009432A1" w:rsidRDefault="00263164" w:rsidP="00986737">
      <w:pPr>
        <w:rPr>
          <w:rFonts w:ascii="Arial" w:hAnsi="Arial" w:cs="Arial"/>
          <w:sz w:val="24"/>
          <w:szCs w:val="24"/>
        </w:rPr>
      </w:pPr>
      <w:r w:rsidRPr="00263164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63164">
        <w:rPr>
          <w:rFonts w:ascii="Arial" w:hAnsi="Arial" w:cs="Arial"/>
          <w:sz w:val="24"/>
          <w:szCs w:val="24"/>
        </w:rPr>
        <w:t>Kraków</w:t>
      </w:r>
    </w:p>
    <w:p w14:paraId="1B15B1E7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56A91C" w14:textId="29F1C32E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AD9801F" w14:textId="20D468F1" w:rsidR="00D858FA" w:rsidRPr="009432A1" w:rsidRDefault="00D858FA" w:rsidP="00986737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SZP-271-44/25 – 843.MM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677A18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A267DE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67D089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5BE8FE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7BAC27A" w14:textId="77777777" w:rsidTr="005A632E">
        <w:tc>
          <w:tcPr>
            <w:tcW w:w="2269" w:type="dxa"/>
            <w:shd w:val="clear" w:color="auto" w:fill="auto"/>
          </w:tcPr>
          <w:p w14:paraId="6AA4244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10A5F0" w14:textId="77777777" w:rsidR="00986737" w:rsidRPr="004E4B64" w:rsidRDefault="0026316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3164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(40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63164" w:rsidRPr="004E4B64" w14:paraId="27F75EF5" w14:textId="77777777" w:rsidTr="0061218C">
        <w:tc>
          <w:tcPr>
            <w:tcW w:w="2269" w:type="dxa"/>
            <w:shd w:val="clear" w:color="auto" w:fill="auto"/>
          </w:tcPr>
          <w:p w14:paraId="12C39771" w14:textId="77777777" w:rsidR="00263164" w:rsidRPr="004E4B64" w:rsidRDefault="00263164" w:rsidP="006121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958AB6" w14:textId="77777777" w:rsidR="00263164" w:rsidRPr="004E4B64" w:rsidRDefault="00263164" w:rsidP="006121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3164">
              <w:rPr>
                <w:rFonts w:ascii="Arial" w:hAnsi="Arial" w:cs="Arial"/>
                <w:bCs/>
                <w:sz w:val="24"/>
                <w:szCs w:val="24"/>
              </w:rPr>
              <w:t>SZP-271-44/25</w:t>
            </w:r>
          </w:p>
        </w:tc>
      </w:tr>
    </w:tbl>
    <w:p w14:paraId="580293C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5EC0AAA" w14:textId="152D382F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63164" w:rsidRPr="00263164">
        <w:rPr>
          <w:rFonts w:ascii="Arial" w:hAnsi="Arial" w:cs="Arial"/>
          <w:sz w:val="24"/>
          <w:szCs w:val="24"/>
        </w:rPr>
        <w:t>(t.j. Dz. U. z 2024 poz. 1320</w:t>
      </w:r>
      <w:r w:rsidR="009B31B3">
        <w:rPr>
          <w:rFonts w:ascii="Arial" w:hAnsi="Arial" w:cs="Arial"/>
          <w:sz w:val="24"/>
          <w:szCs w:val="24"/>
        </w:rPr>
        <w:t xml:space="preserve"> z późn.zm.</w:t>
      </w:r>
      <w:r w:rsidR="00263164" w:rsidRPr="00263164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B61FFA2" w14:textId="57E98ED8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B31B3" w:rsidRPr="009B31B3">
        <w:rPr>
          <w:rFonts w:ascii="Arial" w:hAnsi="Arial" w:cs="Arial"/>
          <w:b/>
          <w:bCs/>
          <w:sz w:val="24"/>
          <w:szCs w:val="24"/>
        </w:rPr>
        <w:t>03.09.2025 r.</w:t>
      </w:r>
      <w:r w:rsidR="00FF4AB1" w:rsidRPr="00BB547B">
        <w:rPr>
          <w:rFonts w:ascii="Arial" w:hAnsi="Arial" w:cs="Arial"/>
          <w:sz w:val="24"/>
          <w:szCs w:val="24"/>
        </w:rPr>
        <w:t xml:space="preserve"> o godz.</w:t>
      </w:r>
      <w:r w:rsidR="009B31B3">
        <w:rPr>
          <w:rFonts w:ascii="Arial" w:hAnsi="Arial" w:cs="Arial"/>
          <w:sz w:val="24"/>
          <w:szCs w:val="24"/>
        </w:rPr>
        <w:t xml:space="preserve"> </w:t>
      </w:r>
      <w:r w:rsidR="009B31B3" w:rsidRPr="009B31B3">
        <w:rPr>
          <w:rFonts w:ascii="Arial" w:hAnsi="Arial" w:cs="Arial"/>
          <w:b/>
          <w:bCs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C242672" w14:textId="77777777" w:rsidTr="005A632E">
        <w:tc>
          <w:tcPr>
            <w:tcW w:w="1276" w:type="dxa"/>
            <w:shd w:val="clear" w:color="auto" w:fill="F2F2F2"/>
            <w:vAlign w:val="center"/>
          </w:tcPr>
          <w:p w14:paraId="7998EEF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B15A44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84CD49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684B519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63164" w:rsidRPr="00BB547B" w14:paraId="6664EBBB" w14:textId="77777777" w:rsidTr="0061218C">
        <w:tc>
          <w:tcPr>
            <w:tcW w:w="1276" w:type="dxa"/>
            <w:shd w:val="clear" w:color="auto" w:fill="auto"/>
            <w:vAlign w:val="center"/>
          </w:tcPr>
          <w:p w14:paraId="01E3BD42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E0384A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CDC21E9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540DCCDF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797023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CFC27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3 683.88 zł</w:t>
            </w:r>
          </w:p>
        </w:tc>
      </w:tr>
      <w:tr w:rsidR="00263164" w:rsidRPr="00BB547B" w14:paraId="54E9002E" w14:textId="77777777" w:rsidTr="0061218C">
        <w:tc>
          <w:tcPr>
            <w:tcW w:w="1276" w:type="dxa"/>
            <w:shd w:val="clear" w:color="auto" w:fill="auto"/>
            <w:vAlign w:val="center"/>
          </w:tcPr>
          <w:p w14:paraId="48B45939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CFB5F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08407BD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Multimedia-Center Piotr Dąbrowski</w:t>
            </w:r>
          </w:p>
          <w:p w14:paraId="2429BD0C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Aleja Kraśnicka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182A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463199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20-718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E9BC48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3 852.36 zł</w:t>
            </w:r>
          </w:p>
        </w:tc>
      </w:tr>
      <w:tr w:rsidR="00263164" w:rsidRPr="00BB547B" w14:paraId="5ED575CA" w14:textId="77777777" w:rsidTr="0061218C">
        <w:tc>
          <w:tcPr>
            <w:tcW w:w="1276" w:type="dxa"/>
            <w:shd w:val="clear" w:color="auto" w:fill="auto"/>
            <w:vAlign w:val="center"/>
          </w:tcPr>
          <w:p w14:paraId="09B8BF61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92977A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5C9CF62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2A258E96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DBDBDE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8EC982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263164" w:rsidRPr="00BB547B" w14:paraId="31787D81" w14:textId="77777777" w:rsidTr="0061218C">
        <w:tc>
          <w:tcPr>
            <w:tcW w:w="1276" w:type="dxa"/>
            <w:shd w:val="clear" w:color="auto" w:fill="auto"/>
            <w:vAlign w:val="center"/>
          </w:tcPr>
          <w:p w14:paraId="3E14A01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4DBCA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94A9AD9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5E23444E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005D80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0F9FF6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5 896.80 zł</w:t>
            </w:r>
          </w:p>
        </w:tc>
      </w:tr>
      <w:tr w:rsidR="00263164" w:rsidRPr="00BB547B" w14:paraId="1B5DFE9D" w14:textId="77777777" w:rsidTr="0061218C">
        <w:tc>
          <w:tcPr>
            <w:tcW w:w="1276" w:type="dxa"/>
            <w:shd w:val="clear" w:color="auto" w:fill="auto"/>
            <w:vAlign w:val="center"/>
          </w:tcPr>
          <w:p w14:paraId="76738F3B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4AD4AD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3CDCFA2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79A34B12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83EDD9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485E7F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2 106.00 zł</w:t>
            </w:r>
          </w:p>
        </w:tc>
      </w:tr>
      <w:tr w:rsidR="00263164" w:rsidRPr="00BB547B" w14:paraId="7D786B65" w14:textId="77777777" w:rsidTr="0061218C">
        <w:tc>
          <w:tcPr>
            <w:tcW w:w="1276" w:type="dxa"/>
            <w:shd w:val="clear" w:color="auto" w:fill="auto"/>
            <w:vAlign w:val="center"/>
          </w:tcPr>
          <w:p w14:paraId="7FFD83A8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0ADD5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4098A24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7D053EAC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424425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3D1C6E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263164" w:rsidRPr="00BB547B" w14:paraId="37B45A7E" w14:textId="77777777" w:rsidTr="0061218C">
        <w:tc>
          <w:tcPr>
            <w:tcW w:w="1276" w:type="dxa"/>
            <w:shd w:val="clear" w:color="auto" w:fill="auto"/>
            <w:vAlign w:val="center"/>
          </w:tcPr>
          <w:p w14:paraId="0FBCEDD2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C3986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3037B846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64A5332A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A8B504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351D5D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263164" w:rsidRPr="00BB547B" w14:paraId="4AA84175" w14:textId="77777777" w:rsidTr="0061218C">
        <w:tc>
          <w:tcPr>
            <w:tcW w:w="1276" w:type="dxa"/>
            <w:shd w:val="clear" w:color="auto" w:fill="auto"/>
            <w:vAlign w:val="center"/>
          </w:tcPr>
          <w:p w14:paraId="1D006838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AAFB05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16CBE04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03C27912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AB644E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33EA18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263164" w:rsidRPr="00BB547B" w14:paraId="2C773095" w14:textId="77777777" w:rsidTr="0061218C">
        <w:tc>
          <w:tcPr>
            <w:tcW w:w="1276" w:type="dxa"/>
            <w:shd w:val="clear" w:color="auto" w:fill="auto"/>
            <w:vAlign w:val="center"/>
          </w:tcPr>
          <w:p w14:paraId="33E3FBD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408AB8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6316901B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73A33EC9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ACA333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DB0DE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1 296.00 zł</w:t>
            </w:r>
          </w:p>
        </w:tc>
      </w:tr>
      <w:tr w:rsidR="00263164" w:rsidRPr="00BB547B" w14:paraId="6CF477B7" w14:textId="77777777" w:rsidTr="0061218C">
        <w:tc>
          <w:tcPr>
            <w:tcW w:w="1276" w:type="dxa"/>
            <w:shd w:val="clear" w:color="auto" w:fill="auto"/>
            <w:vAlign w:val="center"/>
          </w:tcPr>
          <w:p w14:paraId="738F886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702A02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3E088C3B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68F896C9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BD97AE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70AEF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263164" w:rsidRPr="00BB547B" w14:paraId="4E253382" w14:textId="77777777" w:rsidTr="0061218C">
        <w:tc>
          <w:tcPr>
            <w:tcW w:w="1276" w:type="dxa"/>
            <w:shd w:val="clear" w:color="auto" w:fill="auto"/>
            <w:vAlign w:val="center"/>
          </w:tcPr>
          <w:p w14:paraId="79A1A6B5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855814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1B90C784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1C42DB09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D9B811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774F2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  <w:tr w:rsidR="00263164" w:rsidRPr="00BB547B" w14:paraId="60EE74CC" w14:textId="77777777" w:rsidTr="0061218C">
        <w:tc>
          <w:tcPr>
            <w:tcW w:w="1276" w:type="dxa"/>
            <w:shd w:val="clear" w:color="auto" w:fill="auto"/>
            <w:vAlign w:val="center"/>
          </w:tcPr>
          <w:p w14:paraId="0435EB0E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72FF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14489D5B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Informer Med sp. z o.o.</w:t>
            </w:r>
          </w:p>
          <w:p w14:paraId="40C9787C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Winogrady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201161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61-626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477208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10 346.76 zł</w:t>
            </w:r>
          </w:p>
        </w:tc>
      </w:tr>
      <w:tr w:rsidR="00263164" w:rsidRPr="00BB547B" w14:paraId="3B0D4C13" w14:textId="77777777" w:rsidTr="0061218C">
        <w:tc>
          <w:tcPr>
            <w:tcW w:w="1276" w:type="dxa"/>
            <w:shd w:val="clear" w:color="auto" w:fill="auto"/>
            <w:vAlign w:val="center"/>
          </w:tcPr>
          <w:p w14:paraId="3703926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150AAF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0547A010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Media-MED Sp. z o.o.</w:t>
            </w:r>
          </w:p>
          <w:p w14:paraId="27D43A0A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Promienistych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C35C44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31-481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B74CE2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5 904.00 zł</w:t>
            </w:r>
          </w:p>
        </w:tc>
      </w:tr>
      <w:tr w:rsidR="00263164" w:rsidRPr="00BB547B" w14:paraId="17018241" w14:textId="77777777" w:rsidTr="0061218C">
        <w:tc>
          <w:tcPr>
            <w:tcW w:w="1276" w:type="dxa"/>
            <w:shd w:val="clear" w:color="auto" w:fill="auto"/>
            <w:vAlign w:val="center"/>
          </w:tcPr>
          <w:p w14:paraId="082C43CE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31F394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085A4205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Erbe Polska Sp. z o.o.</w:t>
            </w:r>
          </w:p>
          <w:p w14:paraId="09A377B6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3435F1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063A8F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7 128.00 zł</w:t>
            </w:r>
          </w:p>
        </w:tc>
      </w:tr>
      <w:tr w:rsidR="00263164" w:rsidRPr="00BB547B" w14:paraId="3A33C232" w14:textId="77777777" w:rsidTr="0061218C">
        <w:tc>
          <w:tcPr>
            <w:tcW w:w="1276" w:type="dxa"/>
            <w:shd w:val="clear" w:color="auto" w:fill="auto"/>
            <w:vAlign w:val="center"/>
          </w:tcPr>
          <w:p w14:paraId="2FEEA64B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E6B4D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341763EE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STERIMED SP. Z O.O.</w:t>
            </w:r>
          </w:p>
          <w:p w14:paraId="00617E27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Sokólska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3145BB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05-304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Stanisławów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4CED2D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11 623.50 zł</w:t>
            </w:r>
          </w:p>
        </w:tc>
      </w:tr>
      <w:tr w:rsidR="00263164" w:rsidRPr="00BB547B" w14:paraId="4AB9DEDE" w14:textId="77777777" w:rsidTr="0061218C">
        <w:tc>
          <w:tcPr>
            <w:tcW w:w="1276" w:type="dxa"/>
            <w:shd w:val="clear" w:color="auto" w:fill="auto"/>
            <w:vAlign w:val="center"/>
          </w:tcPr>
          <w:p w14:paraId="6EADD2E6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80C07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6F65237F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160F9FCC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Tadeusza 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115/4U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7214DF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50-442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979EF4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22 032.00 zł</w:t>
            </w:r>
          </w:p>
        </w:tc>
      </w:tr>
      <w:tr w:rsidR="00263164" w:rsidRPr="00BB547B" w14:paraId="0EC5EDBC" w14:textId="77777777" w:rsidTr="0061218C">
        <w:tc>
          <w:tcPr>
            <w:tcW w:w="1276" w:type="dxa"/>
            <w:shd w:val="clear" w:color="auto" w:fill="auto"/>
            <w:vAlign w:val="center"/>
          </w:tcPr>
          <w:p w14:paraId="57A7B786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387774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94B8CF0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PHILIPS POLSKA SP. Z O.O.</w:t>
            </w:r>
          </w:p>
          <w:p w14:paraId="326A86F7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195B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C878EA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02-222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D371EA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6 804.00 zł</w:t>
            </w:r>
          </w:p>
        </w:tc>
      </w:tr>
      <w:tr w:rsidR="00263164" w:rsidRPr="00BB547B" w14:paraId="420C77CF" w14:textId="77777777" w:rsidTr="0061218C">
        <w:tc>
          <w:tcPr>
            <w:tcW w:w="1276" w:type="dxa"/>
            <w:shd w:val="clear" w:color="auto" w:fill="auto"/>
            <w:vAlign w:val="center"/>
          </w:tcPr>
          <w:p w14:paraId="5A3E02F6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48404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0494F78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PHILIPS POLSKA SP. Z O.O.</w:t>
            </w:r>
          </w:p>
          <w:p w14:paraId="177A630C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195B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367C88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02-222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5445F4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31 590.00 zł</w:t>
            </w:r>
          </w:p>
        </w:tc>
      </w:tr>
      <w:tr w:rsidR="00263164" w:rsidRPr="00BB547B" w14:paraId="31914158" w14:textId="77777777" w:rsidTr="0061218C">
        <w:tc>
          <w:tcPr>
            <w:tcW w:w="1276" w:type="dxa"/>
            <w:shd w:val="clear" w:color="auto" w:fill="auto"/>
            <w:vAlign w:val="center"/>
          </w:tcPr>
          <w:p w14:paraId="735D15B1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160ACE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9A96311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Getinge Polska Spółka z ograniczoną odpowiedzialnością</w:t>
            </w:r>
          </w:p>
          <w:p w14:paraId="024A620A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9FCB75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4D3FB1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36 268.56 zł</w:t>
            </w:r>
          </w:p>
        </w:tc>
      </w:tr>
      <w:tr w:rsidR="00263164" w:rsidRPr="00BB547B" w14:paraId="0E8D0D81" w14:textId="77777777" w:rsidTr="0061218C">
        <w:tc>
          <w:tcPr>
            <w:tcW w:w="1276" w:type="dxa"/>
            <w:shd w:val="clear" w:color="auto" w:fill="auto"/>
            <w:vAlign w:val="center"/>
          </w:tcPr>
          <w:p w14:paraId="2C8490DB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B5EAC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1FC2671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ELMED PIOTR BŁAŻEJEWSKI SPÓŁKA JAWNA</w:t>
            </w:r>
          </w:p>
          <w:p w14:paraId="415B6A3C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074794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51EA0F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1 458.00 zł</w:t>
            </w:r>
          </w:p>
        </w:tc>
      </w:tr>
      <w:tr w:rsidR="00263164" w:rsidRPr="00BB547B" w14:paraId="10F17786" w14:textId="77777777" w:rsidTr="0061218C">
        <w:tc>
          <w:tcPr>
            <w:tcW w:w="1276" w:type="dxa"/>
            <w:shd w:val="clear" w:color="auto" w:fill="auto"/>
            <w:vAlign w:val="center"/>
          </w:tcPr>
          <w:p w14:paraId="544BCF5A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5E8017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364EEBC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ELMED PIOTR BŁAŻEJEWSKI SPÓŁKA JAWNA</w:t>
            </w:r>
          </w:p>
          <w:p w14:paraId="02279039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D479CD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5195E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  <w:tr w:rsidR="00263164" w:rsidRPr="00BB547B" w14:paraId="24DBC7B5" w14:textId="77777777" w:rsidTr="0061218C">
        <w:tc>
          <w:tcPr>
            <w:tcW w:w="1276" w:type="dxa"/>
            <w:shd w:val="clear" w:color="auto" w:fill="auto"/>
            <w:vAlign w:val="center"/>
          </w:tcPr>
          <w:p w14:paraId="1A82FBAA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FD742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F5D3236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ELMED PIOTR BŁAŻEJEWSKI SPÓŁKA JAWNA</w:t>
            </w:r>
          </w:p>
          <w:p w14:paraId="655C371A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BAD975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351E65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263164" w:rsidRPr="00BB547B" w14:paraId="4EF5E817" w14:textId="77777777" w:rsidTr="0061218C">
        <w:tc>
          <w:tcPr>
            <w:tcW w:w="1276" w:type="dxa"/>
            <w:shd w:val="clear" w:color="auto" w:fill="auto"/>
            <w:vAlign w:val="center"/>
          </w:tcPr>
          <w:p w14:paraId="1E893B61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B7BCCD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50D2BFAA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ELMED PIOTR BŁAŻEJEWSKI SPÓŁKA JAWNA</w:t>
            </w:r>
          </w:p>
          <w:p w14:paraId="400FC9A1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B6FC68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FDF03B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11 664.00 zł</w:t>
            </w:r>
          </w:p>
        </w:tc>
      </w:tr>
      <w:tr w:rsidR="00263164" w:rsidRPr="00BB547B" w14:paraId="5B6CA84D" w14:textId="77777777" w:rsidTr="0061218C">
        <w:tc>
          <w:tcPr>
            <w:tcW w:w="1276" w:type="dxa"/>
            <w:shd w:val="clear" w:color="auto" w:fill="auto"/>
            <w:vAlign w:val="center"/>
          </w:tcPr>
          <w:p w14:paraId="4AD5A055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74BEE4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19CBD46C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ELMED PIOTR BŁAŻEJEWSKI SPÓŁKA JAWNA</w:t>
            </w:r>
          </w:p>
          <w:p w14:paraId="3BA0F16D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5ABECC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56725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8 100.00 zł</w:t>
            </w:r>
          </w:p>
        </w:tc>
      </w:tr>
      <w:tr w:rsidR="00263164" w:rsidRPr="00BB547B" w14:paraId="5EC61AE2" w14:textId="77777777" w:rsidTr="0061218C">
        <w:tc>
          <w:tcPr>
            <w:tcW w:w="1276" w:type="dxa"/>
            <w:shd w:val="clear" w:color="auto" w:fill="auto"/>
            <w:vAlign w:val="center"/>
          </w:tcPr>
          <w:p w14:paraId="72817D1E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A9DE5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BC45001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ELMED PIOTR BŁAŻEJEWSKI SPÓŁKA JAWNA</w:t>
            </w:r>
          </w:p>
          <w:p w14:paraId="453E1573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C9A382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929E0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486.00 zł</w:t>
            </w:r>
          </w:p>
        </w:tc>
      </w:tr>
      <w:tr w:rsidR="00263164" w:rsidRPr="00BB547B" w14:paraId="04607718" w14:textId="77777777" w:rsidTr="0061218C">
        <w:tc>
          <w:tcPr>
            <w:tcW w:w="1276" w:type="dxa"/>
            <w:shd w:val="clear" w:color="auto" w:fill="auto"/>
            <w:vAlign w:val="center"/>
          </w:tcPr>
          <w:p w14:paraId="710238D9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4BDA7C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6209B869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 xml:space="preserve">ELMED PIOTR BŁAŻEJEWSKI </w:t>
            </w:r>
            <w:r w:rsidRPr="00263164">
              <w:rPr>
                <w:rFonts w:ascii="Arial" w:hAnsi="Arial" w:cs="Arial"/>
                <w:sz w:val="24"/>
                <w:szCs w:val="24"/>
              </w:rPr>
              <w:lastRenderedPageBreak/>
              <w:t>SPÓŁKA JAWNA</w:t>
            </w:r>
          </w:p>
          <w:p w14:paraId="29F48D9B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E937A5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088197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lastRenderedPageBreak/>
              <w:t>3 240.00 zł</w:t>
            </w:r>
          </w:p>
        </w:tc>
      </w:tr>
      <w:tr w:rsidR="00263164" w:rsidRPr="00BB547B" w14:paraId="1CB8D419" w14:textId="77777777" w:rsidTr="0061218C">
        <w:tc>
          <w:tcPr>
            <w:tcW w:w="1276" w:type="dxa"/>
            <w:shd w:val="clear" w:color="auto" w:fill="auto"/>
            <w:vAlign w:val="center"/>
          </w:tcPr>
          <w:p w14:paraId="03C5834D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4AE18F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12BC1AD2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ELMED PIOTR BŁAŻEJEWSKI SPÓŁKA JAWNA</w:t>
            </w:r>
          </w:p>
          <w:p w14:paraId="555DA508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910D56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B93F29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263164" w:rsidRPr="00BB547B" w14:paraId="66427D10" w14:textId="77777777" w:rsidTr="0061218C">
        <w:tc>
          <w:tcPr>
            <w:tcW w:w="1276" w:type="dxa"/>
            <w:shd w:val="clear" w:color="auto" w:fill="auto"/>
            <w:vAlign w:val="center"/>
          </w:tcPr>
          <w:p w14:paraId="79AD9281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DA4D63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5BD77F71" w14:textId="77777777" w:rsidR="00263164" w:rsidRPr="00986737" w:rsidRDefault="00263164" w:rsidP="006121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ELMED PIOTR BŁAŻEJEWSKI SPÓŁKA JAWNA</w:t>
            </w:r>
          </w:p>
          <w:p w14:paraId="7540FFE5" w14:textId="77777777" w:rsidR="00263164" w:rsidRPr="00986737" w:rsidRDefault="00263164" w:rsidP="0061218C">
            <w:pPr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A5D8F8" w14:textId="77777777" w:rsidR="00263164" w:rsidRPr="00986737" w:rsidRDefault="00263164" w:rsidP="006121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30-232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316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8187C5" w14:textId="77777777" w:rsidR="00263164" w:rsidRPr="00986737" w:rsidRDefault="00263164" w:rsidP="006121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3164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</w:tbl>
    <w:p w14:paraId="1FC4A941" w14:textId="776BF9B4" w:rsidR="00A80738" w:rsidRDefault="00A80738" w:rsidP="009B31B3">
      <w:pPr>
        <w:pStyle w:val="Tekstpodstawowy"/>
        <w:spacing w:before="60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4576A8D" w14:textId="2505EC85" w:rsidR="009B31B3" w:rsidRDefault="009B31B3" w:rsidP="009B31B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F4F7B9C" w14:textId="1218785E" w:rsidR="009B31B3" w:rsidRPr="00BB547B" w:rsidRDefault="009B31B3" w:rsidP="009B31B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9B31B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0149" w14:textId="77777777" w:rsidR="00437660" w:rsidRDefault="00437660">
      <w:r>
        <w:separator/>
      </w:r>
    </w:p>
  </w:endnote>
  <w:endnote w:type="continuationSeparator" w:id="0">
    <w:p w14:paraId="6E620C8F" w14:textId="77777777" w:rsidR="00437660" w:rsidRDefault="0043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0DD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8186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5BA5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AC3DB3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FAAE9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F5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C2B108" w14:textId="77777777" w:rsidR="009F189D" w:rsidRDefault="009F189D">
    <w:pPr>
      <w:pStyle w:val="Stopka"/>
      <w:tabs>
        <w:tab w:val="clear" w:pos="4536"/>
      </w:tabs>
      <w:jc w:val="center"/>
    </w:pPr>
  </w:p>
  <w:p w14:paraId="480E40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6049F" w14:textId="77777777" w:rsidR="00437660" w:rsidRDefault="00437660">
      <w:r>
        <w:separator/>
      </w:r>
    </w:p>
  </w:footnote>
  <w:footnote w:type="continuationSeparator" w:id="0">
    <w:p w14:paraId="4482D720" w14:textId="77777777" w:rsidR="00437660" w:rsidRDefault="0043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3656" w14:textId="77777777" w:rsidR="00263164" w:rsidRDefault="00263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C4DBF" w14:textId="77777777" w:rsidR="00263164" w:rsidRDefault="002631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B87F4" w14:textId="77777777" w:rsidR="00263164" w:rsidRDefault="002631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660"/>
    <w:rsid w:val="00007727"/>
    <w:rsid w:val="00017720"/>
    <w:rsid w:val="00035488"/>
    <w:rsid w:val="000D7F25"/>
    <w:rsid w:val="000E00E5"/>
    <w:rsid w:val="00173B20"/>
    <w:rsid w:val="001C69FF"/>
    <w:rsid w:val="0023318D"/>
    <w:rsid w:val="00263164"/>
    <w:rsid w:val="003D72FD"/>
    <w:rsid w:val="00423179"/>
    <w:rsid w:val="00437660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B31B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58F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DDBFF"/>
  <w15:chartTrackingRefBased/>
  <w15:docId w15:val="{7699EDC8-4077-4C12-8481-C033DAE7F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509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2025-09-03T09:38:00Z</dcterms:created>
  <dcterms:modified xsi:type="dcterms:W3CDTF">2025-09-03T09:50:00Z</dcterms:modified>
</cp:coreProperties>
</file>