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491CD" w14:textId="77777777" w:rsidR="00986737" w:rsidRPr="009432A1" w:rsidRDefault="00A8550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8550F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8550F">
        <w:rPr>
          <w:rFonts w:ascii="Arial" w:hAnsi="Arial" w:cs="Arial"/>
          <w:sz w:val="24"/>
          <w:szCs w:val="24"/>
        </w:rPr>
        <w:t>2025-09-03</w:t>
      </w:r>
    </w:p>
    <w:p w14:paraId="4DCA5D95" w14:textId="77777777" w:rsidR="00986737" w:rsidRPr="009432A1" w:rsidRDefault="00A8550F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8550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774FD8F" w14:textId="77777777" w:rsidR="00986737" w:rsidRPr="009432A1" w:rsidRDefault="00A8550F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A8550F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8550F">
        <w:rPr>
          <w:rFonts w:ascii="Arial" w:hAnsi="Arial" w:cs="Arial"/>
          <w:sz w:val="24"/>
          <w:szCs w:val="24"/>
        </w:rPr>
        <w:t>66</w:t>
      </w:r>
    </w:p>
    <w:p w14:paraId="0E304E63" w14:textId="77777777" w:rsidR="00986737" w:rsidRPr="009432A1" w:rsidRDefault="00A8550F" w:rsidP="00986737">
      <w:pPr>
        <w:rPr>
          <w:rFonts w:ascii="Arial" w:hAnsi="Arial" w:cs="Arial"/>
          <w:sz w:val="24"/>
          <w:szCs w:val="24"/>
        </w:rPr>
      </w:pPr>
      <w:r w:rsidRPr="00A8550F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8550F">
        <w:rPr>
          <w:rFonts w:ascii="Arial" w:hAnsi="Arial" w:cs="Arial"/>
          <w:sz w:val="24"/>
          <w:szCs w:val="24"/>
        </w:rPr>
        <w:t>Kraków</w:t>
      </w:r>
    </w:p>
    <w:p w14:paraId="6E3BF3F8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D0B604A" w14:textId="58C73D93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E92152E" w14:textId="2C3ED94E" w:rsidR="0016256F" w:rsidRPr="009432A1" w:rsidRDefault="0016256F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SZP-271-41/25.841.EJK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1B9B85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79BFA4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CE2B40F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02268FB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6F3770B" w14:textId="77777777" w:rsidTr="005A632E">
        <w:tc>
          <w:tcPr>
            <w:tcW w:w="2269" w:type="dxa"/>
            <w:shd w:val="clear" w:color="auto" w:fill="auto"/>
          </w:tcPr>
          <w:p w14:paraId="73225499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1475AF" w14:textId="77777777" w:rsidR="00986737" w:rsidRPr="004E4B64" w:rsidRDefault="00A8550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550F">
              <w:rPr>
                <w:rFonts w:ascii="Arial" w:hAnsi="Arial" w:cs="Arial"/>
                <w:bCs/>
                <w:sz w:val="24"/>
                <w:szCs w:val="24"/>
              </w:rPr>
              <w:t>Dostawa produktów leczniczych - kontrastów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8550F" w:rsidRPr="004E4B64" w14:paraId="7365222F" w14:textId="77777777" w:rsidTr="00ED1AF6">
        <w:tc>
          <w:tcPr>
            <w:tcW w:w="2269" w:type="dxa"/>
            <w:shd w:val="clear" w:color="auto" w:fill="auto"/>
          </w:tcPr>
          <w:p w14:paraId="352AAAE0" w14:textId="77777777" w:rsidR="00A8550F" w:rsidRPr="004E4B64" w:rsidRDefault="00A8550F" w:rsidP="00ED1A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EA30F6" w14:textId="77777777" w:rsidR="00A8550F" w:rsidRPr="004E4B64" w:rsidRDefault="00A8550F" w:rsidP="00ED1A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550F">
              <w:rPr>
                <w:rFonts w:ascii="Arial" w:hAnsi="Arial" w:cs="Arial"/>
                <w:bCs/>
                <w:sz w:val="24"/>
                <w:szCs w:val="24"/>
              </w:rPr>
              <w:t>SZP-271-41/25</w:t>
            </w:r>
          </w:p>
        </w:tc>
      </w:tr>
    </w:tbl>
    <w:p w14:paraId="09DD5698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B4FBFE4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8550F" w:rsidRPr="00A8550F">
        <w:rPr>
          <w:rFonts w:ascii="Arial" w:hAnsi="Arial" w:cs="Arial"/>
          <w:sz w:val="24"/>
          <w:szCs w:val="24"/>
        </w:rPr>
        <w:t>(</w:t>
      </w:r>
      <w:proofErr w:type="spellStart"/>
      <w:r w:rsidR="00A8550F" w:rsidRPr="00A8550F">
        <w:rPr>
          <w:rFonts w:ascii="Arial" w:hAnsi="Arial" w:cs="Arial"/>
          <w:sz w:val="24"/>
          <w:szCs w:val="24"/>
        </w:rPr>
        <w:t>t.j</w:t>
      </w:r>
      <w:proofErr w:type="spellEnd"/>
      <w:r w:rsidR="00A8550F" w:rsidRPr="00A8550F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D8149ED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8550F" w:rsidRPr="00A8550F">
        <w:rPr>
          <w:rFonts w:ascii="Arial" w:hAnsi="Arial" w:cs="Arial"/>
          <w:sz w:val="24"/>
          <w:szCs w:val="24"/>
        </w:rPr>
        <w:t>03/09/2025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8550F" w:rsidRPr="00A8550F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00EEC076" w14:textId="77777777" w:rsidTr="005A632E">
        <w:tc>
          <w:tcPr>
            <w:tcW w:w="1276" w:type="dxa"/>
            <w:shd w:val="clear" w:color="auto" w:fill="F2F2F2"/>
            <w:vAlign w:val="center"/>
          </w:tcPr>
          <w:p w14:paraId="33FDB02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65AFA8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B4A7972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321C0D0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8550F" w:rsidRPr="00BB547B" w14:paraId="6B074A62" w14:textId="77777777" w:rsidTr="00ED1AF6">
        <w:tc>
          <w:tcPr>
            <w:tcW w:w="1276" w:type="dxa"/>
            <w:shd w:val="clear" w:color="auto" w:fill="auto"/>
            <w:vAlign w:val="center"/>
          </w:tcPr>
          <w:p w14:paraId="625A1AA0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BC48F7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347ECB2" w14:textId="77777777" w:rsidR="00A8550F" w:rsidRPr="00986737" w:rsidRDefault="00A8550F" w:rsidP="00ED1A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49502EA6" w14:textId="77777777" w:rsidR="00A8550F" w:rsidRPr="00986737" w:rsidRDefault="00A8550F" w:rsidP="00ED1AF6">
            <w:pPr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1A62CF" w14:textId="77777777" w:rsidR="00A8550F" w:rsidRPr="00986737" w:rsidRDefault="00A8550F" w:rsidP="00ED1A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4D6423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488 538.00 zł</w:t>
            </w:r>
          </w:p>
        </w:tc>
      </w:tr>
      <w:tr w:rsidR="00A8550F" w:rsidRPr="00BB547B" w14:paraId="3C32D1D3" w14:textId="77777777" w:rsidTr="00ED1AF6">
        <w:tc>
          <w:tcPr>
            <w:tcW w:w="1276" w:type="dxa"/>
            <w:shd w:val="clear" w:color="auto" w:fill="auto"/>
            <w:vAlign w:val="center"/>
          </w:tcPr>
          <w:p w14:paraId="11BD903C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530060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B422DA6" w14:textId="77777777" w:rsidR="00A8550F" w:rsidRPr="00986737" w:rsidRDefault="00A8550F" w:rsidP="00ED1A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8550F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A8550F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34DE4426" w14:textId="77777777" w:rsidR="00A8550F" w:rsidRPr="00986737" w:rsidRDefault="00A8550F" w:rsidP="00ED1AF6">
            <w:pPr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E92F9C" w14:textId="77777777" w:rsidR="00A8550F" w:rsidRPr="00986737" w:rsidRDefault="00A8550F" w:rsidP="00ED1A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D44A4B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77 825.77 zł</w:t>
            </w:r>
          </w:p>
        </w:tc>
      </w:tr>
      <w:tr w:rsidR="00A8550F" w:rsidRPr="00BB547B" w14:paraId="71EC323E" w14:textId="77777777" w:rsidTr="00ED1AF6">
        <w:tc>
          <w:tcPr>
            <w:tcW w:w="1276" w:type="dxa"/>
            <w:shd w:val="clear" w:color="auto" w:fill="auto"/>
            <w:vAlign w:val="center"/>
          </w:tcPr>
          <w:p w14:paraId="04A8566F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089E71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AB31EC7" w14:textId="77777777" w:rsidR="00A8550F" w:rsidRPr="00986737" w:rsidRDefault="00A8550F" w:rsidP="00ED1A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8550F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A8550F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74B0AE4D" w14:textId="77777777" w:rsidR="00A8550F" w:rsidRPr="00986737" w:rsidRDefault="00A8550F" w:rsidP="00ED1AF6">
            <w:pPr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1BC366" w14:textId="77777777" w:rsidR="00A8550F" w:rsidRPr="00986737" w:rsidRDefault="00A8550F" w:rsidP="00ED1A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23EA9B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13 279.68 zł</w:t>
            </w:r>
          </w:p>
        </w:tc>
      </w:tr>
      <w:tr w:rsidR="00A8550F" w:rsidRPr="00BB547B" w14:paraId="68A9C9E6" w14:textId="77777777" w:rsidTr="00ED1AF6">
        <w:tc>
          <w:tcPr>
            <w:tcW w:w="1276" w:type="dxa"/>
            <w:shd w:val="clear" w:color="auto" w:fill="auto"/>
            <w:vAlign w:val="center"/>
          </w:tcPr>
          <w:p w14:paraId="0D507122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10DB86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BC28A08" w14:textId="77777777" w:rsidR="00A8550F" w:rsidRPr="00986737" w:rsidRDefault="00A8550F" w:rsidP="00ED1A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8550F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A8550F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31363364" w14:textId="77777777" w:rsidR="00A8550F" w:rsidRPr="00986737" w:rsidRDefault="00A8550F" w:rsidP="00ED1AF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8550F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5E5F0B" w14:textId="77777777" w:rsidR="00A8550F" w:rsidRPr="00986737" w:rsidRDefault="00A8550F" w:rsidP="00ED1A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lastRenderedPageBreak/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70E90F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lastRenderedPageBreak/>
              <w:t>460 998.00 zł</w:t>
            </w:r>
          </w:p>
        </w:tc>
      </w:tr>
      <w:tr w:rsidR="00A8550F" w:rsidRPr="00BB547B" w14:paraId="4313528F" w14:textId="77777777" w:rsidTr="00ED1AF6">
        <w:tc>
          <w:tcPr>
            <w:tcW w:w="1276" w:type="dxa"/>
            <w:shd w:val="clear" w:color="auto" w:fill="auto"/>
            <w:vAlign w:val="center"/>
          </w:tcPr>
          <w:p w14:paraId="54B37A82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6FB408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C5A5279" w14:textId="77777777" w:rsidR="00A8550F" w:rsidRPr="00986737" w:rsidRDefault="00A8550F" w:rsidP="00ED1A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01AD54E" w14:textId="77777777" w:rsidR="00A8550F" w:rsidRPr="00986737" w:rsidRDefault="00A8550F" w:rsidP="00ED1AF6">
            <w:pPr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75FA02" w14:textId="77777777" w:rsidR="00A8550F" w:rsidRPr="00986737" w:rsidRDefault="00A8550F" w:rsidP="00ED1A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05156A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76 809.60 zł</w:t>
            </w:r>
          </w:p>
        </w:tc>
      </w:tr>
      <w:tr w:rsidR="00A8550F" w:rsidRPr="00BB547B" w14:paraId="090407C9" w14:textId="77777777" w:rsidTr="00ED1AF6">
        <w:tc>
          <w:tcPr>
            <w:tcW w:w="1276" w:type="dxa"/>
            <w:shd w:val="clear" w:color="auto" w:fill="auto"/>
            <w:vAlign w:val="center"/>
          </w:tcPr>
          <w:p w14:paraId="575303A0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BEFC80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7E97925" w14:textId="77777777" w:rsidR="00A8550F" w:rsidRPr="00986737" w:rsidRDefault="00A8550F" w:rsidP="00ED1A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22D92E3A" w14:textId="77777777" w:rsidR="00A8550F" w:rsidRPr="00986737" w:rsidRDefault="00A8550F" w:rsidP="00ED1AF6">
            <w:pPr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CF19E0" w14:textId="77777777" w:rsidR="00A8550F" w:rsidRPr="00986737" w:rsidRDefault="00A8550F" w:rsidP="00ED1A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205FB2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13 009.68 zł</w:t>
            </w:r>
          </w:p>
        </w:tc>
      </w:tr>
      <w:tr w:rsidR="00A8550F" w:rsidRPr="00BB547B" w14:paraId="518CDE26" w14:textId="77777777" w:rsidTr="00ED1AF6">
        <w:tc>
          <w:tcPr>
            <w:tcW w:w="1276" w:type="dxa"/>
            <w:shd w:val="clear" w:color="auto" w:fill="auto"/>
            <w:vAlign w:val="center"/>
          </w:tcPr>
          <w:p w14:paraId="7AAB5A02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A8F8D3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F5E7CB5" w14:textId="77777777" w:rsidR="00A8550F" w:rsidRPr="00986737" w:rsidRDefault="00A8550F" w:rsidP="00ED1A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8550F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A8550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6E32596" w14:textId="77777777" w:rsidR="00A8550F" w:rsidRPr="00986737" w:rsidRDefault="00A8550F" w:rsidP="00ED1AF6">
            <w:pPr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25D2AC" w14:textId="77777777" w:rsidR="00A8550F" w:rsidRPr="00986737" w:rsidRDefault="00A8550F" w:rsidP="00ED1A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0FC888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515 064.21 zł</w:t>
            </w:r>
          </w:p>
        </w:tc>
      </w:tr>
      <w:tr w:rsidR="00A8550F" w:rsidRPr="00BB547B" w14:paraId="4AF553CD" w14:textId="77777777" w:rsidTr="00ED1AF6">
        <w:tc>
          <w:tcPr>
            <w:tcW w:w="1276" w:type="dxa"/>
            <w:shd w:val="clear" w:color="auto" w:fill="auto"/>
            <w:vAlign w:val="center"/>
          </w:tcPr>
          <w:p w14:paraId="2433425B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855BC6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01E960A" w14:textId="77777777" w:rsidR="00A8550F" w:rsidRPr="00986737" w:rsidRDefault="00A8550F" w:rsidP="00ED1A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8550F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A8550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06EF90B" w14:textId="77777777" w:rsidR="00A8550F" w:rsidRPr="00986737" w:rsidRDefault="00A8550F" w:rsidP="00ED1AF6">
            <w:pPr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54D4B2" w14:textId="77777777" w:rsidR="00A8550F" w:rsidRPr="00986737" w:rsidRDefault="00A8550F" w:rsidP="00ED1A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550F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705EE5" w14:textId="77777777" w:rsidR="00A8550F" w:rsidRPr="00986737" w:rsidRDefault="00A8550F" w:rsidP="00ED1A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50F">
              <w:rPr>
                <w:rFonts w:ascii="Arial" w:hAnsi="Arial" w:cs="Arial"/>
                <w:sz w:val="24"/>
                <w:szCs w:val="24"/>
              </w:rPr>
              <w:t>419 197.14 zł</w:t>
            </w:r>
          </w:p>
        </w:tc>
      </w:tr>
    </w:tbl>
    <w:p w14:paraId="409CCCCB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0C0C3" w14:textId="77777777" w:rsidR="007C0553" w:rsidRDefault="007C0553">
      <w:r>
        <w:separator/>
      </w:r>
    </w:p>
  </w:endnote>
  <w:endnote w:type="continuationSeparator" w:id="0">
    <w:p w14:paraId="1DD76DFF" w14:textId="77777777" w:rsidR="007C0553" w:rsidRDefault="007C0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E85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6906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A3335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7DF93D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71B4DC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931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1B2C78" w14:textId="77777777" w:rsidR="009F189D" w:rsidRDefault="009F189D">
    <w:pPr>
      <w:pStyle w:val="Stopka"/>
      <w:tabs>
        <w:tab w:val="clear" w:pos="4536"/>
      </w:tabs>
      <w:jc w:val="center"/>
    </w:pPr>
  </w:p>
  <w:p w14:paraId="7085B74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CFBB2" w14:textId="77777777" w:rsidR="007C0553" w:rsidRDefault="007C0553">
      <w:r>
        <w:separator/>
      </w:r>
    </w:p>
  </w:footnote>
  <w:footnote w:type="continuationSeparator" w:id="0">
    <w:p w14:paraId="3A15BDFB" w14:textId="77777777" w:rsidR="007C0553" w:rsidRDefault="007C0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5660C" w14:textId="77777777" w:rsidR="00A8550F" w:rsidRDefault="00A855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E3DBF" w14:textId="77777777" w:rsidR="00A8550F" w:rsidRDefault="00A855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7BC0E" w14:textId="77777777" w:rsidR="00A8550F" w:rsidRDefault="00A855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553"/>
    <w:rsid w:val="00007727"/>
    <w:rsid w:val="00017720"/>
    <w:rsid w:val="00035488"/>
    <w:rsid w:val="000D7F25"/>
    <w:rsid w:val="000E00E5"/>
    <w:rsid w:val="0016256F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C0553"/>
    <w:rsid w:val="00843263"/>
    <w:rsid w:val="00861E75"/>
    <w:rsid w:val="00986737"/>
    <w:rsid w:val="009D19BD"/>
    <w:rsid w:val="009F189D"/>
    <w:rsid w:val="00A80738"/>
    <w:rsid w:val="00A8550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6176A0"/>
  <w15:chartTrackingRefBased/>
  <w15:docId w15:val="{6D0962E5-C079-4B9C-86DE-15046925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2025-09-03T09:16:00Z</cp:lastPrinted>
  <dcterms:created xsi:type="dcterms:W3CDTF">2025-09-03T09:15:00Z</dcterms:created>
  <dcterms:modified xsi:type="dcterms:W3CDTF">2025-09-03T09:16:00Z</dcterms:modified>
</cp:coreProperties>
</file>