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F92A9" w14:textId="21DBBFB9" w:rsidR="00843A88" w:rsidRPr="00DA3BE1" w:rsidRDefault="00374BE3" w:rsidP="00FD4AEC">
      <w:pPr>
        <w:spacing w:after="480"/>
        <w:jc w:val="right"/>
      </w:pPr>
      <w:r w:rsidRPr="00DA3BE1">
        <w:t>Niepołomice</w:t>
      </w:r>
      <w:r w:rsidR="00843A88" w:rsidRPr="00DA3BE1">
        <w:t xml:space="preserve"> dnia: </w:t>
      </w:r>
      <w:r w:rsidRPr="00DA3BE1">
        <w:t>2025-0</w:t>
      </w:r>
      <w:r w:rsidR="00DA3BE1" w:rsidRPr="00DA3BE1">
        <w:t>9</w:t>
      </w:r>
      <w:r w:rsidRPr="00DA3BE1">
        <w:t>-</w:t>
      </w:r>
      <w:r w:rsidR="00DA3BE1" w:rsidRPr="00DA3BE1">
        <w:t>0</w:t>
      </w:r>
      <w:r w:rsidR="003E3E6E">
        <w:t>3</w:t>
      </w:r>
    </w:p>
    <w:p w14:paraId="285A48D8" w14:textId="77777777" w:rsidR="00843A88" w:rsidRPr="00DA3BE1" w:rsidRDefault="00374BE3" w:rsidP="00843A88">
      <w:pPr>
        <w:spacing w:line="360" w:lineRule="auto"/>
        <w:rPr>
          <w:b/>
          <w:bCs/>
        </w:rPr>
      </w:pPr>
      <w:r w:rsidRPr="00DA3BE1">
        <w:rPr>
          <w:b/>
          <w:bCs/>
        </w:rPr>
        <w:t>GMINA NIEPOŁOMICE</w:t>
      </w:r>
    </w:p>
    <w:p w14:paraId="2AA94C14" w14:textId="77777777" w:rsidR="00843A88" w:rsidRPr="00DA3BE1" w:rsidRDefault="00374BE3" w:rsidP="00843A88">
      <w:pPr>
        <w:spacing w:line="360" w:lineRule="auto"/>
      </w:pPr>
      <w:r w:rsidRPr="00DA3BE1">
        <w:t>Pl. Zwycięstwa</w:t>
      </w:r>
      <w:r w:rsidR="00843A88" w:rsidRPr="00DA3BE1">
        <w:t xml:space="preserve"> </w:t>
      </w:r>
      <w:r w:rsidRPr="00DA3BE1">
        <w:t>13</w:t>
      </w:r>
    </w:p>
    <w:p w14:paraId="3BD86B4A" w14:textId="77777777" w:rsidR="00843A88" w:rsidRPr="00DA3BE1" w:rsidRDefault="00374BE3" w:rsidP="00843A88">
      <w:r w:rsidRPr="00DA3BE1">
        <w:t>32-005</w:t>
      </w:r>
      <w:r w:rsidR="00843A88" w:rsidRPr="00DA3BE1">
        <w:t xml:space="preserve"> </w:t>
      </w:r>
      <w:r w:rsidRPr="00DA3BE1">
        <w:t>Niepołomice</w:t>
      </w:r>
    </w:p>
    <w:p w14:paraId="195A3E66" w14:textId="5F60E577" w:rsidR="00843A88" w:rsidRPr="00DA3BE1" w:rsidRDefault="00DA3BE1" w:rsidP="00FD4AEC">
      <w:pPr>
        <w:spacing w:after="480"/>
        <w:jc w:val="both"/>
        <w:rPr>
          <w:bCs/>
        </w:rPr>
      </w:pPr>
      <w:r w:rsidRPr="00DA3BE1">
        <w:rPr>
          <w:bCs/>
        </w:rPr>
        <w:t>Pismo: ZP.271.28.2025.4</w:t>
      </w:r>
    </w:p>
    <w:p w14:paraId="361892B7" w14:textId="77777777" w:rsidR="00843A88" w:rsidRPr="00DA3BE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A3BE1">
        <w:rPr>
          <w:b/>
        </w:rPr>
        <w:t>WYKONAWCY</w:t>
      </w:r>
    </w:p>
    <w:p w14:paraId="67C15124" w14:textId="77777777" w:rsidR="00843A88" w:rsidRPr="00DA3BE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A3BE1">
        <w:t>ubiegający się o zamówienie</w:t>
      </w:r>
    </w:p>
    <w:p w14:paraId="7E52CA09" w14:textId="77777777" w:rsidR="004E4B64" w:rsidRPr="00DA3BE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A3BE1">
        <w:rPr>
          <w:rFonts w:eastAsia="Calibri"/>
          <w:lang w:eastAsia="en-US"/>
        </w:rPr>
        <w:t xml:space="preserve">Dotyczy: </w:t>
      </w:r>
      <w:r w:rsidRPr="00DA3BE1">
        <w:t>postępowania o udzielenie zamówienia publicznego</w:t>
      </w:r>
      <w:r w:rsidRPr="00DA3BE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A3BE1" w14:paraId="48A120B4" w14:textId="77777777" w:rsidTr="00FD4AEC">
        <w:tc>
          <w:tcPr>
            <w:tcW w:w="2269" w:type="dxa"/>
          </w:tcPr>
          <w:p w14:paraId="491DB40E" w14:textId="77777777" w:rsidR="004E4B64" w:rsidRPr="00DA3BE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A3BE1">
              <w:t>Nazwa zamówienia:</w:t>
            </w:r>
          </w:p>
        </w:tc>
        <w:tc>
          <w:tcPr>
            <w:tcW w:w="6803" w:type="dxa"/>
          </w:tcPr>
          <w:p w14:paraId="13914F6F" w14:textId="77777777" w:rsidR="004E4B64" w:rsidRPr="00DA3BE1" w:rsidRDefault="00374BE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3BE1">
              <w:rPr>
                <w:bCs/>
              </w:rPr>
              <w:t>Budowa klubu malucha "Sówki" wraz z oddziałami przedszkolnymi w Woli Zabierzowskiej</w:t>
            </w:r>
            <w:r w:rsidR="004E4B64" w:rsidRPr="00DA3BE1">
              <w:rPr>
                <w:bCs/>
              </w:rPr>
              <w:t>.</w:t>
            </w:r>
          </w:p>
        </w:tc>
      </w:tr>
      <w:tr w:rsidR="00374BE3" w:rsidRPr="00DA3BE1" w14:paraId="0941804A" w14:textId="77777777" w:rsidTr="00653298">
        <w:tc>
          <w:tcPr>
            <w:tcW w:w="2269" w:type="dxa"/>
          </w:tcPr>
          <w:p w14:paraId="687068E3" w14:textId="77777777" w:rsidR="00374BE3" w:rsidRPr="00DA3BE1" w:rsidRDefault="00374BE3" w:rsidP="006532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A3BE1">
              <w:t>Numer referencyjny:</w:t>
            </w:r>
          </w:p>
        </w:tc>
        <w:tc>
          <w:tcPr>
            <w:tcW w:w="6803" w:type="dxa"/>
          </w:tcPr>
          <w:p w14:paraId="3B74C1F4" w14:textId="77777777" w:rsidR="00374BE3" w:rsidRPr="00DA3BE1" w:rsidRDefault="00374BE3" w:rsidP="006532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3BE1">
              <w:rPr>
                <w:bCs/>
              </w:rPr>
              <w:t>ZP.271.28.2025</w:t>
            </w:r>
          </w:p>
        </w:tc>
      </w:tr>
    </w:tbl>
    <w:p w14:paraId="30E357C6" w14:textId="77777777" w:rsidR="004E4B64" w:rsidRPr="00DA3BE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A3BE1" w14:paraId="680FE589" w14:textId="77777777" w:rsidTr="00C46732">
        <w:tc>
          <w:tcPr>
            <w:tcW w:w="9330" w:type="dxa"/>
            <w:shd w:val="clear" w:color="auto" w:fill="F2F2F2"/>
            <w:hideMark/>
          </w:tcPr>
          <w:p w14:paraId="1CAB05F2" w14:textId="77777777" w:rsidR="00843A88" w:rsidRPr="00DA3BE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A3BE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4E5A3B1" w14:textId="77777777" w:rsidR="0012774F" w:rsidRPr="00DA3BE1" w:rsidRDefault="00520165" w:rsidP="004E4B64">
      <w:pPr>
        <w:spacing w:before="600" w:after="240" w:line="360" w:lineRule="auto"/>
        <w:jc w:val="both"/>
      </w:pPr>
      <w:r w:rsidRPr="00DA3BE1">
        <w:t xml:space="preserve">Zamawiający, </w:t>
      </w:r>
      <w:r w:rsidR="00374BE3" w:rsidRPr="00DA3BE1">
        <w:rPr>
          <w:b/>
        </w:rPr>
        <w:t>GMINA NIEPOŁOMICE</w:t>
      </w:r>
      <w:r w:rsidRPr="00DA3BE1">
        <w:t xml:space="preserve">, działając na podstawie art. </w:t>
      </w:r>
      <w:r w:rsidR="00E74BC3" w:rsidRPr="00DA3BE1">
        <w:t>284</w:t>
      </w:r>
      <w:r w:rsidRPr="00DA3BE1">
        <w:t xml:space="preserve"> ust. </w:t>
      </w:r>
      <w:r w:rsidR="0029606A" w:rsidRPr="00DA3BE1">
        <w:t>6</w:t>
      </w:r>
      <w:r w:rsidRPr="00DA3BE1">
        <w:t xml:space="preserve"> ustawy z dnia </w:t>
      </w:r>
      <w:r w:rsidR="0029606A" w:rsidRPr="00DA3BE1">
        <w:t>11</w:t>
      </w:r>
      <w:r w:rsidRPr="00DA3BE1">
        <w:t xml:space="preserve"> </w:t>
      </w:r>
      <w:r w:rsidR="0029606A" w:rsidRPr="00DA3BE1">
        <w:t xml:space="preserve">września </w:t>
      </w:r>
      <w:r w:rsidRPr="00DA3BE1">
        <w:t>20</w:t>
      </w:r>
      <w:r w:rsidR="0029606A" w:rsidRPr="00DA3BE1">
        <w:t>19</w:t>
      </w:r>
      <w:r w:rsidRPr="00DA3BE1">
        <w:t xml:space="preserve"> r</w:t>
      </w:r>
      <w:r w:rsidR="0029606A" w:rsidRPr="00DA3BE1">
        <w:t>.</w:t>
      </w:r>
      <w:r w:rsidRPr="00DA3BE1">
        <w:t xml:space="preserve"> Prawo </w:t>
      </w:r>
      <w:r w:rsidR="0029606A" w:rsidRPr="00DA3BE1">
        <w:t>z</w:t>
      </w:r>
      <w:r w:rsidRPr="00DA3BE1">
        <w:t xml:space="preserve">amówień </w:t>
      </w:r>
      <w:r w:rsidR="0029606A" w:rsidRPr="00DA3BE1">
        <w:t>p</w:t>
      </w:r>
      <w:r w:rsidRPr="00DA3BE1">
        <w:t xml:space="preserve">ublicznych </w:t>
      </w:r>
      <w:r w:rsidR="00374BE3" w:rsidRPr="00DA3BE1">
        <w:t>(</w:t>
      </w:r>
      <w:proofErr w:type="spellStart"/>
      <w:r w:rsidR="00374BE3" w:rsidRPr="00DA3BE1">
        <w:t>t.j</w:t>
      </w:r>
      <w:proofErr w:type="spellEnd"/>
      <w:r w:rsidR="00374BE3" w:rsidRPr="00DA3BE1">
        <w:t>. Dz. U. z 2024 poz. 1320)</w:t>
      </w:r>
      <w:r w:rsidR="00BE7BFD" w:rsidRPr="00DA3BE1">
        <w:t xml:space="preserve">, </w:t>
      </w:r>
      <w:r w:rsidR="00E74BC3" w:rsidRPr="00DA3BE1">
        <w:t>udostępnia</w:t>
      </w:r>
      <w:r w:rsidR="00BE7BFD" w:rsidRPr="00DA3BE1">
        <w:t xml:space="preserve"> poniżej treść zapytań do S</w:t>
      </w:r>
      <w:r w:rsidR="0012774F" w:rsidRPr="00DA3BE1">
        <w:t>pecyfikacji Warunków Zamówienia (</w:t>
      </w:r>
      <w:r w:rsidR="0012774F" w:rsidRPr="00DA3BE1">
        <w:rPr>
          <w:lang w:eastAsia="ar-SA"/>
        </w:rPr>
        <w:t>zwanej dalej</w:t>
      </w:r>
      <w:r w:rsidR="0012774F" w:rsidRPr="00DA3BE1">
        <w:rPr>
          <w:b/>
          <w:lang w:eastAsia="ar-SA"/>
        </w:rPr>
        <w:t xml:space="preserve"> </w:t>
      </w:r>
      <w:r w:rsidR="0012774F" w:rsidRPr="00DA3BE1">
        <w:rPr>
          <w:bCs/>
          <w:lang w:eastAsia="ar-SA"/>
        </w:rPr>
        <w:t>”SWZ”)</w:t>
      </w:r>
      <w:r w:rsidR="00E74BC3" w:rsidRPr="00DA3BE1">
        <w:rPr>
          <w:bCs/>
          <w:lang w:eastAsia="ar-SA"/>
        </w:rPr>
        <w:t xml:space="preserve"> </w:t>
      </w:r>
      <w:r w:rsidR="00E74BC3" w:rsidRPr="00DA3BE1">
        <w:t>wraz z wyjaśnieniami</w:t>
      </w:r>
      <w:r w:rsidR="0012774F" w:rsidRPr="00DA3BE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4BE3" w:rsidRPr="00DA3BE1" w14:paraId="7CF95ABE" w14:textId="77777777" w:rsidTr="00653298">
        <w:tc>
          <w:tcPr>
            <w:tcW w:w="9356" w:type="dxa"/>
          </w:tcPr>
          <w:p w14:paraId="38C59EDC" w14:textId="6196BD71" w:rsidR="00374BE3" w:rsidRPr="00DA3BE1" w:rsidRDefault="00374BE3" w:rsidP="0065329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A3BE1">
              <w:rPr>
                <w:b/>
                <w:bCs/>
              </w:rPr>
              <w:t>Pytani</w:t>
            </w:r>
            <w:r w:rsidR="00DA3BE1">
              <w:rPr>
                <w:b/>
                <w:bCs/>
              </w:rPr>
              <w:t>a</w:t>
            </w:r>
          </w:p>
          <w:p w14:paraId="106C246F" w14:textId="5BA2D2AE" w:rsidR="00374BE3" w:rsidRDefault="00374BE3" w:rsidP="00DA3BE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DA3BE1">
              <w:t xml:space="preserve">Zwracamy się z prośbą o udostępnienie przedmiaru robót z załącznika do wyjaśnień w formacie do edycji, np. </w:t>
            </w:r>
            <w:proofErr w:type="spellStart"/>
            <w:r w:rsidRPr="00DA3BE1">
              <w:t>ath</w:t>
            </w:r>
            <w:proofErr w:type="spellEnd"/>
            <w:r w:rsidRPr="00DA3BE1">
              <w:t xml:space="preserve"> lub innym umożliwiającym wczytanie przedmiaru do programu kosztorysowego, co znacznie ułatwi i przyśpieszy przygotowanie oferty przetargowej.</w:t>
            </w:r>
          </w:p>
          <w:p w14:paraId="1FBE66E1" w14:textId="593C3AAD" w:rsidR="00374BE3" w:rsidRDefault="00374BE3" w:rsidP="00DA3BE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DA3BE1">
              <w:t>Poz. 44 i 45 przedmiaru na roboty budowlane - obmiar nieprawidłowy (wskazane pomieszczenia nie dotyczą wykładzin PCV); winno być 340,81 m2, zgodnie z poz. 43. Prosimy o potwierdzenie.</w:t>
            </w:r>
          </w:p>
          <w:p w14:paraId="667D9430" w14:textId="250111AD" w:rsidR="00374BE3" w:rsidRPr="00DA3BE1" w:rsidRDefault="00374BE3" w:rsidP="00DA3BE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DA3BE1">
              <w:t>Prosimy o załączenie rzutu więźby dachowej wraz z zestawieniem elementów konstrukcyjnych (brak w załączonej dokumentacji).</w:t>
            </w:r>
          </w:p>
          <w:p w14:paraId="7AAAD617" w14:textId="77777777" w:rsidR="00374BE3" w:rsidRDefault="00374BE3" w:rsidP="0065329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A3BE1">
              <w:rPr>
                <w:b/>
                <w:bCs/>
              </w:rPr>
              <w:t>Stanowisko (wyjaśnienie) Zamawiającego:</w:t>
            </w:r>
          </w:p>
          <w:p w14:paraId="5DD1E2BA" w14:textId="43FF6C07" w:rsidR="00656B75" w:rsidRDefault="00656B75" w:rsidP="00653298">
            <w:pPr>
              <w:spacing w:after="40" w:line="276" w:lineRule="auto"/>
              <w:ind w:left="30" w:right="-72"/>
            </w:pPr>
            <w:r w:rsidRPr="00656B75">
              <w:t>Ad.1) Zamawiający nie posiada wersji edytowalnej przedmiaru robót</w:t>
            </w:r>
          </w:p>
          <w:p w14:paraId="2B2346EA" w14:textId="264C6893" w:rsidR="003E3E6E" w:rsidRPr="003E3E6E" w:rsidRDefault="00656B75" w:rsidP="003E3E6E">
            <w:pPr>
              <w:spacing w:after="40" w:line="276" w:lineRule="auto"/>
              <w:ind w:left="30" w:right="-72"/>
            </w:pPr>
            <w:r>
              <w:t xml:space="preserve">Ad.2) </w:t>
            </w:r>
            <w:r w:rsidR="003E3E6E">
              <w:t xml:space="preserve">     </w:t>
            </w:r>
            <w:r w:rsidR="003E3E6E" w:rsidRPr="003E3E6E">
              <w:t>poz. 43. Wykładzina- gruntowanie podłoży, powierzchnie poziome 340,81m2,</w:t>
            </w:r>
          </w:p>
          <w:p w14:paraId="03645B19" w14:textId="77777777" w:rsidR="003E3E6E" w:rsidRPr="003E3E6E" w:rsidRDefault="003E3E6E" w:rsidP="003E3E6E">
            <w:pPr>
              <w:spacing w:after="40" w:line="276" w:lineRule="auto"/>
              <w:ind w:left="30" w:right="-72"/>
            </w:pPr>
            <w:r w:rsidRPr="003E3E6E">
              <w:t>               Poz. 44. Posadzka samopoziomujaca332,20m2,</w:t>
            </w:r>
          </w:p>
          <w:p w14:paraId="2A90073B" w14:textId="17AD51CC" w:rsidR="00656B75" w:rsidRDefault="003E3E6E" w:rsidP="003E3E6E">
            <w:pPr>
              <w:spacing w:after="40" w:line="276" w:lineRule="auto"/>
              <w:ind w:left="30" w:right="-72"/>
            </w:pPr>
            <w:r w:rsidRPr="003E3E6E">
              <w:t xml:space="preserve">               Poz. 45. Wykładzina homogeniczna wraz z wywinięciem na ściany 566,10m2 </w:t>
            </w:r>
          </w:p>
          <w:p w14:paraId="2E5E7684" w14:textId="6F27BB93" w:rsidR="00656B75" w:rsidRPr="00656B75" w:rsidRDefault="00656B75" w:rsidP="00653298">
            <w:pPr>
              <w:spacing w:after="40" w:line="276" w:lineRule="auto"/>
              <w:ind w:left="30" w:right="-72"/>
            </w:pPr>
            <w:r>
              <w:t xml:space="preserve">Ad.3) </w:t>
            </w:r>
            <w:r w:rsidR="003E3E6E">
              <w:t xml:space="preserve"> Zamieszczono na stronie prowadzonego postępowania folder:  </w:t>
            </w:r>
            <w:r w:rsidR="003E3E6E" w:rsidRPr="003E3E6E">
              <w:t>Załączniki do wyjaśnienia treści SWZ nr 4</w:t>
            </w:r>
            <w:r w:rsidR="003E3E6E">
              <w:t>.</w:t>
            </w:r>
          </w:p>
          <w:p w14:paraId="06E43CB3" w14:textId="2CB31C08" w:rsidR="00374BE3" w:rsidRPr="00DA3BE1" w:rsidRDefault="00374BE3" w:rsidP="0065329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69E166E" w14:textId="7DB25990" w:rsidR="006D4AB3" w:rsidRPr="00DA3BE1" w:rsidRDefault="006D4AB3" w:rsidP="00D8461B">
      <w:pPr>
        <w:spacing w:before="120" w:after="120" w:line="360" w:lineRule="auto"/>
        <w:ind w:left="567"/>
        <w:jc w:val="right"/>
      </w:pPr>
    </w:p>
    <w:sectPr w:rsidR="006D4AB3" w:rsidRPr="00DA3BE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EA4E9" w14:textId="77777777" w:rsidR="00E4752E" w:rsidRDefault="00E4752E">
      <w:r>
        <w:separator/>
      </w:r>
    </w:p>
  </w:endnote>
  <w:endnote w:type="continuationSeparator" w:id="0">
    <w:p w14:paraId="4AB09CCB" w14:textId="77777777" w:rsidR="00E4752E" w:rsidRDefault="00E4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438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8DFF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ABF34" w14:textId="66930DE8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60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40C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6D66FD" w14:textId="77777777" w:rsidR="006D4AB3" w:rsidRDefault="006D4AB3">
    <w:pPr>
      <w:pStyle w:val="Stopka"/>
      <w:tabs>
        <w:tab w:val="clear" w:pos="4536"/>
        <w:tab w:val="left" w:pos="6237"/>
      </w:tabs>
    </w:pPr>
  </w:p>
  <w:p w14:paraId="5E14F6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2AFDF" w14:textId="77777777" w:rsidR="00E4752E" w:rsidRDefault="00E4752E">
      <w:r>
        <w:separator/>
      </w:r>
    </w:p>
  </w:footnote>
  <w:footnote w:type="continuationSeparator" w:id="0">
    <w:p w14:paraId="01B26C5C" w14:textId="77777777" w:rsidR="00E4752E" w:rsidRDefault="00E47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A74B1" w14:textId="77777777" w:rsidR="00374BE3" w:rsidRDefault="00374B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7CB6" w14:textId="77777777" w:rsidR="00374BE3" w:rsidRDefault="00374B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37328" w14:textId="77777777" w:rsidR="00374BE3" w:rsidRDefault="00374B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77BC9"/>
    <w:multiLevelType w:val="hybridMultilevel"/>
    <w:tmpl w:val="9D24EED4"/>
    <w:lvl w:ilvl="0" w:tplc="EEF4B7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1726042">
    <w:abstractNumId w:val="4"/>
  </w:num>
  <w:num w:numId="2" w16cid:durableId="1840382981">
    <w:abstractNumId w:val="7"/>
  </w:num>
  <w:num w:numId="3" w16cid:durableId="1714885337">
    <w:abstractNumId w:val="3"/>
  </w:num>
  <w:num w:numId="4" w16cid:durableId="939145116">
    <w:abstractNumId w:val="6"/>
  </w:num>
  <w:num w:numId="5" w16cid:durableId="519322231">
    <w:abstractNumId w:val="1"/>
  </w:num>
  <w:num w:numId="6" w16cid:durableId="844395520">
    <w:abstractNumId w:val="2"/>
  </w:num>
  <w:num w:numId="7" w16cid:durableId="1714890077">
    <w:abstractNumId w:val="5"/>
  </w:num>
  <w:num w:numId="8" w16cid:durableId="159130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2E"/>
    <w:rsid w:val="00031374"/>
    <w:rsid w:val="000A1097"/>
    <w:rsid w:val="000E2A8F"/>
    <w:rsid w:val="001072AF"/>
    <w:rsid w:val="0012774F"/>
    <w:rsid w:val="00144B7A"/>
    <w:rsid w:val="00180C6E"/>
    <w:rsid w:val="0029606A"/>
    <w:rsid w:val="00374BE3"/>
    <w:rsid w:val="003E3E6E"/>
    <w:rsid w:val="004848F3"/>
    <w:rsid w:val="004A75F2"/>
    <w:rsid w:val="004E4B64"/>
    <w:rsid w:val="005144A9"/>
    <w:rsid w:val="00520165"/>
    <w:rsid w:val="005B1B08"/>
    <w:rsid w:val="00632C3C"/>
    <w:rsid w:val="00656B75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3BE1"/>
    <w:rsid w:val="00DF32E8"/>
    <w:rsid w:val="00DF53CA"/>
    <w:rsid w:val="00E21B49"/>
    <w:rsid w:val="00E2789F"/>
    <w:rsid w:val="00E4752E"/>
    <w:rsid w:val="00E72428"/>
    <w:rsid w:val="00E74BC3"/>
    <w:rsid w:val="00E935D6"/>
    <w:rsid w:val="00EA14B3"/>
    <w:rsid w:val="00EA416E"/>
    <w:rsid w:val="00F6626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911BC"/>
  <w15:chartTrackingRefBased/>
  <w15:docId w15:val="{A8F05611-1843-453E-BA99-D49C21D85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2025-09-03T08:17:00Z</cp:lastPrinted>
  <dcterms:created xsi:type="dcterms:W3CDTF">2025-09-03T08:17:00Z</dcterms:created>
  <dcterms:modified xsi:type="dcterms:W3CDTF">2025-09-03T08:17:00Z</dcterms:modified>
</cp:coreProperties>
</file>