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BC526C" w14:textId="6313C1A1" w:rsidR="00D62E6E" w:rsidRPr="00A71D22" w:rsidRDefault="00D62E6E" w:rsidP="00A71D22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A71D22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Załącznik nr </w:t>
      </w:r>
      <w:r w:rsidR="00A71D22" w:rsidRPr="00A71D22">
        <w:rPr>
          <w:rFonts w:ascii="Times New Roman" w:eastAsia="Times New Roman" w:hAnsi="Times New Roman"/>
          <w:bCs/>
          <w:sz w:val="20"/>
          <w:szCs w:val="20"/>
          <w:lang w:eastAsia="pl-PL"/>
        </w:rPr>
        <w:t>5</w:t>
      </w:r>
      <w:r w:rsidRPr="00A71D22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A71D22" w14:paraId="5BF932D5" w14:textId="77777777" w:rsidTr="00D62E6E">
        <w:tc>
          <w:tcPr>
            <w:tcW w:w="2800" w:type="dxa"/>
          </w:tcPr>
          <w:p w14:paraId="2AB2E3A2" w14:textId="77777777" w:rsidR="00D62E6E" w:rsidRPr="00A71D22" w:rsidRDefault="00D62E6E" w:rsidP="00A71D2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71D22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A71D22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2BD394FF" w14:textId="77777777" w:rsidR="00D62E6E" w:rsidRPr="00A71D22" w:rsidRDefault="00D62E6E" w:rsidP="00A71D2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6F07B7A0" w14:textId="77777777" w:rsidR="00D62E6E" w:rsidRPr="00A71D22" w:rsidRDefault="00D62E6E" w:rsidP="00A71D2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A71D22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61C6FC9" w14:textId="77777777" w:rsidR="00D62E6E" w:rsidRPr="00A71D22" w:rsidRDefault="00D62E6E" w:rsidP="00A71D2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71D2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A71D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71D2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62E6E" w:rsidRPr="00A71D22" w14:paraId="106BED3A" w14:textId="77777777" w:rsidTr="00D62E6E">
        <w:tc>
          <w:tcPr>
            <w:tcW w:w="2800" w:type="dxa"/>
          </w:tcPr>
          <w:p w14:paraId="021FF3CB" w14:textId="77777777" w:rsidR="00D62E6E" w:rsidRPr="00A71D22" w:rsidRDefault="00D62E6E" w:rsidP="00A71D2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71D22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1ED86121" w14:textId="77777777" w:rsidR="00D62E6E" w:rsidRPr="00A71D22" w:rsidRDefault="00D62E6E" w:rsidP="00A71D2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6E12F32C" w14:textId="77777777" w:rsidR="00D62E6E" w:rsidRPr="00A71D22" w:rsidRDefault="00D62E6E" w:rsidP="00A71D2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A71D22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807DB10" w14:textId="77777777" w:rsidR="00D62E6E" w:rsidRPr="00A71D22" w:rsidRDefault="00D62E6E" w:rsidP="00A71D2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A71D2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A71D22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A71D2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17787994" w14:textId="77777777" w:rsidR="00BC121E" w:rsidRPr="00A71D22" w:rsidRDefault="00BC121E" w:rsidP="00A71D22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976B8" w:rsidRPr="00A71D22" w14:paraId="7D733676" w14:textId="77777777" w:rsidTr="00E957C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DC7009B" w14:textId="77777777" w:rsidR="001976B8" w:rsidRPr="00A71D22" w:rsidRDefault="001976B8" w:rsidP="00A71D22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71D22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OŚWIADCZENIE WYKONAWCY </w:t>
            </w:r>
          </w:p>
          <w:p w14:paraId="366F223C" w14:textId="6008DCDD" w:rsidR="001976B8" w:rsidRPr="00A71D22" w:rsidRDefault="001976B8" w:rsidP="00A71D22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71D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A71D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t.j</w:t>
            </w:r>
            <w:proofErr w:type="spellEnd"/>
            <w:r w:rsidRPr="00A71D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. Dz. U. z 2024 poz. 1320) (dalej jako: ustawa </w:t>
            </w:r>
            <w:proofErr w:type="spellStart"/>
            <w:r w:rsidRPr="00A71D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Pzp</w:t>
            </w:r>
            <w:proofErr w:type="spellEnd"/>
            <w:r w:rsidRPr="00A71D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), dotyczące:</w:t>
            </w:r>
          </w:p>
          <w:p w14:paraId="60812F29" w14:textId="77777777" w:rsidR="001976B8" w:rsidRPr="00A71D22" w:rsidRDefault="001976B8" w:rsidP="00A71D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71D22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przynależności lub braku przynależności do grupy kapitałowej </w:t>
            </w:r>
          </w:p>
          <w:p w14:paraId="56FB3027" w14:textId="77777777" w:rsidR="001976B8" w:rsidRPr="00A71D22" w:rsidRDefault="001976B8" w:rsidP="00A71D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2B0942CF" w14:textId="47FD3518" w:rsidR="00BC121E" w:rsidRPr="00A71D22" w:rsidRDefault="001976B8" w:rsidP="00A71D22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71D2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C93F0A" w:rsidRPr="00A71D22">
        <w:rPr>
          <w:rFonts w:ascii="Times New Roman" w:eastAsia="Times New Roman" w:hAnsi="Times New Roman"/>
          <w:sz w:val="20"/>
          <w:szCs w:val="20"/>
          <w:lang w:eastAsia="pl-PL"/>
        </w:rPr>
        <w:t>N</w:t>
      </w:r>
      <w:r w:rsidR="00BC121E" w:rsidRPr="00A71D22">
        <w:rPr>
          <w:rFonts w:ascii="Times New Roman" w:eastAsia="Times New Roman" w:hAnsi="Times New Roman"/>
          <w:sz w:val="20"/>
          <w:szCs w:val="20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A71D22" w14:paraId="6D9426EE" w14:textId="77777777" w:rsidTr="00D62E6E">
        <w:tc>
          <w:tcPr>
            <w:tcW w:w="2269" w:type="dxa"/>
          </w:tcPr>
          <w:p w14:paraId="1D54C0EA" w14:textId="77777777" w:rsidR="00D62E6E" w:rsidRPr="00A71D2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71D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5D67F3C" w14:textId="77777777" w:rsidR="00D62E6E" w:rsidRDefault="001976B8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71D2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Dostawa wyposażenia  warsztatów szkolnych na potrzeby kształcenia zawodowego w ramach projektu pod nazwą: Rozbudowa infrastruktury i doposażenie pracowni kształcenia zawodowego w Gminie Niepołomice.</w:t>
            </w:r>
          </w:p>
          <w:p w14:paraId="57798FF2" w14:textId="49EAC87E" w:rsidR="00A71D22" w:rsidRPr="00A71D22" w:rsidRDefault="00A71D22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Zadanie częściowe nr ……………….</w:t>
            </w:r>
          </w:p>
        </w:tc>
      </w:tr>
      <w:tr w:rsidR="001976B8" w:rsidRPr="00A71D22" w14:paraId="2B45EE21" w14:textId="77777777" w:rsidTr="00E957CF">
        <w:tc>
          <w:tcPr>
            <w:tcW w:w="2269" w:type="dxa"/>
          </w:tcPr>
          <w:p w14:paraId="2F9273E1" w14:textId="77777777" w:rsidR="001976B8" w:rsidRPr="00A71D22" w:rsidRDefault="001976B8" w:rsidP="00E957C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71D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0745DF9" w14:textId="7DC23483" w:rsidR="001976B8" w:rsidRPr="00A71D22" w:rsidRDefault="001976B8" w:rsidP="00E957C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71D2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DF765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3</w:t>
            </w:r>
            <w:r w:rsidR="001C58F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1</w:t>
            </w:r>
            <w:r w:rsidRPr="00A71D2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.2025</w:t>
            </w:r>
          </w:p>
        </w:tc>
      </w:tr>
    </w:tbl>
    <w:p w14:paraId="40197C6B" w14:textId="3EBDA074" w:rsidR="00BC121E" w:rsidRPr="00A71D22" w:rsidRDefault="001976B8" w:rsidP="00A71D22">
      <w:pPr>
        <w:spacing w:before="240" w:after="0" w:line="36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A71D2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BC121E" w:rsidRPr="00A71D22">
        <w:rPr>
          <w:rFonts w:ascii="Times New Roman" w:eastAsia="Times New Roman" w:hAnsi="Times New Roman"/>
          <w:sz w:val="20"/>
          <w:szCs w:val="20"/>
          <w:lang w:eastAsia="pl-PL"/>
        </w:rPr>
        <w:t xml:space="preserve">prowadzonego przez </w:t>
      </w:r>
      <w:r w:rsidRPr="00A71D22">
        <w:rPr>
          <w:rFonts w:ascii="Times New Roman" w:eastAsia="Times New Roman" w:hAnsi="Times New Roman"/>
          <w:b/>
          <w:sz w:val="20"/>
          <w:szCs w:val="20"/>
          <w:lang w:eastAsia="pl-PL"/>
        </w:rPr>
        <w:t>GMINA NIEPOŁOMICE</w:t>
      </w:r>
      <w:r w:rsidR="00BC121E" w:rsidRPr="00A71D22">
        <w:rPr>
          <w:rFonts w:ascii="Times New Roman" w:eastAsia="Times New Roman" w:hAnsi="Times New Roman"/>
          <w:b/>
          <w:sz w:val="20"/>
          <w:szCs w:val="20"/>
          <w:lang w:eastAsia="pl-PL"/>
        </w:rPr>
        <w:t>,</w:t>
      </w:r>
      <w:r w:rsidR="00BC121E" w:rsidRPr="00A71D22">
        <w:rPr>
          <w:rFonts w:ascii="Times New Roman" w:eastAsia="Times New Roman" w:hAnsi="Times New Roman"/>
          <w:sz w:val="20"/>
          <w:szCs w:val="20"/>
          <w:lang w:eastAsia="pl-PL"/>
        </w:rPr>
        <w:t xml:space="preserve"> oświadczam</w:t>
      </w:r>
      <w:r w:rsidR="00BC121E" w:rsidRPr="00A71D22">
        <w:rPr>
          <w:rFonts w:ascii="Times New Roman" w:eastAsia="Times New Roman" w:hAnsi="Times New Roman"/>
          <w:bCs/>
          <w:sz w:val="20"/>
          <w:szCs w:val="20"/>
          <w:lang w:eastAsia="pl-PL"/>
        </w:rPr>
        <w:t>, że:</w:t>
      </w:r>
    </w:p>
    <w:p w14:paraId="2CC6F023" w14:textId="7CAF6DC2" w:rsidR="00BC121E" w:rsidRPr="00A71D22" w:rsidRDefault="008E296F" w:rsidP="00A71D2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u w:val="single"/>
          <w:lang w:eastAsia="pl-PL"/>
        </w:rPr>
      </w:pPr>
      <w:r w:rsidRPr="00A71D22">
        <w:rPr>
          <w:rFonts w:ascii="Times New Roman" w:eastAsia="Times New Roman" w:hAnsi="Times New Roman"/>
          <w:b/>
          <w:bCs/>
          <w:sz w:val="20"/>
          <w:szCs w:val="20"/>
        </w:rPr>
        <w:object w:dxaOrig="1440" w:dyaOrig="1440" w14:anchorId="36FE76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4pt" o:ole="">
            <v:imagedata r:id="rId8" o:title=""/>
          </v:shape>
          <w:control r:id="rId9" w:name="OptionButton211" w:shapeid="_x0000_i1029"/>
        </w:object>
      </w:r>
      <w:r w:rsidR="00BC121E" w:rsidRPr="00A71D22">
        <w:rPr>
          <w:rFonts w:ascii="Times New Roman" w:eastAsia="Times New Roman" w:hAnsi="Times New Roman"/>
          <w:sz w:val="20"/>
          <w:szCs w:val="20"/>
          <w:lang w:eastAsia="pl-PL"/>
        </w:rPr>
        <w:t xml:space="preserve">do tej samej grupy kapitałowej, w rozumieniu ustawy z dnia 16 lutego 2007 r. </w:t>
      </w:r>
      <w:r w:rsidR="00D62E6E" w:rsidRPr="00A71D22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</w:t>
      </w:r>
      <w:r w:rsidR="00BC121E" w:rsidRPr="00A71D22">
        <w:rPr>
          <w:rFonts w:ascii="Times New Roman" w:eastAsia="Times New Roman" w:hAnsi="Times New Roman"/>
          <w:sz w:val="20"/>
          <w:szCs w:val="20"/>
          <w:lang w:eastAsia="pl-PL"/>
        </w:rPr>
        <w:t>o ochronie konkurencji i konsumentów (</w:t>
      </w:r>
      <w:r w:rsidR="003030B3" w:rsidRPr="00A71D22">
        <w:rPr>
          <w:rFonts w:ascii="Times New Roman" w:eastAsia="Times New Roman" w:hAnsi="Times New Roman"/>
          <w:sz w:val="20"/>
          <w:szCs w:val="20"/>
          <w:lang w:eastAsia="pl-PL"/>
        </w:rPr>
        <w:t>t.j. Dz.U. 2024 poz. 1616</w:t>
      </w:r>
      <w:r w:rsidR="00BC121E" w:rsidRPr="00A71D22">
        <w:rPr>
          <w:rFonts w:ascii="Times New Roman" w:eastAsia="Times New Roman" w:hAnsi="Times New Roman"/>
          <w:sz w:val="20"/>
          <w:szCs w:val="20"/>
          <w:lang w:eastAsia="pl-PL"/>
        </w:rPr>
        <w:t>), z innym Wykonawcą, który złożył odrębną ofertę w niniejszym postępowaniu</w:t>
      </w:r>
      <w:r w:rsidR="00067B62" w:rsidRPr="00A71D22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14:paraId="66F72B54" w14:textId="00444A80" w:rsidR="00BC121E" w:rsidRPr="00A71D22" w:rsidRDefault="00BC121E" w:rsidP="00D62E6E">
      <w:pPr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71D22">
        <w:rPr>
          <w:rFonts w:ascii="Times New Roman" w:eastAsia="Times New Roman" w:hAnsi="Times New Roman"/>
          <w:b/>
          <w:bCs/>
          <w:sz w:val="20"/>
          <w:szCs w:val="20"/>
        </w:rPr>
        <w:object w:dxaOrig="1440" w:dyaOrig="1440" w14:anchorId="5B02AD01">
          <v:shape id="_x0000_i1031" type="#_x0000_t75" style="width:453pt;height:17.4pt" o:ole="">
            <v:imagedata r:id="rId10" o:title=""/>
          </v:shape>
          <w:control r:id="rId11" w:name="OptionButton21" w:shapeid="_x0000_i1031"/>
        </w:object>
      </w:r>
      <w:r w:rsidRPr="00A71D22">
        <w:rPr>
          <w:rFonts w:ascii="Times New Roman" w:eastAsia="Times New Roman" w:hAnsi="Times New Roman"/>
          <w:sz w:val="20"/>
          <w:szCs w:val="20"/>
          <w:lang w:eastAsia="pl-PL"/>
        </w:rPr>
        <w:t xml:space="preserve">do tej samej grupy kapitałowej, w rozumieniu ustawy z dnia 16 lutego 2007 r. </w:t>
      </w:r>
      <w:r w:rsidR="00D62E6E" w:rsidRPr="00A71D22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</w:t>
      </w:r>
      <w:r w:rsidRPr="00A71D22">
        <w:rPr>
          <w:rFonts w:ascii="Times New Roman" w:eastAsia="Times New Roman" w:hAnsi="Times New Roman"/>
          <w:sz w:val="20"/>
          <w:szCs w:val="20"/>
          <w:lang w:eastAsia="pl-PL"/>
        </w:rPr>
        <w:t>o ochronie konkurencji i konsumentów (</w:t>
      </w:r>
      <w:r w:rsidR="003030B3" w:rsidRPr="00A71D22">
        <w:rPr>
          <w:rFonts w:ascii="Times New Roman" w:eastAsia="Times New Roman" w:hAnsi="Times New Roman"/>
          <w:sz w:val="20"/>
          <w:szCs w:val="20"/>
          <w:lang w:eastAsia="pl-PL"/>
        </w:rPr>
        <w:t>t.j. Dz.U. 2024 poz. 1616</w:t>
      </w:r>
      <w:r w:rsidRPr="00A71D22">
        <w:rPr>
          <w:rFonts w:ascii="Times New Roman" w:eastAsia="Times New Roman" w:hAnsi="Times New Roman"/>
          <w:sz w:val="20"/>
          <w:szCs w:val="20"/>
          <w:lang w:eastAsia="pl-PL"/>
        </w:rPr>
        <w:t>), z innym Wykonawcą, który złożył odrębną ofertę w niniejszym postępowaniu.</w:t>
      </w:r>
    </w:p>
    <w:p w14:paraId="334633B2" w14:textId="77777777" w:rsidR="00BF69A4" w:rsidRPr="00A71D22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71D22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2734"/>
        <w:gridCol w:w="5515"/>
      </w:tblGrid>
      <w:tr w:rsidR="00BC121E" w:rsidRPr="00A71D22" w14:paraId="5C4C7B07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A0902" w14:textId="77777777" w:rsidR="00BC121E" w:rsidRPr="00A71D2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71D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8674B" w14:textId="77777777" w:rsidR="00BC121E" w:rsidRPr="00A71D2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71D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F92B8" w14:textId="77777777" w:rsidR="00BC121E" w:rsidRPr="00A71D2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71D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A71D22" w14:paraId="545547D7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8A1BE" w14:textId="77777777" w:rsidR="00BC121E" w:rsidRPr="00A71D2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71D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1ECF0" w14:textId="77777777" w:rsidR="00BC121E" w:rsidRPr="00A71D2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B70DB" w14:textId="77777777" w:rsidR="00BC121E" w:rsidRPr="00A71D2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C121E" w:rsidRPr="00A71D22" w14:paraId="3F8E63A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1EB7B" w14:textId="77777777" w:rsidR="00BC121E" w:rsidRPr="00A71D2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71D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3A87F" w14:textId="77777777" w:rsidR="00BC121E" w:rsidRPr="00A71D2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3EFAB" w14:textId="77777777" w:rsidR="00BC121E" w:rsidRPr="00A71D2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54924401" w14:textId="77777777" w:rsidR="00BC121E" w:rsidRPr="00A71D2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 w:rsidRPr="00A71D22"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Uwaga</w:t>
      </w:r>
    </w:p>
    <w:p w14:paraId="0A47ACA3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A71D22">
        <w:rPr>
          <w:rFonts w:ascii="Times New Roman" w:eastAsia="Times New Roman" w:hAnsi="Times New Roman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58394474" w14:textId="2803E9EA" w:rsidR="00A71D22" w:rsidRPr="00A71D22" w:rsidRDefault="00A71D22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A71D22">
        <w:rPr>
          <w:rFonts w:ascii="Times New Roman" w:eastAsia="Times New Roman" w:hAnsi="Times New Roman"/>
          <w:i/>
          <w:sz w:val="20"/>
          <w:szCs w:val="20"/>
          <w:lang w:eastAsia="pl-PL"/>
        </w:rPr>
        <w:t>kwalifikowany podpis elektroniczny osoby / osób uprawnionych do reprezentacji Wykonawcy</w:t>
      </w:r>
    </w:p>
    <w:p w14:paraId="4D2FA6BF" w14:textId="3BC0A456" w:rsidR="00067B62" w:rsidRPr="00A71D22" w:rsidRDefault="00067B62" w:rsidP="00A71D2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20"/>
          <w:szCs w:val="20"/>
          <w:vertAlign w:val="superscript"/>
          <w:lang w:eastAsia="pl-PL"/>
        </w:rPr>
      </w:pPr>
      <w:r w:rsidRPr="00A71D22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lastRenderedPageBreak/>
        <w:t>*</w:t>
      </w:r>
      <w:r w:rsidRPr="00A71D22">
        <w:rPr>
          <w:rFonts w:ascii="Times New Roman" w:eastAsia="Times New Roman" w:hAnsi="Times New Roman"/>
          <w:color w:val="0070C0"/>
          <w:sz w:val="20"/>
          <w:szCs w:val="20"/>
          <w:vertAlign w:val="subscript"/>
          <w:lang w:eastAsia="pl-PL"/>
        </w:rPr>
        <w:t xml:space="preserve"> </w:t>
      </w:r>
      <w:r w:rsidRPr="00A71D22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tbl>
      <w:tblPr>
        <w:tblW w:w="666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A71D22" w:rsidRPr="00A71D22" w14:paraId="19A765EC" w14:textId="77777777" w:rsidTr="00A71D22">
        <w:tc>
          <w:tcPr>
            <w:tcW w:w="6662" w:type="dxa"/>
          </w:tcPr>
          <w:p w14:paraId="3A9C4F9F" w14:textId="34C1F479" w:rsidR="00A71D22" w:rsidRPr="00A71D22" w:rsidRDefault="00A71D22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45FDDC6F" w14:textId="77777777" w:rsidR="00106AC7" w:rsidRPr="00A71D22" w:rsidRDefault="00106AC7" w:rsidP="00A71D22">
      <w:pPr>
        <w:rPr>
          <w:rFonts w:ascii="Times New Roman" w:hAnsi="Times New Roman"/>
          <w:sz w:val="20"/>
          <w:szCs w:val="20"/>
        </w:rPr>
      </w:pPr>
    </w:p>
    <w:sectPr w:rsidR="00106AC7" w:rsidRPr="00A71D22" w:rsidSect="00A71D22">
      <w:headerReference w:type="default" r:id="rId12"/>
      <w:footerReference w:type="even" r:id="rId13"/>
      <w:footerReference w:type="default" r:id="rId14"/>
      <w:pgSz w:w="11906" w:h="16838"/>
      <w:pgMar w:top="284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A9C771" w14:textId="77777777" w:rsidR="00C07F4A" w:rsidRDefault="00C07F4A">
      <w:r>
        <w:separator/>
      </w:r>
    </w:p>
  </w:endnote>
  <w:endnote w:type="continuationSeparator" w:id="0">
    <w:p w14:paraId="1AE73434" w14:textId="77777777" w:rsidR="00C07F4A" w:rsidRDefault="00C0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F004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6CA255F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C87D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9520547" w14:textId="4F1A6E67" w:rsidR="009A4CD3" w:rsidRDefault="009A4CD3" w:rsidP="00D62E6E">
    <w:pPr>
      <w:pStyle w:val="Stopka"/>
      <w:spacing w:after="0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6BE241" w14:textId="77777777" w:rsidR="00C07F4A" w:rsidRDefault="00C07F4A">
      <w:r>
        <w:separator/>
      </w:r>
    </w:p>
  </w:footnote>
  <w:footnote w:type="continuationSeparator" w:id="0">
    <w:p w14:paraId="471E30EC" w14:textId="77777777" w:rsidR="00C07F4A" w:rsidRDefault="00C0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70A60" w14:textId="4F5A76E1" w:rsidR="001976B8" w:rsidRDefault="00D436DA">
    <w:pPr>
      <w:pStyle w:val="Nagwek"/>
    </w:pPr>
    <w:r>
      <w:rPr>
        <w:noProof/>
      </w:rPr>
      <w:drawing>
        <wp:inline distT="0" distB="0" distL="0" distR="0" wp14:anchorId="27EE52B2" wp14:editId="2672A294">
          <wp:extent cx="5759450" cy="494665"/>
          <wp:effectExtent l="0" t="0" r="0" b="0"/>
          <wp:docPr id="152915711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94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21066599">
    <w:abstractNumId w:val="13"/>
  </w:num>
  <w:num w:numId="2" w16cid:durableId="624391717">
    <w:abstractNumId w:val="0"/>
  </w:num>
  <w:num w:numId="3" w16cid:durableId="1212574853">
    <w:abstractNumId w:val="11"/>
  </w:num>
  <w:num w:numId="4" w16cid:durableId="1830318431">
    <w:abstractNumId w:val="8"/>
  </w:num>
  <w:num w:numId="5" w16cid:durableId="324358023">
    <w:abstractNumId w:val="7"/>
  </w:num>
  <w:num w:numId="6" w16cid:durableId="1133594790">
    <w:abstractNumId w:val="1"/>
  </w:num>
  <w:num w:numId="7" w16cid:durableId="1273853451">
    <w:abstractNumId w:val="6"/>
  </w:num>
  <w:num w:numId="8" w16cid:durableId="1309440563">
    <w:abstractNumId w:val="3"/>
  </w:num>
  <w:num w:numId="9" w16cid:durableId="1149398046">
    <w:abstractNumId w:val="2"/>
  </w:num>
  <w:num w:numId="10" w16cid:durableId="381441207">
    <w:abstractNumId w:val="5"/>
  </w:num>
  <w:num w:numId="11" w16cid:durableId="782110829">
    <w:abstractNumId w:val="10"/>
  </w:num>
  <w:num w:numId="12" w16cid:durableId="1753309126">
    <w:abstractNumId w:val="4"/>
  </w:num>
  <w:num w:numId="13" w16cid:durableId="2119132637">
    <w:abstractNumId w:val="9"/>
  </w:num>
  <w:num w:numId="14" w16cid:durableId="74973938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F4A"/>
    <w:rsid w:val="0000184A"/>
    <w:rsid w:val="00007C1C"/>
    <w:rsid w:val="00012997"/>
    <w:rsid w:val="000621A2"/>
    <w:rsid w:val="00067B62"/>
    <w:rsid w:val="000719DC"/>
    <w:rsid w:val="00075CEC"/>
    <w:rsid w:val="000807AB"/>
    <w:rsid w:val="00082CA4"/>
    <w:rsid w:val="000E0467"/>
    <w:rsid w:val="00106AC7"/>
    <w:rsid w:val="00111985"/>
    <w:rsid w:val="00147532"/>
    <w:rsid w:val="001614BA"/>
    <w:rsid w:val="001976B8"/>
    <w:rsid w:val="001C58F6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916DA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A6679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1812"/>
    <w:rsid w:val="00952336"/>
    <w:rsid w:val="009A21D7"/>
    <w:rsid w:val="009A4A2C"/>
    <w:rsid w:val="009A4CD3"/>
    <w:rsid w:val="00A24942"/>
    <w:rsid w:val="00A311C9"/>
    <w:rsid w:val="00A46EFE"/>
    <w:rsid w:val="00A71D22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93603"/>
    <w:rsid w:val="00BC121E"/>
    <w:rsid w:val="00BE6092"/>
    <w:rsid w:val="00BF69A4"/>
    <w:rsid w:val="00C07F4A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436DA"/>
    <w:rsid w:val="00D62E6E"/>
    <w:rsid w:val="00D74F94"/>
    <w:rsid w:val="00DD482A"/>
    <w:rsid w:val="00DD710C"/>
    <w:rsid w:val="00DE0396"/>
    <w:rsid w:val="00DE0405"/>
    <w:rsid w:val="00DE252B"/>
    <w:rsid w:val="00DF7656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6D4D3205"/>
  <w15:chartTrackingRefBased/>
  <w15:docId w15:val="{5421D152-E689-41C6-97AA-E3F944C17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228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Agnieszka Raniszewska</cp:lastModifiedBy>
  <cp:revision>2</cp:revision>
  <cp:lastPrinted>2025-09-02T11:00:00Z</cp:lastPrinted>
  <dcterms:created xsi:type="dcterms:W3CDTF">2025-09-02T11:00:00Z</dcterms:created>
  <dcterms:modified xsi:type="dcterms:W3CDTF">2025-09-02T11:00:00Z</dcterms:modified>
</cp:coreProperties>
</file>