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F612C" w14:textId="66880899" w:rsidR="001020A3" w:rsidRPr="007D199F" w:rsidRDefault="001020A3" w:rsidP="001020A3">
      <w:pPr>
        <w:pStyle w:val="Nagwek1"/>
        <w:jc w:val="right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Załącznik nr</w:t>
      </w:r>
      <w:r w:rsidR="002C7724">
        <w:rPr>
          <w:rFonts w:ascii="Verdana" w:hAnsi="Verdana"/>
          <w:sz w:val="18"/>
          <w:szCs w:val="18"/>
        </w:rPr>
        <w:t xml:space="preserve"> 4</w:t>
      </w:r>
    </w:p>
    <w:p w14:paraId="265FA708" w14:textId="77777777" w:rsidR="001020A3" w:rsidRPr="007D199F" w:rsidRDefault="001020A3" w:rsidP="001020A3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7D199F" w:rsidRDefault="001020A3" w:rsidP="001020A3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7D199F" w:rsidRDefault="001020A3" w:rsidP="001020A3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4E516F95" w14:textId="6FECA55B" w:rsidR="001020A3" w:rsidRPr="007D199F" w:rsidRDefault="00D80506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7D199F">
        <w:rPr>
          <w:rFonts w:ascii="Verdana" w:hAnsi="Verdana"/>
          <w:sz w:val="18"/>
          <w:szCs w:val="18"/>
        </w:rPr>
        <w:t xml:space="preserve">w trybie </w:t>
      </w:r>
      <w:r w:rsidR="00E66989">
        <w:rPr>
          <w:rFonts w:ascii="Verdana" w:hAnsi="Verdana"/>
          <w:b/>
          <w:sz w:val="18"/>
          <w:szCs w:val="18"/>
        </w:rPr>
        <w:t>podstawowym bez negocjacji</w:t>
      </w:r>
    </w:p>
    <w:p w14:paraId="206A5AA9" w14:textId="2358FF4F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pomiędzy:</w:t>
      </w:r>
    </w:p>
    <w:p w14:paraId="3DA3B45A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4C4ABFA1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7D199F" w:rsidRDefault="001020A3" w:rsidP="001020A3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zwaną dalej </w:t>
      </w:r>
      <w:r w:rsidRPr="007D199F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</w:t>
      </w:r>
    </w:p>
    <w:p w14:paraId="1D5E9A21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zwanym dalej </w:t>
      </w:r>
      <w:r w:rsidRPr="007D199F">
        <w:rPr>
          <w:rFonts w:ascii="Verdana" w:hAnsi="Verdana"/>
          <w:b/>
          <w:sz w:val="18"/>
          <w:szCs w:val="18"/>
        </w:rPr>
        <w:t>ZLECENIOBIORCĄ</w:t>
      </w:r>
    </w:p>
    <w:p w14:paraId="5FBBB6D6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3F6211E6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1</w:t>
      </w:r>
    </w:p>
    <w:p w14:paraId="30557C72" w14:textId="28474B26" w:rsidR="001020A3" w:rsidRPr="00CB215C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</w:t>
      </w:r>
      <w:r w:rsidRPr="00CB215C">
        <w:rPr>
          <w:rFonts w:ascii="Verdana" w:hAnsi="Verdana"/>
          <w:sz w:val="18"/>
          <w:szCs w:val="18"/>
        </w:rPr>
        <w:t>. Zleceniodawca powierza a Zleceniobiorca przyjmuje do wykonania zlecenie na druk cyfrowy i dostawę książek:</w:t>
      </w:r>
    </w:p>
    <w:p w14:paraId="3C0A0559" w14:textId="77777777" w:rsidR="00E66989" w:rsidRPr="00E66989" w:rsidRDefault="00E66989" w:rsidP="00E66989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overflowPunct w:val="0"/>
        <w:autoSpaceDE w:val="0"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 xml:space="preserve">druk książek w oprawie miękkiej klejonej (format B5, 16,5 cm x 24,0 cm po obcięciu), papier zwykły 80 g, okładka 4 kolory + folia błyszcząca lub matowa, </w:t>
      </w:r>
    </w:p>
    <w:p w14:paraId="677BEB84" w14:textId="77777777" w:rsidR="00E66989" w:rsidRPr="00E66989" w:rsidRDefault="00E66989" w:rsidP="00E66989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overflowPunct w:val="0"/>
        <w:autoSpaceDE w:val="0"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>druk książek w oprawie miękkiej klejonej (format A5, 20,5 cm x 14,5 cm</w:t>
      </w:r>
      <w:r w:rsidRPr="00E66989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Pr="00E66989">
        <w:rPr>
          <w:rFonts w:ascii="Verdana" w:hAnsi="Verdana"/>
          <w:sz w:val="18"/>
          <w:szCs w:val="18"/>
          <w:lang w:eastAsia="zh-CN"/>
        </w:rPr>
        <w:t>po obcięciu), papier zwykły 80 g, okładka 4 kolory + folia błyszcząca lub matowa,</w:t>
      </w:r>
    </w:p>
    <w:p w14:paraId="18070C09" w14:textId="77777777" w:rsidR="00E66989" w:rsidRPr="00E66989" w:rsidRDefault="00E66989" w:rsidP="00E66989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overflowPunct w:val="0"/>
        <w:autoSpaceDE w:val="0"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>druk książek w oprawie miękkiej klejonej (format A4, 21 cm x 29,7 cm po obcięciu), papier zwykły 80 g, okładka 4 kolory + folia błyszcząca lub matowa,</w:t>
      </w:r>
    </w:p>
    <w:p w14:paraId="61656A04" w14:textId="77777777" w:rsidR="00E66989" w:rsidRPr="00E66989" w:rsidRDefault="00E66989" w:rsidP="00E66989">
      <w:pPr>
        <w:numPr>
          <w:ilvl w:val="1"/>
          <w:numId w:val="23"/>
        </w:numPr>
        <w:tabs>
          <w:tab w:val="clear" w:pos="502"/>
          <w:tab w:val="num" w:pos="426"/>
          <w:tab w:val="num" w:pos="1211"/>
        </w:tabs>
        <w:suppressAutoHyphens/>
        <w:overflowPunct w:val="0"/>
        <w:autoSpaceDE w:val="0"/>
        <w:autoSpaceDN w:val="0"/>
        <w:spacing w:after="200" w:line="276" w:lineRule="auto"/>
        <w:ind w:left="426" w:hanging="426"/>
        <w:contextualSpacing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>druk książek w oprawie miękkiej klejonej (format A4, 21 cm x 29,7 cm po obcięciu), papier kreda błysk 130 g, okładka 4 kolory + folia błyszcząca lub matowa,</w:t>
      </w:r>
    </w:p>
    <w:p w14:paraId="0AA116DD" w14:textId="151F31C5" w:rsidR="00E66989" w:rsidRPr="00E66989" w:rsidRDefault="00E66989" w:rsidP="00E66989">
      <w:pPr>
        <w:suppressAutoHyphens/>
        <w:overflowPunct w:val="0"/>
        <w:autoSpaceDE w:val="0"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 xml:space="preserve">- rodzaj papieru do druku w 1 kolorze: </w:t>
      </w:r>
      <w:bookmarkStart w:id="0" w:name="_Hlk482705116"/>
      <w:r w:rsidRPr="00E66989">
        <w:rPr>
          <w:rFonts w:ascii="Verdana" w:hAnsi="Verdana"/>
          <w:sz w:val="18"/>
          <w:szCs w:val="18"/>
          <w:lang w:eastAsia="zh-CN"/>
        </w:rPr>
        <w:t>papier zwykły 80 g</w:t>
      </w:r>
      <w:bookmarkEnd w:id="0"/>
      <w:r w:rsidRPr="00E66989">
        <w:rPr>
          <w:rFonts w:ascii="Verdana" w:hAnsi="Verdana"/>
          <w:sz w:val="18"/>
          <w:szCs w:val="18"/>
          <w:lang w:eastAsia="zh-CN"/>
        </w:rPr>
        <w:t>, papier kredowany 130 g lub papier satynowany 90 g.</w:t>
      </w:r>
    </w:p>
    <w:p w14:paraId="60F6D5FA" w14:textId="6C99423B" w:rsidR="00E66989" w:rsidRPr="00E66989" w:rsidRDefault="00E66989" w:rsidP="00E66989">
      <w:pPr>
        <w:suppressAutoHyphens/>
        <w:overflowPunct w:val="0"/>
        <w:autoSpaceDE w:val="0"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  <w:r w:rsidRPr="00E66989">
        <w:rPr>
          <w:rFonts w:ascii="Verdana" w:hAnsi="Verdana"/>
          <w:sz w:val="18"/>
          <w:szCs w:val="18"/>
          <w:lang w:eastAsia="zh-CN"/>
        </w:rPr>
        <w:t>- rodzaj papieru do druku w 4 kolorach (CMYK): papier zwykły 80 g, papier kredowany 130 g lub papier satynowany 90 g.</w:t>
      </w:r>
    </w:p>
    <w:p w14:paraId="787BD2C6" w14:textId="4A53C207" w:rsidR="00E66989" w:rsidRPr="00E66989" w:rsidRDefault="00E66989" w:rsidP="00E66989">
      <w:pPr>
        <w:tabs>
          <w:tab w:val="num" w:pos="1211"/>
        </w:tabs>
        <w:suppressAutoHyphens/>
        <w:overflowPunct w:val="0"/>
        <w:autoSpaceDE w:val="0"/>
        <w:jc w:val="both"/>
        <w:textAlignment w:val="baseline"/>
        <w:rPr>
          <w:rFonts w:ascii="Verdana" w:hAnsi="Verdana"/>
          <w:bCs/>
          <w:sz w:val="18"/>
          <w:szCs w:val="18"/>
          <w:lang w:eastAsia="zh-CN"/>
        </w:rPr>
      </w:pPr>
      <w:r w:rsidRPr="00E66989">
        <w:rPr>
          <w:rFonts w:ascii="Verdana" w:hAnsi="Verdana"/>
          <w:bCs/>
          <w:sz w:val="18"/>
          <w:szCs w:val="18"/>
          <w:lang w:eastAsia="zh-CN"/>
        </w:rPr>
        <w:t>- do każdego typu książek (A, B, C, D) Zamawiający może zlecić nadruk i nagranie płyt CD i DVD, umieszczenie ich w kopertach/koszulkach i przyklejenie do 3 str. okładki w drukowanych książkach.</w:t>
      </w:r>
    </w:p>
    <w:p w14:paraId="4151F8E8" w14:textId="233289D9" w:rsidR="00E66989" w:rsidRPr="00E66989" w:rsidRDefault="00E66989" w:rsidP="00E66989">
      <w:pPr>
        <w:tabs>
          <w:tab w:val="num" w:pos="1211"/>
        </w:tabs>
        <w:overflowPunct w:val="0"/>
        <w:autoSpaceDE w:val="0"/>
        <w:spacing w:after="200" w:line="276" w:lineRule="auto"/>
        <w:contextualSpacing/>
        <w:jc w:val="both"/>
        <w:textAlignment w:val="baseline"/>
        <w:rPr>
          <w:rFonts w:ascii="Verdana" w:hAnsi="Verdana"/>
          <w:bCs/>
          <w:sz w:val="18"/>
          <w:szCs w:val="18"/>
          <w:lang w:eastAsia="zh-CN"/>
        </w:rPr>
      </w:pPr>
      <w:r w:rsidRPr="00E66989">
        <w:rPr>
          <w:rFonts w:ascii="Verdana" w:hAnsi="Verdana"/>
          <w:bCs/>
          <w:sz w:val="18"/>
          <w:szCs w:val="18"/>
          <w:lang w:eastAsia="zh-CN"/>
        </w:rPr>
        <w:t>- Do każdego typu książek (A, B, C, D) Zamawiający może zlecić uszlachetnienie okładki folią mat + lakier UV na wybrany element.</w:t>
      </w:r>
    </w:p>
    <w:p w14:paraId="109B5749" w14:textId="254F6AA3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2. Szczegółowy zakres prac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72BABC2A" w14:textId="77777777" w:rsidR="00D80506" w:rsidRPr="007D199F" w:rsidRDefault="00D80506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1DA5661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2</w:t>
      </w:r>
    </w:p>
    <w:p w14:paraId="3030794B" w14:textId="77777777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Umowa zostaje zawarta od dnia …………. do dnia………………………………….</w:t>
      </w:r>
    </w:p>
    <w:p w14:paraId="4EAA099B" w14:textId="2DCC5E3E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22369" w:rsidRPr="007D199F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7D199F" w:rsidRDefault="001020A3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7D199F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>
        <w:rPr>
          <w:rFonts w:ascii="Verdana" w:hAnsi="Verdana"/>
          <w:sz w:val="18"/>
          <w:szCs w:val="18"/>
        </w:rPr>
        <w:t>bru</w:t>
      </w:r>
      <w:r w:rsidRPr="007D199F">
        <w:rPr>
          <w:rFonts w:ascii="Verdana" w:hAnsi="Verdana"/>
          <w:sz w:val="18"/>
          <w:szCs w:val="18"/>
        </w:rPr>
        <w:t>tto:</w:t>
      </w:r>
    </w:p>
    <w:p w14:paraId="06E9982A" w14:textId="53FCE17A" w:rsidR="004839FD" w:rsidRPr="007D199F" w:rsidRDefault="004839FD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A. Format B-5</w:t>
      </w:r>
    </w:p>
    <w:p w14:paraId="694A6189" w14:textId="3777D9DA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- ………..złotych</w:t>
      </w:r>
    </w:p>
    <w:p w14:paraId="658CA32D" w14:textId="0BED50D2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 - ………..złotych</w:t>
      </w:r>
    </w:p>
    <w:p w14:paraId="5F5CF074" w14:textId="7777777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0B817CB1" w14:textId="7777777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01995105" w14:textId="2A424CDA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 - ………..złotych</w:t>
      </w:r>
    </w:p>
    <w:p w14:paraId="71C5E190" w14:textId="2762D4BF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bookmarkStart w:id="1" w:name="_Hlk132354256"/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</w:t>
      </w:r>
      <w:r w:rsidR="00895B85" w:rsidRPr="007D199F">
        <w:rPr>
          <w:rFonts w:ascii="Verdana" w:hAnsi="Verdana"/>
          <w:sz w:val="18"/>
          <w:szCs w:val="18"/>
        </w:rPr>
        <w:t>/koszulek foliowych</w:t>
      </w:r>
      <w:r w:rsidRPr="007D199F">
        <w:rPr>
          <w:rFonts w:ascii="Verdana" w:hAnsi="Verdana"/>
          <w:sz w:val="18"/>
          <w:szCs w:val="18"/>
        </w:rPr>
        <w:t>, przyklejenie koperty</w:t>
      </w:r>
      <w:r w:rsidR="00895B85" w:rsidRPr="007D199F">
        <w:rPr>
          <w:rFonts w:ascii="Verdana" w:hAnsi="Verdana"/>
          <w:sz w:val="18"/>
          <w:szCs w:val="18"/>
        </w:rPr>
        <w:t>/koszulki</w:t>
      </w:r>
      <w:r w:rsidRPr="007D199F">
        <w:rPr>
          <w:rFonts w:ascii="Verdana" w:hAnsi="Verdana"/>
          <w:sz w:val="18"/>
          <w:szCs w:val="18"/>
        </w:rPr>
        <w:t xml:space="preserve"> do 3 str. okładki) - ………..złotych</w:t>
      </w:r>
    </w:p>
    <w:bookmarkEnd w:id="1"/>
    <w:p w14:paraId="371E55F8" w14:textId="3B53DA10" w:rsidR="004839FD" w:rsidRPr="007D199F" w:rsidRDefault="004839FD" w:rsidP="000B530D">
      <w:pPr>
        <w:tabs>
          <w:tab w:val="num" w:pos="2160"/>
          <w:tab w:val="center" w:pos="4536"/>
          <w:tab w:val="right" w:pos="9072"/>
        </w:tabs>
        <w:ind w:left="360" w:hanging="218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B. Format A-5</w:t>
      </w:r>
    </w:p>
    <w:p w14:paraId="4F6B4CB8" w14:textId="4C8B0263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- ………..złotych</w:t>
      </w:r>
    </w:p>
    <w:p w14:paraId="626B1A84" w14:textId="0BE77CD7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 - ………..złotych</w:t>
      </w:r>
    </w:p>
    <w:p w14:paraId="79052DD9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4E103057" w14:textId="17A8D1BA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4F70DD6B" w14:textId="4AACF4A9" w:rsidR="008770A7" w:rsidRPr="007D199F" w:rsidRDefault="008770A7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lastRenderedPageBreak/>
        <w:t xml:space="preserve">Cena druku okładki </w:t>
      </w:r>
      <w:r w:rsidR="004839FD" w:rsidRPr="007D199F">
        <w:rPr>
          <w:rFonts w:ascii="Verdana" w:hAnsi="Verdana"/>
          <w:sz w:val="18"/>
          <w:szCs w:val="18"/>
        </w:rPr>
        <w:t>+ folia błyszcząca lub matowa</w:t>
      </w:r>
      <w:r w:rsidR="00786F18" w:rsidRPr="007D199F">
        <w:rPr>
          <w:rFonts w:ascii="Verdana" w:hAnsi="Verdana"/>
          <w:sz w:val="18"/>
          <w:szCs w:val="18"/>
        </w:rPr>
        <w:t xml:space="preserve">……………………. </w:t>
      </w:r>
      <w:r w:rsidR="004839FD" w:rsidRPr="007D199F">
        <w:rPr>
          <w:rFonts w:ascii="Verdana" w:hAnsi="Verdana"/>
          <w:sz w:val="18"/>
          <w:szCs w:val="18"/>
        </w:rPr>
        <w:t>z</w:t>
      </w:r>
      <w:r w:rsidR="00786F18" w:rsidRPr="007D199F">
        <w:rPr>
          <w:rFonts w:ascii="Verdana" w:hAnsi="Verdana"/>
          <w:sz w:val="18"/>
          <w:szCs w:val="18"/>
        </w:rPr>
        <w:t>łotych</w:t>
      </w:r>
    </w:p>
    <w:p w14:paraId="063FF081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p w14:paraId="0771DC02" w14:textId="51E1D533" w:rsidR="004839FD" w:rsidRPr="007D199F" w:rsidRDefault="004839FD" w:rsidP="004839FD">
      <w:pPr>
        <w:tabs>
          <w:tab w:val="center" w:pos="4536"/>
          <w:tab w:val="right" w:pos="9072"/>
        </w:tabs>
        <w:ind w:left="360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C. Format A-4 papier zwykły</w:t>
      </w:r>
    </w:p>
    <w:p w14:paraId="41E51477" w14:textId="6832C5D8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zwykłym 80 g ………..złotych</w:t>
      </w:r>
    </w:p>
    <w:p w14:paraId="0C4F0342" w14:textId="7EDCD01F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zwykłym 80 g………..złotych</w:t>
      </w:r>
    </w:p>
    <w:p w14:paraId="3045A42A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bookmarkStart w:id="2" w:name="_Hlk132354761"/>
      <w:r w:rsidRPr="007D199F">
        <w:rPr>
          <w:rFonts w:ascii="Verdana" w:hAnsi="Verdana"/>
          <w:sz w:val="18"/>
          <w:szCs w:val="18"/>
        </w:rPr>
        <w:t>Cena wykonania wklejki dwustronnej czarno-białej na papierze zwykłym 80 g - ………..złotych</w:t>
      </w:r>
    </w:p>
    <w:p w14:paraId="7AB7B9C5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wykonania wklejki dwustronnej kolorowej na papierze zwykłym 80 g - …………złotych</w:t>
      </w:r>
    </w:p>
    <w:p w14:paraId="755EA496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matowa……………………. złotych</w:t>
      </w:r>
    </w:p>
    <w:p w14:paraId="36A58273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bookmarkEnd w:id="2"/>
    <w:p w14:paraId="3429C80E" w14:textId="5547DF1C" w:rsidR="004839FD" w:rsidRPr="007D199F" w:rsidRDefault="004839FD" w:rsidP="004839FD">
      <w:pPr>
        <w:tabs>
          <w:tab w:val="center" w:pos="4536"/>
          <w:tab w:val="right" w:pos="9072"/>
        </w:tabs>
        <w:ind w:left="360"/>
        <w:jc w:val="both"/>
        <w:rPr>
          <w:rFonts w:ascii="Verdana" w:hAnsi="Verdana"/>
          <w:sz w:val="18"/>
          <w:szCs w:val="18"/>
          <w:u w:val="single"/>
        </w:rPr>
      </w:pPr>
      <w:r w:rsidRPr="007D199F">
        <w:rPr>
          <w:rFonts w:ascii="Verdana" w:hAnsi="Verdana"/>
          <w:sz w:val="18"/>
          <w:szCs w:val="18"/>
          <w:u w:val="single"/>
        </w:rPr>
        <w:t>D. Format A-4 papier kredowany</w:t>
      </w:r>
    </w:p>
    <w:p w14:paraId="4E3CAF47" w14:textId="78294199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czarno-białej na papierze kredowanym błyszczącym 130 g …………..złotych</w:t>
      </w:r>
    </w:p>
    <w:p w14:paraId="091D0865" w14:textId="61C69306" w:rsidR="001020A3" w:rsidRPr="007D199F" w:rsidRDefault="001020A3" w:rsidP="001020A3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1 strony kolorowej na papierze kredowanym błyszczącym 130 g …………..złotych.</w:t>
      </w:r>
    </w:p>
    <w:p w14:paraId="3C0A32EA" w14:textId="6EE3CC0B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Cena wykonania wklejki dwustronnej czarno-białej </w:t>
      </w:r>
      <w:r w:rsidR="003C3212" w:rsidRPr="007D199F">
        <w:rPr>
          <w:rFonts w:ascii="Verdana" w:hAnsi="Verdana"/>
          <w:sz w:val="18"/>
          <w:szCs w:val="18"/>
        </w:rPr>
        <w:t xml:space="preserve">na papierze kredowanym błyszczącym 130 g </w:t>
      </w:r>
      <w:r w:rsidRPr="007D199F">
        <w:rPr>
          <w:rFonts w:ascii="Verdana" w:hAnsi="Verdana"/>
          <w:sz w:val="18"/>
          <w:szCs w:val="18"/>
        </w:rPr>
        <w:t>- ………..złotych</w:t>
      </w:r>
    </w:p>
    <w:p w14:paraId="6E50040F" w14:textId="3417B3E3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Cena wykonania wklejki dwustronnej kolorowej </w:t>
      </w:r>
      <w:r w:rsidR="003C3212" w:rsidRPr="007D199F">
        <w:rPr>
          <w:rFonts w:ascii="Verdana" w:hAnsi="Verdana"/>
          <w:sz w:val="18"/>
          <w:szCs w:val="18"/>
        </w:rPr>
        <w:t xml:space="preserve">na papierze kredowanym błyszczącym 130 g </w:t>
      </w:r>
      <w:r w:rsidRPr="007D199F">
        <w:rPr>
          <w:rFonts w:ascii="Verdana" w:hAnsi="Verdana"/>
          <w:sz w:val="18"/>
          <w:szCs w:val="18"/>
        </w:rPr>
        <w:t>- …………złotych</w:t>
      </w:r>
    </w:p>
    <w:p w14:paraId="0EB8B77A" w14:textId="77777777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druku okładki + folia błyszcząca lub matowa……………………. złotych</w:t>
      </w:r>
    </w:p>
    <w:p w14:paraId="03DAF501" w14:textId="0B50667F" w:rsidR="004839FD" w:rsidRPr="007D199F" w:rsidRDefault="004839FD" w:rsidP="004839F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Cena nagrania CD lub DVD wraz z nadrukiem i czynnościami introligatorskimi (włożenie CD lub DVD do kopert z okienkami/koszulek foliowych, przyklejenie koperty/koszulki do 3 str. okładki) - ………..złotych</w:t>
      </w:r>
    </w:p>
    <w:p w14:paraId="13B83B3B" w14:textId="7F69074B" w:rsidR="001020A3" w:rsidRPr="007D199F" w:rsidRDefault="001020A3" w:rsidP="00BD52D7">
      <w:pPr>
        <w:pStyle w:val="Akapitzlist"/>
        <w:numPr>
          <w:ilvl w:val="0"/>
          <w:numId w:val="23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Wykonanie okładki broszurowej 4 kolory + 1 w formacie B-5, A-5 i A-4 zwiększy cenę druku okładki o 10%.</w:t>
      </w:r>
    </w:p>
    <w:p w14:paraId="101DC19A" w14:textId="77777777" w:rsidR="0060503B" w:rsidRPr="007D199F" w:rsidRDefault="0060503B" w:rsidP="00BD52D7">
      <w:pPr>
        <w:numPr>
          <w:ilvl w:val="0"/>
          <w:numId w:val="23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przypadku druku 1+1 lub 4+4 na papierze satynowanym będzie obowiązywał współczynnik zwiększający cenę podstawową o 50%.</w:t>
      </w:r>
    </w:p>
    <w:p w14:paraId="2C069044" w14:textId="5B5D094B" w:rsidR="0060503B" w:rsidRDefault="0060503B" w:rsidP="00BD52D7">
      <w:pPr>
        <w:numPr>
          <w:ilvl w:val="0"/>
          <w:numId w:val="23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W przypadku druku 1+1 lub 4+4 w formacie B-5 na papierze kredowanym będzie obowiązywał współczynnik zwiększający cenę podstawową o 50%.</w:t>
      </w:r>
    </w:p>
    <w:p w14:paraId="1B3A7BC8" w14:textId="2FB822C9" w:rsidR="001908B1" w:rsidRPr="007D199F" w:rsidRDefault="001908B1" w:rsidP="00BD52D7">
      <w:pPr>
        <w:numPr>
          <w:ilvl w:val="0"/>
          <w:numId w:val="23"/>
        </w:numPr>
        <w:tabs>
          <w:tab w:val="clear" w:pos="360"/>
          <w:tab w:val="num" w:pos="0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Pr="001908B1">
        <w:rPr>
          <w:rFonts w:ascii="Verdana" w:hAnsi="Verdana"/>
          <w:sz w:val="18"/>
          <w:szCs w:val="18"/>
        </w:rPr>
        <w:t>W przypadku oprawy uszlachetnionej folią mat + lakierem UV na wybranym elemencie będzie obowiązywał współczynnik zwiększający cenę podstawową okładki o 30%.</w:t>
      </w:r>
    </w:p>
    <w:p w14:paraId="1DC50C6B" w14:textId="1E63D4D5" w:rsidR="001020A3" w:rsidRPr="007D199F" w:rsidRDefault="001908B1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020A3" w:rsidRPr="007D199F">
        <w:rPr>
          <w:rFonts w:ascii="Verdana" w:hAnsi="Verdana"/>
          <w:b/>
          <w:sz w:val="18"/>
          <w:szCs w:val="18"/>
        </w:rPr>
        <w:t xml:space="preserve">. </w:t>
      </w:r>
      <w:r w:rsidR="001020A3" w:rsidRPr="007D199F">
        <w:rPr>
          <w:rFonts w:ascii="Verdana" w:hAnsi="Verdana"/>
          <w:sz w:val="18"/>
          <w:szCs w:val="18"/>
        </w:rPr>
        <w:t>W przypadku zwiększonych nakładów Zleceniobiorca zobowiązuje się zastosować następujące obniżki ceny:</w:t>
      </w:r>
    </w:p>
    <w:p w14:paraId="2B7A3160" w14:textId="77777777" w:rsidR="001020A3" w:rsidRPr="007D199F" w:rsidRDefault="001020A3" w:rsidP="001020A3">
      <w:pPr>
        <w:numPr>
          <w:ilvl w:val="0"/>
          <w:numId w:val="2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nakład powyżej 250 egz.</w:t>
      </w:r>
      <w:r w:rsidRPr="007D199F">
        <w:rPr>
          <w:rFonts w:ascii="Verdana" w:hAnsi="Verdana"/>
          <w:sz w:val="18"/>
          <w:szCs w:val="18"/>
        </w:rPr>
        <w:tab/>
      </w:r>
      <w:r w:rsidRPr="007D199F">
        <w:rPr>
          <w:rFonts w:ascii="Verdana" w:hAnsi="Verdana"/>
          <w:sz w:val="18"/>
          <w:szCs w:val="18"/>
        </w:rPr>
        <w:tab/>
        <w:t>- 10%,</w:t>
      </w:r>
    </w:p>
    <w:p w14:paraId="3D9A18FD" w14:textId="4FCDFA42" w:rsidR="0060503B" w:rsidRPr="007D199F" w:rsidRDefault="001020A3" w:rsidP="0060503B">
      <w:pPr>
        <w:numPr>
          <w:ilvl w:val="0"/>
          <w:numId w:val="2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nakład powyżej 350 egz.</w:t>
      </w:r>
      <w:r w:rsidRPr="007D199F">
        <w:rPr>
          <w:rFonts w:ascii="Verdana" w:hAnsi="Verdana"/>
          <w:sz w:val="18"/>
          <w:szCs w:val="18"/>
        </w:rPr>
        <w:tab/>
      </w:r>
      <w:r w:rsidRPr="007D199F">
        <w:rPr>
          <w:rFonts w:ascii="Verdana" w:hAnsi="Verdana"/>
          <w:sz w:val="18"/>
          <w:szCs w:val="18"/>
        </w:rPr>
        <w:tab/>
        <w:t>- 15%.</w:t>
      </w:r>
    </w:p>
    <w:p w14:paraId="63F0873B" w14:textId="592935C9" w:rsidR="001020A3" w:rsidRPr="007D199F" w:rsidRDefault="001908B1" w:rsidP="001020A3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020A3" w:rsidRPr="007D199F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 w:rsidR="00BD52D7">
        <w:rPr>
          <w:rFonts w:ascii="Verdana" w:hAnsi="Verdana"/>
          <w:sz w:val="18"/>
          <w:szCs w:val="18"/>
        </w:rPr>
        <w:t xml:space="preserve"> z zastrzeżeniem zapisów </w:t>
      </w:r>
      <w:r w:rsidR="00BD52D7" w:rsidRPr="00BD52D7">
        <w:rPr>
          <w:rFonts w:ascii="Verdana" w:hAnsi="Verdana"/>
          <w:sz w:val="18"/>
          <w:szCs w:val="18"/>
        </w:rPr>
        <w:t xml:space="preserve">§ </w:t>
      </w:r>
      <w:r w:rsidR="00BD52D7">
        <w:rPr>
          <w:rFonts w:ascii="Verdana" w:hAnsi="Verdana"/>
          <w:sz w:val="18"/>
          <w:szCs w:val="18"/>
        </w:rPr>
        <w:t>9</w:t>
      </w:r>
      <w:r w:rsidR="00C41B55">
        <w:rPr>
          <w:rFonts w:ascii="Verdana" w:hAnsi="Verdana"/>
          <w:sz w:val="18"/>
          <w:szCs w:val="18"/>
        </w:rPr>
        <w:t>.</w:t>
      </w:r>
    </w:p>
    <w:p w14:paraId="3DC45C51" w14:textId="5462EF97" w:rsidR="00910C42" w:rsidRPr="007D199F" w:rsidRDefault="001908B1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 xml:space="preserve">. </w:t>
      </w:r>
      <w:r w:rsidR="00910C42" w:rsidRPr="007D199F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5B4F946B" w:rsidR="001020A3" w:rsidRPr="007D199F" w:rsidRDefault="001908B1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9</w:t>
      </w:r>
      <w:r w:rsidR="00910C42" w:rsidRPr="007D199F">
        <w:rPr>
          <w:rFonts w:ascii="Verdana" w:hAnsi="Verdana"/>
          <w:sz w:val="18"/>
          <w:szCs w:val="18"/>
        </w:rPr>
        <w:t xml:space="preserve">. </w:t>
      </w:r>
      <w:r w:rsidR="001020A3" w:rsidRPr="007D199F">
        <w:rPr>
          <w:rFonts w:ascii="Verdana" w:hAnsi="Verdana"/>
          <w:sz w:val="18"/>
          <w:szCs w:val="18"/>
        </w:rPr>
        <w:t>Wartość umowy w okresie jej obowiązywania nie może przekroczyć kwoty 160 000,00 zł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brutto (słownie: sto sześćdziesiąt tysięcy zł 00/100).</w:t>
      </w:r>
    </w:p>
    <w:p w14:paraId="746B4005" w14:textId="24A780A6" w:rsidR="001020A3" w:rsidRPr="007D199F" w:rsidRDefault="001908B1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1020A3" w:rsidRPr="007D199F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 w:rsidR="00C41B55"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</w:t>
      </w:r>
    </w:p>
    <w:p w14:paraId="5183FCDF" w14:textId="0035E856" w:rsidR="001020A3" w:rsidRPr="007D199F" w:rsidRDefault="00C41B55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1908B1">
        <w:rPr>
          <w:rFonts w:ascii="Verdana" w:hAnsi="Verdana"/>
          <w:sz w:val="18"/>
          <w:szCs w:val="18"/>
        </w:rPr>
        <w:t>1</w:t>
      </w:r>
      <w:r w:rsidR="001020A3" w:rsidRPr="007D199F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4DF42EC9" w:rsidR="001020A3" w:rsidRPr="007D199F" w:rsidRDefault="00C41B55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1908B1">
        <w:rPr>
          <w:rFonts w:ascii="Verdana" w:hAnsi="Verdana"/>
          <w:sz w:val="18"/>
          <w:szCs w:val="18"/>
        </w:rPr>
        <w:t>2</w:t>
      </w:r>
      <w:r w:rsidR="001020A3" w:rsidRPr="007D199F">
        <w:rPr>
          <w:rFonts w:ascii="Verdana" w:hAnsi="Verdana"/>
          <w:sz w:val="18"/>
          <w:szCs w:val="18"/>
        </w:rPr>
        <w:t>. Gwarantowany zakres umowy wynosi 40%.</w:t>
      </w:r>
    </w:p>
    <w:p w14:paraId="542052C7" w14:textId="771472D5" w:rsidR="00C41B55" w:rsidRDefault="00C41B55" w:rsidP="001020A3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9603488" w14:textId="51B83E00" w:rsidR="00C41B55" w:rsidRPr="007D199F" w:rsidRDefault="00C41B55" w:rsidP="00C41B55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>
        <w:rPr>
          <w:rFonts w:ascii="Verdana" w:hAnsi="Verdana"/>
          <w:sz w:val="18"/>
          <w:szCs w:val="18"/>
        </w:rPr>
        <w:t>4</w:t>
      </w:r>
    </w:p>
    <w:p w14:paraId="3123507C" w14:textId="11F5C8BD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14:paraId="32D382EF" w14:textId="410E1E7D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</w:t>
      </w:r>
      <w:r w:rsidR="00910C42" w:rsidRPr="007D199F">
        <w:rPr>
          <w:rFonts w:ascii="Verdana" w:hAnsi="Verdana"/>
          <w:sz w:val="18"/>
          <w:szCs w:val="18"/>
        </w:rPr>
        <w:tab/>
        <w:t xml:space="preserve">Zapłata wynagrodzenia nastąpi przelewem na rachunek </w:t>
      </w:r>
      <w:r w:rsidR="00D80506" w:rsidRPr="007D199F">
        <w:rPr>
          <w:rFonts w:ascii="Verdana" w:hAnsi="Verdana"/>
          <w:sz w:val="18"/>
          <w:szCs w:val="18"/>
        </w:rPr>
        <w:t>Zleceniobiorcy</w:t>
      </w:r>
      <w:r w:rsidR="00910C42" w:rsidRPr="007D199F">
        <w:rPr>
          <w:rFonts w:ascii="Verdana" w:hAnsi="Verdana"/>
          <w:sz w:val="18"/>
          <w:szCs w:val="18"/>
        </w:rPr>
        <w:t xml:space="preserve"> zawarty na dzień zlecenia przelewu w wykazie podmiotów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10C42" w:rsidRPr="007D199F">
        <w:rPr>
          <w:rFonts w:ascii="Verdana" w:hAnsi="Verdana"/>
          <w:sz w:val="18"/>
          <w:szCs w:val="18"/>
        </w:rPr>
        <w:t xml:space="preserve">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7752D526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 Strony postanawiają, że zapłata następuje w dniu obciążenia rachunku bankowego Zleceniodawcy.</w:t>
      </w:r>
    </w:p>
    <w:p w14:paraId="3FC81A33" w14:textId="1DE8052C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 xml:space="preserve">W przypadku nieterminowej płatności należności </w:t>
      </w:r>
      <w:bookmarkStart w:id="3" w:name="_Hlk129763726"/>
      <w:r w:rsidRPr="007D199F">
        <w:rPr>
          <w:rFonts w:ascii="Verdana" w:hAnsi="Verdana"/>
          <w:sz w:val="18"/>
          <w:szCs w:val="18"/>
        </w:rPr>
        <w:t xml:space="preserve">Zleceniobiorca </w:t>
      </w:r>
      <w:bookmarkEnd w:id="3"/>
      <w:r w:rsidRPr="007D199F">
        <w:rPr>
          <w:rFonts w:ascii="Verdana" w:hAnsi="Verdana"/>
          <w:sz w:val="18"/>
          <w:szCs w:val="18"/>
        </w:rPr>
        <w:t>ma prawo naliczyć Zleceniodawcy odsetki ustawowe za każdy dzień zwłoki.</w:t>
      </w:r>
    </w:p>
    <w:p w14:paraId="7AA1F90E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32DC88D2" w14:textId="7C070060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5</w:t>
      </w:r>
    </w:p>
    <w:p w14:paraId="2F3B2EA9" w14:textId="0CA1D0E6" w:rsidR="00910C42" w:rsidRPr="007D199F" w:rsidRDefault="00910C42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zobowiązuje się do zatrudnienia (przez siebie lub przez podwykonawcę) w oparciu o umowę o pracę w sposób określony w art. 22 § 1 ustawy z dnia 26 czerwca 1974 r. – Kodeks pracy (Dz. U. 2022.1510) osób wykonujących czynności w zakresie obsługi maszyn drukarskich objętych przedmiotem umowy. </w:t>
      </w:r>
    </w:p>
    <w:p w14:paraId="0C79D8D2" w14:textId="60CE15AC" w:rsidR="00910C42" w:rsidRPr="007D199F" w:rsidRDefault="00910C42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</w:t>
      </w:r>
      <w:r w:rsidRPr="007D199F">
        <w:rPr>
          <w:rFonts w:ascii="Verdana" w:hAnsi="Verdana"/>
          <w:sz w:val="18"/>
          <w:szCs w:val="18"/>
        </w:rPr>
        <w:tab/>
        <w:t xml:space="preserve">W odniesieniu do osób wykonujących czynności polegające na wykonywaniu pracy w rozumieniu art. 22 §1 Kodeksu pracy, o których mowa powyżej, na żądanie </w:t>
      </w:r>
      <w:r w:rsidR="00D80506" w:rsidRPr="007D199F">
        <w:rPr>
          <w:rFonts w:ascii="Verdana" w:hAnsi="Verdana"/>
          <w:sz w:val="18"/>
          <w:szCs w:val="18"/>
        </w:rPr>
        <w:t>Zleceniodawcy</w:t>
      </w:r>
      <w:r w:rsidRPr="007D199F">
        <w:rPr>
          <w:rFonts w:ascii="Verdana" w:hAnsi="Verdana"/>
          <w:sz w:val="18"/>
          <w:szCs w:val="18"/>
        </w:rPr>
        <w:t xml:space="preserve"> na każdym etapie realizacji Umowy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winien udokumentować fakt zatrudnienia, poprzez przedłożenie przez </w:t>
      </w:r>
      <w:r w:rsidR="00D80506" w:rsidRPr="007D199F">
        <w:rPr>
          <w:rFonts w:ascii="Verdana" w:hAnsi="Verdana"/>
          <w:sz w:val="18"/>
          <w:szCs w:val="18"/>
        </w:rPr>
        <w:t>Zleceniobiorcę</w:t>
      </w:r>
      <w:r w:rsidRPr="007D199F">
        <w:rPr>
          <w:rFonts w:ascii="Verdana" w:hAnsi="Verdana"/>
          <w:sz w:val="18"/>
          <w:szCs w:val="18"/>
        </w:rPr>
        <w:t xml:space="preserve">, kopii </w:t>
      </w:r>
      <w:r w:rsidRPr="007D199F">
        <w:rPr>
          <w:rFonts w:ascii="Verdana" w:hAnsi="Verdana"/>
          <w:sz w:val="18"/>
          <w:szCs w:val="18"/>
        </w:rPr>
        <w:lastRenderedPageBreak/>
        <w:t xml:space="preserve">umów o pracę (poświadczonych za zgodność z oryginałem)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</w:t>
      </w:r>
      <w:r w:rsidR="00D80506" w:rsidRPr="007D199F">
        <w:rPr>
          <w:rFonts w:ascii="Verdana" w:hAnsi="Verdana"/>
          <w:sz w:val="18"/>
          <w:szCs w:val="18"/>
        </w:rPr>
        <w:t>Zleceniodawca</w:t>
      </w:r>
      <w:r w:rsidRPr="007D199F">
        <w:rPr>
          <w:rFonts w:ascii="Verdana" w:hAnsi="Verdana"/>
          <w:sz w:val="18"/>
          <w:szCs w:val="18"/>
        </w:rPr>
        <w:t xml:space="preserve"> w każdym czasie może zażądać dodatkowych dokumentów lub wyjaśnień, jeżeli stwierdzi, że dokumenty przedstawione przez </w:t>
      </w:r>
      <w:r w:rsidR="00D80506" w:rsidRPr="007D199F">
        <w:rPr>
          <w:rFonts w:ascii="Verdana" w:hAnsi="Verdana"/>
          <w:sz w:val="18"/>
          <w:szCs w:val="18"/>
        </w:rPr>
        <w:t xml:space="preserve">Zleceniobiorcę </w:t>
      </w:r>
      <w:r w:rsidRPr="007D199F">
        <w:rPr>
          <w:rFonts w:ascii="Verdana" w:hAnsi="Verdana"/>
          <w:sz w:val="18"/>
          <w:szCs w:val="18"/>
        </w:rPr>
        <w:t xml:space="preserve">budzą wątpliwości, co do ich autentyczności lub co do okoliczności, które powinny potwierdzać. W takim przypadku </w:t>
      </w:r>
      <w:r w:rsidR="00D80506" w:rsidRPr="007D199F">
        <w:rPr>
          <w:rFonts w:ascii="Verdana" w:hAnsi="Verdana"/>
          <w:sz w:val="18"/>
          <w:szCs w:val="18"/>
        </w:rPr>
        <w:t xml:space="preserve">Zleceniobiorca </w:t>
      </w:r>
      <w:r w:rsidRPr="007D199F">
        <w:rPr>
          <w:rFonts w:ascii="Verdana" w:hAnsi="Verdana"/>
          <w:sz w:val="18"/>
          <w:szCs w:val="18"/>
        </w:rPr>
        <w:t xml:space="preserve">zobowiązany jest do przedstawienia dodatkowych dokumentów w terminie wyznaczonym przez </w:t>
      </w:r>
      <w:r w:rsidR="00D80506" w:rsidRPr="007D199F">
        <w:rPr>
          <w:rFonts w:ascii="Verdana" w:hAnsi="Verdana"/>
          <w:sz w:val="18"/>
          <w:szCs w:val="18"/>
        </w:rPr>
        <w:t>Zleceniodawcę</w:t>
      </w:r>
      <w:r w:rsidRPr="007D199F">
        <w:rPr>
          <w:rFonts w:ascii="Verdana" w:hAnsi="Verdana"/>
          <w:sz w:val="18"/>
          <w:szCs w:val="18"/>
        </w:rPr>
        <w:t>.</w:t>
      </w:r>
    </w:p>
    <w:p w14:paraId="33A66A59" w14:textId="124A9B65" w:rsidR="00910C42" w:rsidRPr="007D199F" w:rsidRDefault="00910C42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B183E8E" w14:textId="026652BC" w:rsidR="00D80506" w:rsidRPr="007D199F" w:rsidRDefault="00D80506" w:rsidP="00D8050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6</w:t>
      </w:r>
    </w:p>
    <w:p w14:paraId="5179A825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Strony ustanawiają odpowiedzialność za niewykonanie lub nienależyte wykonanie umowy </w:t>
      </w:r>
      <w:r w:rsidRPr="007D199F">
        <w:rPr>
          <w:rFonts w:ascii="Verdana" w:hAnsi="Verdana"/>
          <w:sz w:val="18"/>
          <w:szCs w:val="18"/>
        </w:rPr>
        <w:br/>
        <w:t>w formie kar umownych.</w:t>
      </w:r>
    </w:p>
    <w:p w14:paraId="433474B3" w14:textId="77777777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2AC9E9AD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7D199F">
        <w:rPr>
          <w:rFonts w:ascii="Verdana" w:hAnsi="Verdana"/>
          <w:b/>
          <w:sz w:val="18"/>
          <w:szCs w:val="18"/>
        </w:rPr>
        <w:t>5%</w:t>
      </w:r>
      <w:r w:rsidRPr="007D199F">
        <w:rPr>
          <w:rFonts w:ascii="Verdana" w:hAnsi="Verdana"/>
          <w:sz w:val="18"/>
          <w:szCs w:val="18"/>
        </w:rPr>
        <w:t xml:space="preserve"> ich wartości, za każdy </w:t>
      </w:r>
      <w:r w:rsidR="001908B1">
        <w:rPr>
          <w:rFonts w:ascii="Verdana" w:hAnsi="Verdana"/>
          <w:sz w:val="18"/>
          <w:szCs w:val="18"/>
        </w:rPr>
        <w:t xml:space="preserve">rozpoczęty </w:t>
      </w:r>
      <w:r w:rsidRPr="007D199F">
        <w:rPr>
          <w:rFonts w:ascii="Verdana" w:hAnsi="Verdana"/>
          <w:sz w:val="18"/>
          <w:szCs w:val="18"/>
        </w:rPr>
        <w:t>dzień zwłoki liczony od dnia, w którym prace miały być wykonane;</w:t>
      </w:r>
    </w:p>
    <w:p w14:paraId="649F7594" w14:textId="741600D2" w:rsidR="001020A3" w:rsidRPr="007D199F" w:rsidRDefault="00155BA4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4" w:name="_Hlk207361052"/>
      <w:r w:rsidRPr="007D199F">
        <w:rPr>
          <w:rFonts w:ascii="Verdana" w:hAnsi="Verdana"/>
          <w:sz w:val="18"/>
          <w:szCs w:val="18"/>
        </w:rPr>
        <w:t xml:space="preserve">z </w:t>
      </w:r>
      <w:r w:rsidR="001908B1">
        <w:rPr>
          <w:rFonts w:ascii="Verdana" w:hAnsi="Verdana"/>
          <w:sz w:val="18"/>
          <w:szCs w:val="18"/>
        </w:rPr>
        <w:t>przyczyn leżących po stronie</w:t>
      </w:r>
      <w:r w:rsidRPr="007D199F">
        <w:rPr>
          <w:rFonts w:ascii="Verdana" w:hAnsi="Verdana"/>
          <w:sz w:val="18"/>
          <w:szCs w:val="18"/>
        </w:rPr>
        <w:t xml:space="preserve"> </w:t>
      </w:r>
      <w:bookmarkEnd w:id="4"/>
      <w:r w:rsidR="001020A3" w:rsidRPr="007D199F">
        <w:rPr>
          <w:rFonts w:ascii="Verdana" w:hAnsi="Verdana"/>
          <w:sz w:val="18"/>
          <w:szCs w:val="18"/>
        </w:rPr>
        <w:t xml:space="preserve">Zleceniobiorcy </w:t>
      </w:r>
      <w:r w:rsidRPr="007D199F">
        <w:rPr>
          <w:rFonts w:ascii="Verdana" w:hAnsi="Verdana"/>
          <w:sz w:val="18"/>
          <w:szCs w:val="18"/>
        </w:rPr>
        <w:t xml:space="preserve">w </w:t>
      </w:r>
      <w:r w:rsidR="001020A3" w:rsidRPr="007D199F">
        <w:rPr>
          <w:rFonts w:ascii="Verdana" w:hAnsi="Verdana"/>
          <w:sz w:val="18"/>
          <w:szCs w:val="18"/>
        </w:rPr>
        <w:t xml:space="preserve">wysokości </w:t>
      </w:r>
      <w:r w:rsidR="001020A3" w:rsidRPr="007D199F">
        <w:rPr>
          <w:rFonts w:ascii="Verdana" w:hAnsi="Verdana"/>
          <w:b/>
          <w:sz w:val="18"/>
          <w:szCs w:val="18"/>
        </w:rPr>
        <w:t>10%</w:t>
      </w:r>
      <w:r w:rsidR="001020A3" w:rsidRPr="007D199F">
        <w:rPr>
          <w:rFonts w:ascii="Verdana" w:hAnsi="Verdana"/>
          <w:sz w:val="18"/>
          <w:szCs w:val="18"/>
        </w:rPr>
        <w:t xml:space="preserve"> wynagrodzenia określonego w § 3 ust.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>;</w:t>
      </w:r>
    </w:p>
    <w:p w14:paraId="66050E76" w14:textId="06ABCCAD" w:rsidR="00155BA4" w:rsidRPr="007D199F" w:rsidRDefault="00155BA4" w:rsidP="00155BA4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Zleceniobiorcy, w wysokości 10% wartości części przedmiotu umowy, której dotyczy odstąpienie;</w:t>
      </w:r>
    </w:p>
    <w:p w14:paraId="546EA214" w14:textId="05052727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jeżeli Zleceniobiorca nie przedstawi dokumentów lub wyjaśnień potwierdzających fakt zatrudnienia osób wskazanych do czynności wymienionych w § </w:t>
      </w:r>
      <w:r w:rsidR="008976C0" w:rsidRPr="007D199F">
        <w:rPr>
          <w:rFonts w:ascii="Verdana" w:hAnsi="Verdana"/>
          <w:sz w:val="18"/>
          <w:szCs w:val="18"/>
        </w:rPr>
        <w:t xml:space="preserve">5 ust. 1 </w:t>
      </w:r>
      <w:r w:rsidRPr="007D199F">
        <w:rPr>
          <w:rFonts w:ascii="Verdana" w:hAnsi="Verdana"/>
          <w:sz w:val="18"/>
          <w:szCs w:val="18"/>
        </w:rPr>
        <w:t xml:space="preserve"> (w tym także dodatkowych dokumentów na żądanie </w:t>
      </w:r>
      <w:r w:rsidR="00155BA4" w:rsidRPr="007D199F">
        <w:rPr>
          <w:rFonts w:ascii="Verdana" w:hAnsi="Verdana"/>
          <w:sz w:val="18"/>
          <w:szCs w:val="18"/>
        </w:rPr>
        <w:t>Zleceniodawcy</w:t>
      </w:r>
      <w:r w:rsidRPr="007D199F">
        <w:rPr>
          <w:rFonts w:ascii="Verdana" w:hAnsi="Verdana"/>
          <w:sz w:val="18"/>
          <w:szCs w:val="18"/>
        </w:rPr>
        <w:t xml:space="preserve">) albo jeżeli przedstawione dokumenty lub wyjaśnienia nie potwierdzą wymaganego zatrudnienia, </w:t>
      </w:r>
      <w:r w:rsidR="00155BA4" w:rsidRPr="007D199F">
        <w:rPr>
          <w:rFonts w:ascii="Verdana" w:hAnsi="Verdana"/>
          <w:sz w:val="18"/>
          <w:szCs w:val="18"/>
        </w:rPr>
        <w:t>Zleceniobiorca</w:t>
      </w:r>
      <w:r w:rsidRPr="007D199F">
        <w:rPr>
          <w:rFonts w:ascii="Verdana" w:hAnsi="Verdana"/>
          <w:sz w:val="18"/>
          <w:szCs w:val="18"/>
        </w:rPr>
        <w:t xml:space="preserve"> zapłaci za każdy nie przedłożony dokument lub wyjaśnienie zatrudnienia na umowę o pracę osób wykonujących czynności wymienione w § </w:t>
      </w:r>
      <w:r w:rsidR="008976C0" w:rsidRPr="007D199F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 xml:space="preserve"> ust. </w:t>
      </w:r>
      <w:r w:rsidR="009D5FC6" w:rsidRPr="007D199F">
        <w:rPr>
          <w:rFonts w:ascii="Verdana" w:hAnsi="Verdana"/>
          <w:sz w:val="18"/>
          <w:szCs w:val="18"/>
        </w:rPr>
        <w:t>1</w:t>
      </w:r>
      <w:r w:rsidRPr="007D199F">
        <w:rPr>
          <w:rFonts w:ascii="Verdana" w:hAnsi="Verdana"/>
          <w:sz w:val="18"/>
          <w:szCs w:val="18"/>
        </w:rPr>
        <w:t>, w wysokości 4 000,00 złotych za każdą ww. osobę.</w:t>
      </w:r>
    </w:p>
    <w:p w14:paraId="25FA8000" w14:textId="3C844416" w:rsidR="00155BA4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55BA4" w:rsidRPr="007D199F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59D5397E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a)</w:t>
      </w:r>
      <w:r w:rsidRPr="007D199F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 xml:space="preserve">Zleceniodawcy, w wysokości 10% całkowitego wynagrodzenia określonego w § 3 ust. 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>;</w:t>
      </w:r>
    </w:p>
    <w:p w14:paraId="1762141E" w14:textId="12FDC26D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b)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Zleceniodawcy, w wysokości 10% wartości części przedmiotu umowy, której dotyczy odstąpienie</w:t>
      </w:r>
    </w:p>
    <w:p w14:paraId="28AA91BA" w14:textId="02655262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o którym mowa w § 3 ust. </w:t>
      </w:r>
      <w:r w:rsidR="00C41B55">
        <w:rPr>
          <w:rFonts w:ascii="Verdana" w:hAnsi="Verdana"/>
          <w:sz w:val="18"/>
          <w:szCs w:val="18"/>
        </w:rPr>
        <w:t>8</w:t>
      </w:r>
      <w:r w:rsidRPr="007D199F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5.</w:t>
      </w:r>
      <w:r w:rsidRPr="007D199F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412770BB" w14:textId="43AB5E9A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55BA4" w:rsidRPr="007D199F">
        <w:rPr>
          <w:rFonts w:ascii="Verdana" w:hAnsi="Verdana"/>
          <w:sz w:val="18"/>
          <w:szCs w:val="18"/>
        </w:rPr>
        <w:t>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="00155BA4" w:rsidRPr="007D199F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1192D7A3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bookmarkStart w:id="5" w:name="_GoBack"/>
      <w:bookmarkEnd w:id="5"/>
      <w:r w:rsidR="00155BA4" w:rsidRPr="007D199F">
        <w:rPr>
          <w:rFonts w:ascii="Verdana" w:hAnsi="Verdana"/>
          <w:sz w:val="18"/>
          <w:szCs w:val="18"/>
        </w:rPr>
        <w:t>.</w:t>
      </w:r>
      <w:r w:rsidR="00155BA4" w:rsidRPr="007D199F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02D1CB2" w14:textId="41BDB5F6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4D01ED04" w14:textId="77777777" w:rsidR="008976C0" w:rsidRPr="007D199F" w:rsidRDefault="008976C0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DB283E6" w14:textId="11662BBF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7</w:t>
      </w:r>
    </w:p>
    <w:p w14:paraId="347AE0FA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4FEC46A4" w14:textId="4730FE82" w:rsidR="001020A3" w:rsidRPr="007D199F" w:rsidRDefault="001020A3" w:rsidP="001020A3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8</w:t>
      </w:r>
    </w:p>
    <w:p w14:paraId="365EE4B6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7D199F" w:rsidRDefault="001020A3" w:rsidP="001020A3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7D199F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7D199F" w:rsidRDefault="001020A3" w:rsidP="009D5629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lastRenderedPageBreak/>
        <w:t>- zmiany stawki podatku VAT, w odniesieniu do tej części wynagrodzenia, której zmiana dotyczy.</w:t>
      </w:r>
    </w:p>
    <w:p w14:paraId="41246428" w14:textId="1D22C2BE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c) </w:t>
      </w:r>
      <w:r w:rsidR="009D5629" w:rsidRPr="007D199F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D5629" w:rsidRPr="007D199F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7D199F">
        <w:rPr>
          <w:rFonts w:ascii="Verdana" w:hAnsi="Verdana"/>
          <w:sz w:val="18"/>
          <w:szCs w:val="18"/>
        </w:rPr>
        <w:t>Pzp</w:t>
      </w:r>
      <w:proofErr w:type="spellEnd"/>
      <w:r w:rsidR="009D5629" w:rsidRPr="007D199F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</w:t>
      </w:r>
      <w:r w:rsidR="005B5030" w:rsidRPr="007D199F">
        <w:rPr>
          <w:rFonts w:ascii="Verdana" w:hAnsi="Verdana"/>
          <w:sz w:val="18"/>
          <w:szCs w:val="18"/>
        </w:rPr>
        <w:t>w</w:t>
      </w:r>
      <w:r w:rsidR="009D5629" w:rsidRPr="007D199F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7D199F" w:rsidRDefault="008976C0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bCs/>
          <w:kern w:val="2"/>
          <w:sz w:val="18"/>
          <w:szCs w:val="18"/>
        </w:rPr>
        <w:t>d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7D199F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7D199F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7D199F">
        <w:rPr>
          <w:rFonts w:ascii="Verdana" w:hAnsi="Verdana"/>
          <w:kern w:val="2"/>
          <w:sz w:val="18"/>
          <w:szCs w:val="18"/>
        </w:rPr>
        <w:t>,</w:t>
      </w:r>
      <w:r w:rsidR="001020A3" w:rsidRPr="007D199F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7D199F" w:rsidRDefault="001020A3" w:rsidP="009D5629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eastAsia="Calibri" w:hAnsi="Verdana"/>
          <w:kern w:val="2"/>
          <w:sz w:val="18"/>
          <w:szCs w:val="18"/>
        </w:rPr>
        <w:t>−  </w:t>
      </w:r>
      <w:r w:rsidRPr="007D199F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7D199F" w:rsidRDefault="001020A3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6" w:name="_Hlk129767653"/>
      <w:r w:rsidRPr="007D199F">
        <w:rPr>
          <w:rFonts w:ascii="Verdana" w:hAnsi="Verdana"/>
          <w:kern w:val="2"/>
          <w:sz w:val="18"/>
          <w:szCs w:val="18"/>
        </w:rPr>
        <w:t>Zleceniobiorcy</w:t>
      </w:r>
      <w:bookmarkEnd w:id="6"/>
      <w:r w:rsidRPr="007D199F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4B17DDE5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7" w:name="_Hlk129767506"/>
      <w:r w:rsidRPr="007D199F">
        <w:rPr>
          <w:rFonts w:ascii="Verdana" w:hAnsi="Verdana"/>
          <w:sz w:val="18"/>
          <w:szCs w:val="18"/>
        </w:rPr>
        <w:t>§ 9</w:t>
      </w:r>
    </w:p>
    <w:bookmarkEnd w:id="7"/>
    <w:p w14:paraId="5BDBAE47" w14:textId="3E3048B0" w:rsidR="00994BA8" w:rsidRPr="00994BA8" w:rsidRDefault="00BD52D7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1. </w:t>
      </w:r>
      <w:r w:rsidR="00994BA8" w:rsidRPr="00994BA8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</w:t>
      </w:r>
      <w:r w:rsidR="00994BA8">
        <w:rPr>
          <w:rFonts w:ascii="Verdana" w:hAnsi="Verdana"/>
          <w:kern w:val="2"/>
          <w:sz w:val="18"/>
          <w:szCs w:val="18"/>
        </w:rPr>
        <w:t>3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063A41">
        <w:rPr>
          <w:rFonts w:ascii="Verdana" w:hAnsi="Verdana"/>
          <w:kern w:val="2"/>
          <w:sz w:val="18"/>
          <w:szCs w:val="18"/>
        </w:rPr>
        <w:t xml:space="preserve">1 </w:t>
      </w:r>
      <w:r w:rsidR="00770916">
        <w:rPr>
          <w:rFonts w:ascii="Verdana" w:hAnsi="Verdana"/>
          <w:kern w:val="2"/>
          <w:sz w:val="18"/>
          <w:szCs w:val="18"/>
        </w:rPr>
        <w:t xml:space="preserve">i ust. </w:t>
      </w:r>
      <w:r w:rsidR="00C41B55">
        <w:rPr>
          <w:rFonts w:ascii="Verdana" w:hAnsi="Verdana"/>
          <w:kern w:val="2"/>
          <w:sz w:val="18"/>
          <w:szCs w:val="18"/>
        </w:rPr>
        <w:t>8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5B9AF4A" w14:textId="37E91780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2</w:t>
      </w:r>
      <w:r w:rsidR="00C41B55">
        <w:rPr>
          <w:rFonts w:ascii="Verdana" w:hAnsi="Verdana"/>
          <w:kern w:val="2"/>
          <w:sz w:val="18"/>
          <w:szCs w:val="18"/>
        </w:rPr>
        <w:t>.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Zmiana wynagrodzenia, może zostać wprowadzona na wniosek Stron, zgodnie z poniższymi zasadami: </w:t>
      </w:r>
    </w:p>
    <w:p w14:paraId="2D231169" w14:textId="5C8F409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waloryzacja wynagrodzenia Wykonawcy będzie dotyczyła tylko niezrealizowanej części zamówienia,</w:t>
      </w:r>
    </w:p>
    <w:p w14:paraId="320DBA28" w14:textId="607411E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rFonts w:ascii="Verdana" w:hAnsi="Verdana"/>
          <w:kern w:val="2"/>
          <w:sz w:val="18"/>
          <w:szCs w:val="18"/>
        </w:rPr>
        <w:t>3</w:t>
      </w:r>
      <w:r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C41B55">
        <w:rPr>
          <w:rFonts w:ascii="Verdana" w:hAnsi="Verdana"/>
          <w:kern w:val="2"/>
          <w:sz w:val="18"/>
          <w:szCs w:val="18"/>
        </w:rPr>
        <w:t>8</w:t>
      </w:r>
      <w:r w:rsidRPr="00994BA8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 w:rsidRPr="00994BA8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7D199F" w:rsidRDefault="008976C0" w:rsidP="008976C0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4D198A6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8976C0" w:rsidRPr="007D199F">
        <w:rPr>
          <w:rFonts w:ascii="Verdana" w:hAnsi="Verdana"/>
          <w:sz w:val="18"/>
          <w:szCs w:val="18"/>
        </w:rPr>
        <w:t>10</w:t>
      </w:r>
    </w:p>
    <w:p w14:paraId="6A375E49" w14:textId="77433A9D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1020A3" w:rsidRPr="007D199F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7D199F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7D199F" w:rsidRDefault="008976C0" w:rsidP="008976C0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7D199F" w:rsidRDefault="00994BA8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="001020A3" w:rsidRPr="007D199F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5B96FC06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4A4F63C5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7D199F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7D199F" w:rsidRDefault="001020A3" w:rsidP="001020A3">
      <w:pPr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>
        <w:rPr>
          <w:rFonts w:ascii="Verdana" w:hAnsi="Verdana"/>
          <w:sz w:val="18"/>
          <w:szCs w:val="18"/>
        </w:rPr>
        <w:t xml:space="preserve">                                </w:t>
      </w:r>
      <w:r w:rsidRPr="007D199F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7D199F" w:rsidRDefault="001020A3" w:rsidP="001020A3">
      <w:pPr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>
        <w:rPr>
          <w:rFonts w:ascii="Verdana" w:hAnsi="Verdana"/>
          <w:i/>
          <w:sz w:val="18"/>
          <w:szCs w:val="18"/>
        </w:rPr>
        <w:t xml:space="preserve">    </w:t>
      </w:r>
      <w:r w:rsidRPr="007D199F">
        <w:rPr>
          <w:rFonts w:ascii="Verdana" w:hAnsi="Verdana"/>
          <w:i/>
          <w:sz w:val="18"/>
          <w:szCs w:val="18"/>
        </w:rPr>
        <w:t xml:space="preserve">      Data i podpis</w:t>
      </w:r>
    </w:p>
    <w:p w14:paraId="2CD01597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34A9719B" w14:textId="6A2F3776" w:rsidR="001020A3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06F9325" w14:textId="436CB940" w:rsidR="002C7724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3D0B98AD" w14:textId="00ED092E" w:rsidR="002C7724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2085E582" w14:textId="4BC25DC1" w:rsidR="002C7724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7A939CEC" w14:textId="77777777" w:rsidR="002C7724" w:rsidRPr="007D199F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75D5305" w14:textId="0A476196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kontrasygnata finansowa</w:t>
      </w:r>
    </w:p>
    <w:p w14:paraId="0246CE5F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2E17AB11" w14:textId="6F775F34" w:rsidR="008976C0" w:rsidRPr="007D199F" w:rsidRDefault="008976C0" w:rsidP="00E66989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</w:t>
      </w:r>
    </w:p>
    <w:p w14:paraId="5D0A7C8C" w14:textId="518C3212" w:rsidR="008976C0" w:rsidRPr="007D199F" w:rsidRDefault="008976C0" w:rsidP="00E66989">
      <w:pPr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(data i podpis)</w:t>
      </w:r>
    </w:p>
    <w:p w14:paraId="58E90B2E" w14:textId="7F5EB6A7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6F9227CA" w14:textId="550D6BCA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7EED0483" w14:textId="65D31783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0288F17A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7D199F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7D199F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3C249343" w14:textId="62324F86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p w14:paraId="6BD02779" w14:textId="77777777" w:rsidR="008976C0" w:rsidRPr="007D199F" w:rsidRDefault="008976C0" w:rsidP="008976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Załącznik nr 2 do umowy</w:t>
      </w:r>
    </w:p>
    <w:p w14:paraId="2B8743C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7D199F" w:rsidRDefault="008976C0" w:rsidP="008976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7D199F" w:rsidRDefault="008976C0" w:rsidP="008976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NIP</w:t>
      </w:r>
      <w:r w:rsidRPr="007D199F">
        <w:rPr>
          <w:rFonts w:ascii="Verdana" w:hAnsi="Verdana" w:cs="Calibri"/>
          <w:sz w:val="18"/>
          <w:szCs w:val="18"/>
        </w:rPr>
        <w:tab/>
      </w:r>
      <w:r w:rsidRPr="007D199F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D199F">
        <w:rPr>
          <w:rFonts w:ascii="Verdana" w:hAnsi="Verdana" w:cs="Arial"/>
          <w:b/>
          <w:bCs/>
          <w:sz w:val="18"/>
          <w:szCs w:val="18"/>
        </w:rPr>
        <w:t>Podmiot</w:t>
      </w:r>
      <w:r w:rsidRPr="007D199F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jest / nie jest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D199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D199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D199F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D199F">
        <w:rPr>
          <w:rFonts w:ascii="Verdana" w:hAnsi="Verdana" w:cs="Arial"/>
          <w:sz w:val="18"/>
          <w:szCs w:val="18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0121215C" w14:textId="77777777" w:rsidR="008976C0" w:rsidRPr="007D199F" w:rsidRDefault="008976C0" w:rsidP="008976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7D199F" w:rsidRDefault="008976C0" w:rsidP="008976C0">
      <w:pPr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7D199F" w14:paraId="19DBECD8" w14:textId="77777777" w:rsidTr="00E11E6C">
        <w:tc>
          <w:tcPr>
            <w:tcW w:w="4105" w:type="dxa"/>
            <w:shd w:val="clear" w:color="auto" w:fill="auto"/>
          </w:tcPr>
          <w:p w14:paraId="684FDB59" w14:textId="06246E99" w:rsidR="008976C0" w:rsidRPr="007D199F" w:rsidRDefault="008976C0" w:rsidP="00E11E6C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7D199F" w:rsidRDefault="008976C0" w:rsidP="00E11E6C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2519E387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7D199F" w:rsidRDefault="008976C0" w:rsidP="008976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7D199F" w:rsidRDefault="008976C0" w:rsidP="008976C0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sectPr w:rsidR="008976C0" w:rsidRPr="007D199F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D712B" w14:textId="77777777" w:rsidR="00244C87" w:rsidRDefault="00244C87">
      <w:r>
        <w:separator/>
      </w:r>
    </w:p>
  </w:endnote>
  <w:endnote w:type="continuationSeparator" w:id="0">
    <w:p w14:paraId="736B2599" w14:textId="77777777" w:rsidR="00244C87" w:rsidRDefault="0024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A1C4B" w14:textId="77777777" w:rsidR="00244C87" w:rsidRDefault="00244C87">
      <w:r>
        <w:separator/>
      </w:r>
    </w:p>
  </w:footnote>
  <w:footnote w:type="continuationSeparator" w:id="0">
    <w:p w14:paraId="4846E264" w14:textId="77777777" w:rsidR="00244C87" w:rsidRDefault="00244C87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1A7899">
        <w:rPr>
          <w:rFonts w:ascii="Verdana" w:hAnsi="Verdana"/>
          <w:sz w:val="16"/>
          <w:szCs w:val="16"/>
          <w:lang w:val="pl-PL"/>
        </w:rPr>
        <w:t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0A245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5"/>
  </w:num>
  <w:num w:numId="4">
    <w:abstractNumId w:val="21"/>
  </w:num>
  <w:num w:numId="5">
    <w:abstractNumId w:val="25"/>
  </w:num>
  <w:num w:numId="6">
    <w:abstractNumId w:val="20"/>
  </w:num>
  <w:num w:numId="7">
    <w:abstractNumId w:val="28"/>
  </w:num>
  <w:num w:numId="8">
    <w:abstractNumId w:val="22"/>
  </w:num>
  <w:num w:numId="9">
    <w:abstractNumId w:val="4"/>
  </w:num>
  <w:num w:numId="10">
    <w:abstractNumId w:val="15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9"/>
  </w:num>
  <w:num w:numId="16">
    <w:abstractNumId w:val="27"/>
  </w:num>
  <w:num w:numId="17">
    <w:abstractNumId w:val="0"/>
  </w:num>
  <w:num w:numId="18">
    <w:abstractNumId w:val="12"/>
  </w:num>
  <w:num w:numId="19">
    <w:abstractNumId w:val="17"/>
  </w:num>
  <w:num w:numId="20">
    <w:abstractNumId w:val="2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11"/>
  </w:num>
  <w:num w:numId="29">
    <w:abstractNumId w:val="10"/>
  </w:num>
  <w:num w:numId="30">
    <w:abstractNumId w:val="3"/>
  </w:num>
  <w:num w:numId="31">
    <w:abstractNumId w:val="8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71B23"/>
    <w:rsid w:val="001836C1"/>
    <w:rsid w:val="001908B1"/>
    <w:rsid w:val="001A7E87"/>
    <w:rsid w:val="001B682A"/>
    <w:rsid w:val="001C0E9E"/>
    <w:rsid w:val="00223F58"/>
    <w:rsid w:val="00244C87"/>
    <w:rsid w:val="00253BC4"/>
    <w:rsid w:val="002C7724"/>
    <w:rsid w:val="002D5E0A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C1054"/>
    <w:rsid w:val="004E4BA8"/>
    <w:rsid w:val="00501EB8"/>
    <w:rsid w:val="0050385D"/>
    <w:rsid w:val="005B5030"/>
    <w:rsid w:val="005D69AA"/>
    <w:rsid w:val="0060503B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F2E80"/>
    <w:rsid w:val="00910C42"/>
    <w:rsid w:val="00954C51"/>
    <w:rsid w:val="00976B68"/>
    <w:rsid w:val="00994BA8"/>
    <w:rsid w:val="009D554D"/>
    <w:rsid w:val="009D5629"/>
    <w:rsid w:val="009D5FC6"/>
    <w:rsid w:val="00A326F9"/>
    <w:rsid w:val="00A82F98"/>
    <w:rsid w:val="00A90620"/>
    <w:rsid w:val="00AC7F35"/>
    <w:rsid w:val="00AE506E"/>
    <w:rsid w:val="00AE67E3"/>
    <w:rsid w:val="00AF42D3"/>
    <w:rsid w:val="00B308A3"/>
    <w:rsid w:val="00B46AF2"/>
    <w:rsid w:val="00B605EC"/>
    <w:rsid w:val="00B75500"/>
    <w:rsid w:val="00B8264E"/>
    <w:rsid w:val="00B82A95"/>
    <w:rsid w:val="00B86F57"/>
    <w:rsid w:val="00B93047"/>
    <w:rsid w:val="00BD52D7"/>
    <w:rsid w:val="00C41B55"/>
    <w:rsid w:val="00CB215C"/>
    <w:rsid w:val="00CD6F28"/>
    <w:rsid w:val="00D15551"/>
    <w:rsid w:val="00D679EB"/>
    <w:rsid w:val="00D67DB9"/>
    <w:rsid w:val="00D80506"/>
    <w:rsid w:val="00D82C43"/>
    <w:rsid w:val="00DA1BE1"/>
    <w:rsid w:val="00DB133F"/>
    <w:rsid w:val="00DC275B"/>
    <w:rsid w:val="00E32983"/>
    <w:rsid w:val="00E66989"/>
    <w:rsid w:val="00E73A2C"/>
    <w:rsid w:val="00EA39F6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09849-BBD9-43C4-8F51-2C2695BED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2528</Words>
  <Characters>15754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2025-08-28T08:36:00Z</cp:lastPrinted>
  <dcterms:created xsi:type="dcterms:W3CDTF">2025-08-29T09:58:00Z</dcterms:created>
  <dcterms:modified xsi:type="dcterms:W3CDTF">2025-08-29T09:58:00Z</dcterms:modified>
</cp:coreProperties>
</file>