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</w:p>
    <w:p w:rsidR="000D4B43" w:rsidRPr="00A44960" w:rsidRDefault="000D4B43" w:rsidP="000D4B4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A44960">
        <w:rPr>
          <w:rFonts w:ascii="Times New Roman" w:hAnsi="Times New Roman"/>
          <w:sz w:val="22"/>
          <w:szCs w:val="22"/>
        </w:rPr>
        <w:t>Załącznik nr 1</w:t>
      </w: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0D4B43" w:rsidRDefault="000D4B43" w:rsidP="000D4B4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</w:t>
      </w:r>
      <w:bookmarkStart w:id="0" w:name="_GoBack"/>
      <w:bookmarkEnd w:id="0"/>
      <w:r>
        <w:rPr>
          <w:sz w:val="22"/>
        </w:rPr>
        <w:t>……………</w:t>
      </w:r>
    </w:p>
    <w:p w:rsidR="000D4B43" w:rsidRDefault="000D4B43" w:rsidP="000D4B43">
      <w:pPr>
        <w:spacing w:line="360" w:lineRule="auto"/>
      </w:pPr>
      <w:r>
        <w:t>Do: Nazwa i siedziba Zamawiającego: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Akademia Górniczo - Hutnicza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im. Stanisława Staszica w Krakowie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0D4B43" w:rsidRDefault="000D4B43" w:rsidP="000D4B43">
      <w:pPr>
        <w:rPr>
          <w:b/>
        </w:rPr>
      </w:pPr>
      <w:r>
        <w:rPr>
          <w:b/>
        </w:rPr>
        <w:t xml:space="preserve">30-059 Kraków,  </w:t>
      </w:r>
    </w:p>
    <w:p w:rsidR="000D4B43" w:rsidRDefault="000D4B43" w:rsidP="000D4B43">
      <w:pPr>
        <w:ind w:firstLine="3969"/>
        <w:rPr>
          <w:b/>
        </w:rPr>
      </w:pPr>
    </w:p>
    <w:p w:rsidR="000D4B43" w:rsidRDefault="000D4B43" w:rsidP="000D4B4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E7C55" w:rsidRPr="008E7C55">
        <w:rPr>
          <w:b/>
        </w:rPr>
        <w:t xml:space="preserve">Druk cyfrowy i dostawa książek dla Wydawnictw AGH </w:t>
      </w:r>
      <w:r w:rsidR="00B006F3">
        <w:rPr>
          <w:b/>
        </w:rPr>
        <w:t>–</w:t>
      </w:r>
      <w:r w:rsidR="008E7C55" w:rsidRPr="008E7C55">
        <w:rPr>
          <w:b/>
        </w:rPr>
        <w:t xml:space="preserve"> </w:t>
      </w:r>
      <w:r w:rsidR="00B006F3">
        <w:rPr>
          <w:b/>
        </w:rPr>
        <w:t>KC-</w:t>
      </w:r>
      <w:r w:rsidR="008E7C55" w:rsidRPr="008E7C55">
        <w:rPr>
          <w:b/>
        </w:rPr>
        <w:t>DE-zp.272-439/25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A44960" w:rsidRPr="008E7C55" w:rsidRDefault="00A44960" w:rsidP="00A44960">
      <w:r w:rsidRPr="008E7C55">
        <w:rPr>
          <w:b/>
        </w:rPr>
        <w:t xml:space="preserve">Cena netto  </w:t>
      </w:r>
      <w:bookmarkStart w:id="1" w:name="_Hlk131489557"/>
      <w:r w:rsidRPr="008E7C55">
        <w:rPr>
          <w:b/>
        </w:rPr>
        <w:t xml:space="preserve">za 1 egzemplarz wzorcowy </w:t>
      </w:r>
      <w:bookmarkEnd w:id="1"/>
      <w:r w:rsidRPr="008E7C55">
        <w:t>(suma cen standardowych A + B + C+D dla egzemplarzy wzorcowych): ................PLN</w:t>
      </w:r>
    </w:p>
    <w:p w:rsidR="00A44960" w:rsidRPr="008E7C55" w:rsidRDefault="00A44960" w:rsidP="00A44960">
      <w:r w:rsidRPr="008E7C55">
        <w:rPr>
          <w:b/>
        </w:rPr>
        <w:t>Cena brutto za 1 egzemplarz wzorcowy</w:t>
      </w:r>
      <w:r w:rsidRPr="008E7C55">
        <w:t>: ……………….. PLN</w:t>
      </w:r>
    </w:p>
    <w:p w:rsidR="00A44960" w:rsidRPr="008E7C55" w:rsidRDefault="00A44960" w:rsidP="00A44960">
      <w:pPr>
        <w:rPr>
          <w:i/>
          <w:iCs/>
        </w:rPr>
      </w:pPr>
      <w:r w:rsidRPr="008E7C55">
        <w:rPr>
          <w:i/>
          <w:iCs/>
        </w:rPr>
        <w:t>(Słownie brutto:  .................................................................................................................. )</w:t>
      </w:r>
    </w:p>
    <w:p w:rsidR="00A44960" w:rsidRPr="008E7C55" w:rsidRDefault="00A44960" w:rsidP="00A44960">
      <w:r w:rsidRPr="008E7C55">
        <w:t>Podatek VAT</w:t>
      </w:r>
      <w:r w:rsidRPr="008E7C55">
        <w:rPr>
          <w:b/>
        </w:rPr>
        <w:t xml:space="preserve"> ……… PLN</w:t>
      </w:r>
    </w:p>
    <w:p w:rsidR="00A44960" w:rsidRPr="008E7C55" w:rsidRDefault="00A44960" w:rsidP="00A44960">
      <w:pPr>
        <w:rPr>
          <w:b/>
        </w:rPr>
      </w:pPr>
    </w:p>
    <w:p w:rsidR="00A44960" w:rsidRPr="008E7C55" w:rsidRDefault="00A44960" w:rsidP="00A44960">
      <w:r w:rsidRPr="008E7C55">
        <w:rPr>
          <w:b/>
        </w:rPr>
        <w:t>Termin realizacji umowy:</w:t>
      </w:r>
      <w:r w:rsidRPr="008E7C55">
        <w:t xml:space="preserve"> przez okres 12 miesięcy od daty podpisania umowy.</w:t>
      </w:r>
    </w:p>
    <w:p w:rsidR="000D4B43" w:rsidRDefault="000D4B43" w:rsidP="000D4B43">
      <w:pPr>
        <w:widowControl w:val="0"/>
        <w:ind w:right="1"/>
        <w:jc w:val="both"/>
      </w:pPr>
    </w:p>
    <w:p w:rsidR="000D4B43" w:rsidRDefault="000D4B43" w:rsidP="000D4B43">
      <w:pPr>
        <w:widowControl w:val="0"/>
        <w:spacing w:line="360" w:lineRule="auto"/>
        <w:ind w:right="1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531F79" w:rsidRDefault="000D4B43" w:rsidP="00531F79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>
        <w:rPr>
          <w:b/>
          <w:sz w:val="22"/>
        </w:rPr>
        <w:t xml:space="preserve">Termin płatności: </w:t>
      </w:r>
      <w:r w:rsidR="00531F79" w:rsidRPr="00531F79">
        <w:rPr>
          <w:sz w:val="22"/>
          <w:szCs w:val="22"/>
        </w:rPr>
        <w:t>przelewem w terminie do 21 dni od daty otrzymania faktury przez Zamawiającego.</w:t>
      </w:r>
    </w:p>
    <w:p w:rsidR="00A44960" w:rsidRDefault="00A44960" w:rsidP="00A948D6">
      <w:pPr>
        <w:tabs>
          <w:tab w:val="left" w:pos="426"/>
        </w:tabs>
        <w:spacing w:line="360" w:lineRule="auto"/>
        <w:jc w:val="both"/>
        <w:rPr>
          <w:sz w:val="22"/>
        </w:rPr>
      </w:pPr>
    </w:p>
    <w:p w:rsidR="00A44960" w:rsidRPr="00A44960" w:rsidRDefault="00A44960" w:rsidP="00A44960">
      <w:pPr>
        <w:numPr>
          <w:ilvl w:val="1"/>
          <w:numId w:val="8"/>
        </w:numPr>
        <w:tabs>
          <w:tab w:val="num" w:pos="1134"/>
        </w:tabs>
        <w:suppressAutoHyphens/>
        <w:overflowPunct w:val="0"/>
        <w:autoSpaceDE w:val="0"/>
        <w:ind w:left="426"/>
        <w:contextualSpacing/>
        <w:jc w:val="both"/>
        <w:textAlignment w:val="baseline"/>
        <w:rPr>
          <w:rFonts w:eastAsia="Calibri"/>
          <w:b/>
          <w:bCs/>
          <w:sz w:val="22"/>
          <w:szCs w:val="22"/>
          <w:lang w:eastAsia="en-US"/>
        </w:rPr>
      </w:pPr>
      <w:r w:rsidRPr="00A44960">
        <w:rPr>
          <w:rFonts w:eastAsia="Calibri"/>
          <w:b/>
          <w:bCs/>
          <w:sz w:val="22"/>
          <w:szCs w:val="22"/>
          <w:lang w:eastAsia="en-US"/>
        </w:rPr>
        <w:t>Cena standardowa dla wzorcowego wydania obejmującego:</w:t>
      </w:r>
    </w:p>
    <w:p w:rsidR="00A44960" w:rsidRPr="00A44960" w:rsidRDefault="00A44960" w:rsidP="00A44960">
      <w:pPr>
        <w:numPr>
          <w:ilvl w:val="0"/>
          <w:numId w:val="9"/>
        </w:numPr>
        <w:suppressAutoHyphens/>
        <w:overflowPunct w:val="0"/>
        <w:autoSpaceDE w:val="0"/>
        <w:ind w:left="426"/>
        <w:contextualSpacing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A44960">
        <w:rPr>
          <w:rFonts w:eastAsia="Calibri"/>
          <w:sz w:val="22"/>
          <w:szCs w:val="22"/>
          <w:lang w:eastAsia="en-US"/>
        </w:rPr>
        <w:t>100 egz., w formacie B5 (16,5 cm x 24,0 cm po obcięciu),</w:t>
      </w:r>
    </w:p>
    <w:p w:rsidR="00A44960" w:rsidRPr="00A44960" w:rsidRDefault="00A44960" w:rsidP="00A44960">
      <w:pPr>
        <w:numPr>
          <w:ilvl w:val="0"/>
          <w:numId w:val="9"/>
        </w:numPr>
        <w:suppressAutoHyphens/>
        <w:overflowPunct w:val="0"/>
        <w:autoSpaceDE w:val="0"/>
        <w:ind w:left="426"/>
        <w:contextualSpacing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A44960">
        <w:rPr>
          <w:rFonts w:eastAsia="Calibri"/>
          <w:sz w:val="22"/>
          <w:szCs w:val="22"/>
          <w:lang w:eastAsia="en-US"/>
        </w:rPr>
        <w:t>objętość 200 stron w tym:</w:t>
      </w:r>
    </w:p>
    <w:p w:rsidR="00A44960" w:rsidRPr="00A44960" w:rsidRDefault="00A44960" w:rsidP="00A44960">
      <w:pPr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A44960">
        <w:rPr>
          <w:rFonts w:eastAsia="Calibri"/>
          <w:sz w:val="22"/>
          <w:szCs w:val="22"/>
          <w:lang w:eastAsia="en-US"/>
        </w:rPr>
        <w:t>- 190 stron czarno-białych na papierze zwykłym 80 g.,</w:t>
      </w:r>
    </w:p>
    <w:p w:rsidR="00A44960" w:rsidRPr="00A44960" w:rsidRDefault="00A44960" w:rsidP="00A44960">
      <w:pPr>
        <w:tabs>
          <w:tab w:val="left" w:pos="1134"/>
        </w:tabs>
        <w:spacing w:after="200" w:line="27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A44960">
        <w:rPr>
          <w:rFonts w:eastAsia="Calibri"/>
          <w:sz w:val="22"/>
          <w:szCs w:val="22"/>
          <w:lang w:eastAsia="en-US"/>
        </w:rPr>
        <w:t>- 10 stron w kolorze (CMYK) na papierze zwykłym 80g.,</w:t>
      </w:r>
    </w:p>
    <w:p w:rsidR="00A44960" w:rsidRPr="00A44960" w:rsidRDefault="00A44960" w:rsidP="00A44960">
      <w:pPr>
        <w:numPr>
          <w:ilvl w:val="0"/>
          <w:numId w:val="9"/>
        </w:numPr>
        <w:tabs>
          <w:tab w:val="left" w:pos="709"/>
        </w:tabs>
        <w:suppressAutoHyphens/>
        <w:overflowPunct w:val="0"/>
        <w:autoSpaceDE w:val="0"/>
        <w:ind w:left="426"/>
        <w:contextualSpacing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A44960">
        <w:rPr>
          <w:rFonts w:eastAsia="Calibri"/>
          <w:sz w:val="22"/>
          <w:szCs w:val="22"/>
          <w:lang w:eastAsia="en-US"/>
        </w:rPr>
        <w:t>1 wklejka dwustronna czarno-biała o zwiększonym formacie,</w:t>
      </w:r>
    </w:p>
    <w:p w:rsidR="00A44960" w:rsidRPr="00A44960" w:rsidRDefault="00A44960" w:rsidP="00A44960">
      <w:pPr>
        <w:numPr>
          <w:ilvl w:val="0"/>
          <w:numId w:val="9"/>
        </w:numPr>
        <w:tabs>
          <w:tab w:val="left" w:pos="709"/>
        </w:tabs>
        <w:suppressAutoHyphens/>
        <w:overflowPunct w:val="0"/>
        <w:autoSpaceDE w:val="0"/>
        <w:ind w:left="426"/>
        <w:contextualSpacing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A44960">
        <w:rPr>
          <w:rFonts w:eastAsia="Calibri"/>
          <w:sz w:val="22"/>
          <w:szCs w:val="22"/>
          <w:lang w:eastAsia="en-US"/>
        </w:rPr>
        <w:t>1 wklejka dwustronna kolorowa o zwiększonym formacie,</w:t>
      </w:r>
    </w:p>
    <w:p w:rsidR="00A44960" w:rsidRPr="00A44960" w:rsidRDefault="00A44960" w:rsidP="00A44960">
      <w:pPr>
        <w:numPr>
          <w:ilvl w:val="0"/>
          <w:numId w:val="9"/>
        </w:numPr>
        <w:tabs>
          <w:tab w:val="left" w:pos="709"/>
        </w:tabs>
        <w:suppressAutoHyphens/>
        <w:overflowPunct w:val="0"/>
        <w:autoSpaceDE w:val="0"/>
        <w:ind w:left="426"/>
        <w:contextualSpacing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A44960">
        <w:rPr>
          <w:rFonts w:eastAsia="Calibri"/>
          <w:sz w:val="22"/>
          <w:szCs w:val="22"/>
          <w:lang w:eastAsia="en-US"/>
        </w:rPr>
        <w:lastRenderedPageBreak/>
        <w:t>oprawa miękka klejona,</w:t>
      </w:r>
    </w:p>
    <w:p w:rsidR="00A44960" w:rsidRPr="00A44960" w:rsidRDefault="00A44960" w:rsidP="00A44960">
      <w:pPr>
        <w:numPr>
          <w:ilvl w:val="0"/>
          <w:numId w:val="9"/>
        </w:numPr>
        <w:tabs>
          <w:tab w:val="left" w:pos="709"/>
        </w:tabs>
        <w:suppressAutoHyphens/>
        <w:overflowPunct w:val="0"/>
        <w:autoSpaceDE w:val="0"/>
        <w:ind w:left="426"/>
        <w:contextualSpacing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A44960">
        <w:rPr>
          <w:rFonts w:eastAsia="Calibri"/>
          <w:sz w:val="22"/>
          <w:szCs w:val="22"/>
          <w:lang w:eastAsia="en-US"/>
        </w:rPr>
        <w:t>100 egz. CD lub DVD z nadrukiem w kopercie przyklejonej do trzeciej strony okładki.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</w:tblGrid>
      <w:tr w:rsidR="00A44960" w:rsidRPr="00A44960" w:rsidTr="001D39A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60" w:rsidRPr="00A44960" w:rsidRDefault="00A44960" w:rsidP="00A4496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sz w:val="22"/>
                <w:szCs w:val="22"/>
                <w:lang w:eastAsia="zh-CN"/>
              </w:rPr>
            </w:pPr>
          </w:p>
          <w:p w:rsidR="00A44960" w:rsidRPr="00A44960" w:rsidRDefault="00A44960" w:rsidP="00A4496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sz w:val="22"/>
                <w:szCs w:val="22"/>
                <w:lang w:eastAsia="zh-CN"/>
              </w:rPr>
            </w:pPr>
            <w:r w:rsidRPr="00A44960">
              <w:rPr>
                <w:sz w:val="22"/>
                <w:szCs w:val="22"/>
                <w:lang w:eastAsia="zh-CN"/>
              </w:rPr>
              <w:t>Cena brutto standardowa za 1 egz. wzorcowy:...........................................................</w:t>
            </w:r>
          </w:p>
          <w:p w:rsidR="00A44960" w:rsidRPr="00A44960" w:rsidRDefault="00A44960" w:rsidP="00A4496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sz w:val="22"/>
                <w:szCs w:val="22"/>
                <w:lang w:eastAsia="zh-CN"/>
              </w:rPr>
            </w:pPr>
          </w:p>
        </w:tc>
      </w:tr>
    </w:tbl>
    <w:p w:rsidR="00A44960" w:rsidRPr="00A44960" w:rsidRDefault="00A44960" w:rsidP="00A44960">
      <w:pPr>
        <w:suppressAutoHyphens/>
        <w:overflowPunct w:val="0"/>
        <w:autoSpaceDE w:val="0"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Proszę o podanie dla kalkulacji danego przypadku:</w:t>
      </w:r>
    </w:p>
    <w:p w:rsidR="00A44960" w:rsidRPr="00A44960" w:rsidRDefault="00A44960" w:rsidP="00A44960">
      <w:pPr>
        <w:numPr>
          <w:ilvl w:val="1"/>
          <w:numId w:val="10"/>
        </w:numPr>
        <w:tabs>
          <w:tab w:val="clear" w:pos="360"/>
          <w:tab w:val="num" w:pos="1134"/>
        </w:tabs>
        <w:suppressAutoHyphens/>
        <w:overflowPunct w:val="0"/>
        <w:autoSpaceDE w:val="0"/>
        <w:autoSpaceDN w:val="0"/>
        <w:ind w:left="1134" w:hanging="425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ceny druku 1 strony czarno-białej na papierze zwykłym 80g</w:t>
      </w:r>
    </w:p>
    <w:p w:rsidR="00A44960" w:rsidRPr="00A44960" w:rsidRDefault="00A44960" w:rsidP="00A44960">
      <w:pPr>
        <w:suppressAutoHyphens/>
        <w:overflowPunct w:val="0"/>
        <w:autoSpaceDE w:val="0"/>
        <w:ind w:left="1134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………………………………………………………………………………………………</w:t>
      </w:r>
    </w:p>
    <w:p w:rsidR="00A44960" w:rsidRPr="00A44960" w:rsidRDefault="00A44960" w:rsidP="00A44960">
      <w:pPr>
        <w:numPr>
          <w:ilvl w:val="1"/>
          <w:numId w:val="10"/>
        </w:numPr>
        <w:tabs>
          <w:tab w:val="clear" w:pos="360"/>
          <w:tab w:val="num" w:pos="1134"/>
        </w:tabs>
        <w:suppressAutoHyphens/>
        <w:overflowPunct w:val="0"/>
        <w:autoSpaceDE w:val="0"/>
        <w:autoSpaceDN w:val="0"/>
        <w:ind w:left="2147" w:hanging="1438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ceny druku 1 strony kolorowej na papierze zwykłym 80g</w:t>
      </w:r>
    </w:p>
    <w:p w:rsidR="00A44960" w:rsidRPr="00A44960" w:rsidRDefault="00A44960" w:rsidP="00A44960">
      <w:pPr>
        <w:suppressAutoHyphens/>
        <w:overflowPunct w:val="0"/>
        <w:autoSpaceDE w:val="0"/>
        <w:ind w:left="1134"/>
        <w:contextualSpacing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………………………………………………………………………………………………</w:t>
      </w:r>
    </w:p>
    <w:p w:rsidR="00A44960" w:rsidRPr="00A44960" w:rsidRDefault="00A44960" w:rsidP="00A44960">
      <w:pPr>
        <w:numPr>
          <w:ilvl w:val="1"/>
          <w:numId w:val="10"/>
        </w:numPr>
        <w:tabs>
          <w:tab w:val="clear" w:pos="360"/>
          <w:tab w:val="num" w:pos="1134"/>
        </w:tabs>
        <w:suppressAutoHyphens/>
        <w:overflowPunct w:val="0"/>
        <w:autoSpaceDE w:val="0"/>
        <w:autoSpaceDN w:val="0"/>
        <w:ind w:left="1134" w:hanging="425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ceny wykonania wklejki dwustronnej czarno-białej na papierze zwykłym 80g …………………………………………………………………………………………</w:t>
      </w:r>
    </w:p>
    <w:p w:rsidR="00A44960" w:rsidRPr="00A44960" w:rsidRDefault="00A44960" w:rsidP="00A44960">
      <w:pPr>
        <w:numPr>
          <w:ilvl w:val="1"/>
          <w:numId w:val="10"/>
        </w:numPr>
        <w:tabs>
          <w:tab w:val="clear" w:pos="360"/>
          <w:tab w:val="num" w:pos="1134"/>
        </w:tabs>
        <w:suppressAutoHyphens/>
        <w:overflowPunct w:val="0"/>
        <w:autoSpaceDE w:val="0"/>
        <w:autoSpaceDN w:val="0"/>
        <w:ind w:left="1134" w:hanging="425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ceny wykonania wklejki dwustronnej kolorowej na papierze zwykłym 80g …………………………………………………………………………………………</w:t>
      </w:r>
    </w:p>
    <w:p w:rsidR="00A44960" w:rsidRPr="00A44960" w:rsidRDefault="00A44960" w:rsidP="00A44960">
      <w:pPr>
        <w:numPr>
          <w:ilvl w:val="1"/>
          <w:numId w:val="10"/>
        </w:numPr>
        <w:tabs>
          <w:tab w:val="clear" w:pos="360"/>
          <w:tab w:val="num" w:pos="1134"/>
        </w:tabs>
        <w:suppressAutoHyphens/>
        <w:overflowPunct w:val="0"/>
        <w:autoSpaceDE w:val="0"/>
        <w:autoSpaceDN w:val="0"/>
        <w:ind w:left="1134" w:hanging="425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ceny druku okładki + folia błyszcząca lub matowa</w:t>
      </w:r>
    </w:p>
    <w:p w:rsidR="00A44960" w:rsidRPr="00A44960" w:rsidRDefault="00A44960" w:rsidP="00A44960">
      <w:pPr>
        <w:suppressAutoHyphens/>
        <w:overflowPunct w:val="0"/>
        <w:autoSpaceDE w:val="0"/>
        <w:ind w:left="1134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………………………………………………………………………………………………</w:t>
      </w:r>
    </w:p>
    <w:p w:rsidR="00A44960" w:rsidRPr="00A44960" w:rsidRDefault="00A44960" w:rsidP="00A44960">
      <w:pPr>
        <w:numPr>
          <w:ilvl w:val="1"/>
          <w:numId w:val="10"/>
        </w:numPr>
        <w:tabs>
          <w:tab w:val="clear" w:pos="360"/>
          <w:tab w:val="num" w:pos="1134"/>
        </w:tabs>
        <w:suppressAutoHyphens/>
        <w:overflowPunct w:val="0"/>
        <w:autoSpaceDE w:val="0"/>
        <w:autoSpaceDN w:val="0"/>
        <w:ind w:left="1134" w:hanging="425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ceny nagrania CD lub DVD wraz nadrukiem i czynnościami introligatorskimi (włożenie CD lub DVD  do koperty z okienkiem, przyklejenie koperty do 3. str. okładki)……………..…………………</w:t>
      </w:r>
    </w:p>
    <w:p w:rsidR="00A44960" w:rsidRPr="00A44960" w:rsidRDefault="00A44960" w:rsidP="00A44960">
      <w:pPr>
        <w:suppressAutoHyphens/>
        <w:overflowPunct w:val="0"/>
        <w:autoSpaceDE w:val="0"/>
        <w:ind w:left="1134"/>
        <w:contextualSpacing/>
        <w:jc w:val="both"/>
        <w:textAlignment w:val="baseline"/>
        <w:rPr>
          <w:sz w:val="22"/>
          <w:szCs w:val="22"/>
          <w:lang w:eastAsia="zh-CN"/>
        </w:rPr>
      </w:pPr>
    </w:p>
    <w:p w:rsidR="00A44960" w:rsidRPr="00A44960" w:rsidRDefault="00A44960" w:rsidP="00A44960">
      <w:pPr>
        <w:suppressAutoHyphens/>
        <w:overflowPunct w:val="0"/>
        <w:autoSpaceDE w:val="0"/>
        <w:ind w:left="426" w:hanging="426"/>
        <w:jc w:val="both"/>
        <w:textAlignment w:val="baseline"/>
        <w:rPr>
          <w:b/>
          <w:sz w:val="22"/>
          <w:szCs w:val="22"/>
          <w:lang w:eastAsia="zh-CN"/>
        </w:rPr>
      </w:pPr>
      <w:r w:rsidRPr="00A44960">
        <w:rPr>
          <w:b/>
          <w:sz w:val="22"/>
          <w:szCs w:val="22"/>
          <w:lang w:eastAsia="zh-CN"/>
        </w:rPr>
        <w:t>B.</w:t>
      </w:r>
      <w:r w:rsidRPr="00A44960">
        <w:rPr>
          <w:b/>
          <w:sz w:val="22"/>
          <w:szCs w:val="22"/>
          <w:lang w:eastAsia="zh-CN"/>
        </w:rPr>
        <w:tab/>
        <w:t>Cena standardowa dla wzorcowego wydania obejmującego:</w:t>
      </w:r>
    </w:p>
    <w:p w:rsidR="00A44960" w:rsidRPr="00A44960" w:rsidRDefault="00A44960" w:rsidP="00A44960">
      <w:pPr>
        <w:numPr>
          <w:ilvl w:val="0"/>
          <w:numId w:val="11"/>
        </w:numPr>
        <w:tabs>
          <w:tab w:val="left" w:pos="709"/>
        </w:tabs>
        <w:suppressAutoHyphens/>
        <w:overflowPunct w:val="0"/>
        <w:autoSpaceDE w:val="0"/>
        <w:ind w:left="426" w:hanging="426"/>
        <w:contextualSpacing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A44960">
        <w:rPr>
          <w:rFonts w:eastAsia="Calibri"/>
          <w:sz w:val="22"/>
          <w:szCs w:val="22"/>
          <w:lang w:eastAsia="en-US"/>
        </w:rPr>
        <w:t>oprawa broszurowa klejona,</w:t>
      </w:r>
    </w:p>
    <w:p w:rsidR="00A44960" w:rsidRPr="00A44960" w:rsidRDefault="00A44960" w:rsidP="00A44960">
      <w:pPr>
        <w:numPr>
          <w:ilvl w:val="0"/>
          <w:numId w:val="11"/>
        </w:numPr>
        <w:suppressAutoHyphens/>
        <w:overflowPunct w:val="0"/>
        <w:autoSpaceDE w:val="0"/>
        <w:ind w:left="426" w:hanging="426"/>
        <w:contextualSpacing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A44960">
        <w:rPr>
          <w:rFonts w:eastAsia="Calibri"/>
          <w:sz w:val="22"/>
          <w:szCs w:val="22"/>
          <w:lang w:eastAsia="en-US"/>
        </w:rPr>
        <w:t>100 egz., w formacie A5 (20,5 cm x 14,5 cm</w:t>
      </w:r>
      <w:r w:rsidRPr="00A44960">
        <w:rPr>
          <w:rFonts w:eastAsia="Calibri"/>
          <w:b/>
          <w:sz w:val="22"/>
          <w:szCs w:val="22"/>
          <w:lang w:eastAsia="en-US"/>
        </w:rPr>
        <w:t xml:space="preserve"> </w:t>
      </w:r>
      <w:r w:rsidRPr="00A44960">
        <w:rPr>
          <w:rFonts w:eastAsia="Calibri"/>
          <w:sz w:val="22"/>
          <w:szCs w:val="22"/>
          <w:lang w:eastAsia="en-US"/>
        </w:rPr>
        <w:t>po obcięciu),</w:t>
      </w:r>
    </w:p>
    <w:p w:rsidR="00A44960" w:rsidRPr="00A44960" w:rsidRDefault="00A44960" w:rsidP="00A44960">
      <w:pPr>
        <w:numPr>
          <w:ilvl w:val="0"/>
          <w:numId w:val="11"/>
        </w:numPr>
        <w:suppressAutoHyphens/>
        <w:overflowPunct w:val="0"/>
        <w:autoSpaceDE w:val="0"/>
        <w:ind w:left="426" w:hanging="426"/>
        <w:contextualSpacing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A44960">
        <w:rPr>
          <w:rFonts w:eastAsia="Calibri"/>
          <w:sz w:val="22"/>
          <w:szCs w:val="22"/>
          <w:lang w:eastAsia="en-US"/>
        </w:rPr>
        <w:t>objętość 200 stron w tym:</w:t>
      </w:r>
    </w:p>
    <w:p w:rsidR="00A44960" w:rsidRPr="00A44960" w:rsidRDefault="00A44960" w:rsidP="00A44960">
      <w:p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A44960">
        <w:rPr>
          <w:rFonts w:eastAsia="Calibri"/>
          <w:sz w:val="22"/>
          <w:szCs w:val="22"/>
          <w:lang w:eastAsia="en-US"/>
        </w:rPr>
        <w:t>- 190 stron czarno-białych na papierze zwykłym 80 g.,</w:t>
      </w:r>
    </w:p>
    <w:p w:rsidR="00A44960" w:rsidRPr="00A44960" w:rsidRDefault="00A44960" w:rsidP="00A44960">
      <w:pPr>
        <w:tabs>
          <w:tab w:val="left" w:pos="1134"/>
        </w:tabs>
        <w:spacing w:after="200" w:line="276" w:lineRule="auto"/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A44960">
        <w:rPr>
          <w:rFonts w:eastAsia="Calibri"/>
          <w:sz w:val="22"/>
          <w:szCs w:val="22"/>
          <w:lang w:eastAsia="en-US"/>
        </w:rPr>
        <w:t>- 10 stron w kolorze (CMYK) na papierze zwykłym 80g.,</w:t>
      </w:r>
    </w:p>
    <w:p w:rsidR="00A44960" w:rsidRPr="00A44960" w:rsidRDefault="00A44960" w:rsidP="00A44960">
      <w:pPr>
        <w:numPr>
          <w:ilvl w:val="0"/>
          <w:numId w:val="11"/>
        </w:numPr>
        <w:tabs>
          <w:tab w:val="left" w:pos="709"/>
        </w:tabs>
        <w:suppressAutoHyphens/>
        <w:overflowPunct w:val="0"/>
        <w:autoSpaceDE w:val="0"/>
        <w:ind w:left="426" w:hanging="426"/>
        <w:contextualSpacing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A44960">
        <w:rPr>
          <w:rFonts w:eastAsia="Calibri"/>
          <w:sz w:val="22"/>
          <w:szCs w:val="22"/>
          <w:lang w:eastAsia="en-US"/>
        </w:rPr>
        <w:t>oprawa miękka klejona,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</w:tblGrid>
      <w:tr w:rsidR="00A44960" w:rsidRPr="00A44960" w:rsidTr="001D39A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60" w:rsidRPr="00A44960" w:rsidRDefault="00A44960" w:rsidP="00A4496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sz w:val="22"/>
                <w:szCs w:val="22"/>
                <w:lang w:eastAsia="zh-CN"/>
              </w:rPr>
            </w:pPr>
          </w:p>
          <w:p w:rsidR="00A44960" w:rsidRPr="00A44960" w:rsidRDefault="00A44960" w:rsidP="00A4496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sz w:val="22"/>
                <w:szCs w:val="22"/>
                <w:lang w:eastAsia="zh-CN"/>
              </w:rPr>
            </w:pPr>
            <w:r w:rsidRPr="00A44960">
              <w:rPr>
                <w:sz w:val="22"/>
                <w:szCs w:val="22"/>
                <w:lang w:eastAsia="zh-CN"/>
              </w:rPr>
              <w:t>Cena brutto standardowa za 1 egz. wzorcowy:.....................................................</w:t>
            </w:r>
          </w:p>
          <w:p w:rsidR="00A44960" w:rsidRPr="00A44960" w:rsidRDefault="00A44960" w:rsidP="00A4496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sz w:val="22"/>
                <w:szCs w:val="22"/>
                <w:lang w:eastAsia="zh-CN"/>
              </w:rPr>
            </w:pPr>
          </w:p>
        </w:tc>
      </w:tr>
    </w:tbl>
    <w:p w:rsidR="00A44960" w:rsidRPr="00A44960" w:rsidRDefault="00A44960" w:rsidP="00A44960">
      <w:pPr>
        <w:suppressAutoHyphens/>
        <w:overflowPunct w:val="0"/>
        <w:autoSpaceDE w:val="0"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Proszę o podanie dla kalkulacji danego przypadku:</w:t>
      </w:r>
    </w:p>
    <w:p w:rsidR="00A44960" w:rsidRPr="00A44960" w:rsidRDefault="00A44960" w:rsidP="00A44960">
      <w:pPr>
        <w:numPr>
          <w:ilvl w:val="1"/>
          <w:numId w:val="10"/>
        </w:numPr>
        <w:tabs>
          <w:tab w:val="clear" w:pos="360"/>
          <w:tab w:val="num" w:pos="1134"/>
        </w:tabs>
        <w:suppressAutoHyphens/>
        <w:overflowPunct w:val="0"/>
        <w:autoSpaceDE w:val="0"/>
        <w:autoSpaceDN w:val="0"/>
        <w:ind w:left="1134" w:hanging="425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ceny druku 1 strony czarno-białej na papierze zwykłym 80 g ……………………………………………………………………….</w:t>
      </w:r>
    </w:p>
    <w:p w:rsidR="00A44960" w:rsidRPr="00A44960" w:rsidRDefault="00A44960" w:rsidP="00A44960">
      <w:pPr>
        <w:numPr>
          <w:ilvl w:val="1"/>
          <w:numId w:val="10"/>
        </w:numPr>
        <w:tabs>
          <w:tab w:val="clear" w:pos="360"/>
          <w:tab w:val="num" w:pos="1134"/>
        </w:tabs>
        <w:suppressAutoHyphens/>
        <w:overflowPunct w:val="0"/>
        <w:autoSpaceDE w:val="0"/>
        <w:autoSpaceDN w:val="0"/>
        <w:ind w:left="1134" w:hanging="425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ceny druku 1 strony kolorowej na papierze zwykłym 80 g ……………………………………...................................</w:t>
      </w:r>
    </w:p>
    <w:p w:rsidR="00A44960" w:rsidRPr="00A44960" w:rsidRDefault="00A44960" w:rsidP="00A44960">
      <w:pPr>
        <w:numPr>
          <w:ilvl w:val="1"/>
          <w:numId w:val="10"/>
        </w:numPr>
        <w:tabs>
          <w:tab w:val="clear" w:pos="360"/>
          <w:tab w:val="num" w:pos="1134"/>
        </w:tabs>
        <w:suppressAutoHyphens/>
        <w:overflowPunct w:val="0"/>
        <w:autoSpaceDE w:val="0"/>
        <w:autoSpaceDN w:val="0"/>
        <w:ind w:left="2147" w:hanging="1438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ceny druku okładki + folia błyszcząca lub matowa</w:t>
      </w:r>
    </w:p>
    <w:p w:rsidR="00A44960" w:rsidRPr="00A44960" w:rsidRDefault="00A44960" w:rsidP="00A44960">
      <w:pPr>
        <w:suppressAutoHyphens/>
        <w:overflowPunct w:val="0"/>
        <w:autoSpaceDE w:val="0"/>
        <w:ind w:left="1134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………………………………………………………………………………………………</w:t>
      </w:r>
    </w:p>
    <w:p w:rsidR="00A44960" w:rsidRPr="00A44960" w:rsidRDefault="00A44960" w:rsidP="00A44960">
      <w:pPr>
        <w:numPr>
          <w:ilvl w:val="0"/>
          <w:numId w:val="12"/>
        </w:numPr>
        <w:tabs>
          <w:tab w:val="clear" w:pos="1211"/>
          <w:tab w:val="num" w:pos="851"/>
        </w:tabs>
        <w:suppressAutoHyphens/>
        <w:overflowPunct w:val="0"/>
        <w:autoSpaceDE w:val="0"/>
        <w:spacing w:after="200" w:line="276" w:lineRule="auto"/>
        <w:ind w:left="426"/>
        <w:contextualSpacing/>
        <w:jc w:val="both"/>
        <w:textAlignment w:val="baseline"/>
        <w:rPr>
          <w:rFonts w:eastAsia="Calibri"/>
          <w:b/>
          <w:bCs/>
          <w:sz w:val="22"/>
          <w:szCs w:val="22"/>
          <w:lang w:eastAsia="en-US"/>
        </w:rPr>
      </w:pPr>
      <w:r w:rsidRPr="00A44960">
        <w:rPr>
          <w:rFonts w:eastAsia="Calibri"/>
          <w:b/>
          <w:bCs/>
          <w:sz w:val="22"/>
          <w:szCs w:val="22"/>
          <w:lang w:eastAsia="en-US"/>
        </w:rPr>
        <w:t>Cena standardowa dla wzorcowego wydania obejmującego:</w:t>
      </w:r>
    </w:p>
    <w:p w:rsidR="00A44960" w:rsidRPr="00A44960" w:rsidRDefault="00A44960" w:rsidP="00A44960">
      <w:pPr>
        <w:numPr>
          <w:ilvl w:val="0"/>
          <w:numId w:val="13"/>
        </w:numPr>
        <w:tabs>
          <w:tab w:val="num" w:pos="851"/>
        </w:tabs>
        <w:suppressAutoHyphens/>
        <w:overflowPunct w:val="0"/>
        <w:autoSpaceDE w:val="0"/>
        <w:autoSpaceDN w:val="0"/>
        <w:ind w:left="426" w:hanging="283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100 egz., w formacie A4 (21 cm x 29,7 cm),</w:t>
      </w:r>
    </w:p>
    <w:p w:rsidR="00A44960" w:rsidRPr="00A44960" w:rsidRDefault="00A44960" w:rsidP="00A44960">
      <w:pPr>
        <w:numPr>
          <w:ilvl w:val="0"/>
          <w:numId w:val="13"/>
        </w:numPr>
        <w:tabs>
          <w:tab w:val="num" w:pos="851"/>
        </w:tabs>
        <w:suppressAutoHyphens/>
        <w:overflowPunct w:val="0"/>
        <w:autoSpaceDE w:val="0"/>
        <w:autoSpaceDN w:val="0"/>
        <w:ind w:left="426" w:hanging="283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objętość: 100 stron w tym:</w:t>
      </w:r>
    </w:p>
    <w:p w:rsidR="00A44960" w:rsidRPr="00A44960" w:rsidRDefault="00A44960" w:rsidP="00A44960">
      <w:pPr>
        <w:tabs>
          <w:tab w:val="num" w:pos="851"/>
        </w:tabs>
        <w:suppressAutoHyphens/>
        <w:overflowPunct w:val="0"/>
        <w:autoSpaceDE w:val="0"/>
        <w:ind w:left="426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 xml:space="preserve"> - 90 stron czarno-białych na papierze zwykłym 80 g.,</w:t>
      </w:r>
    </w:p>
    <w:p w:rsidR="00A44960" w:rsidRPr="00A44960" w:rsidRDefault="00A44960" w:rsidP="00A44960">
      <w:pPr>
        <w:tabs>
          <w:tab w:val="num" w:pos="851"/>
        </w:tabs>
        <w:suppressAutoHyphens/>
        <w:overflowPunct w:val="0"/>
        <w:autoSpaceDE w:val="0"/>
        <w:ind w:left="426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 xml:space="preserve"> - 10 stron w kolorze (CMYK) na papierze zwykłym 80 g.,</w:t>
      </w:r>
    </w:p>
    <w:p w:rsidR="00A44960" w:rsidRPr="00A44960" w:rsidRDefault="00A44960" w:rsidP="00A44960">
      <w:pPr>
        <w:numPr>
          <w:ilvl w:val="0"/>
          <w:numId w:val="13"/>
        </w:numPr>
        <w:tabs>
          <w:tab w:val="num" w:pos="851"/>
        </w:tabs>
        <w:suppressAutoHyphens/>
        <w:overflowPunct w:val="0"/>
        <w:autoSpaceDE w:val="0"/>
        <w:autoSpaceDN w:val="0"/>
        <w:ind w:left="426" w:hanging="283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oprawa miękka klejona + folia błyszcząca lub matowa.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</w:tblGrid>
      <w:tr w:rsidR="00A44960" w:rsidRPr="00A44960" w:rsidTr="001D39A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60" w:rsidRPr="00A44960" w:rsidRDefault="00A44960" w:rsidP="00A4496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sz w:val="22"/>
                <w:szCs w:val="22"/>
                <w:lang w:eastAsia="zh-CN"/>
              </w:rPr>
            </w:pPr>
          </w:p>
          <w:p w:rsidR="00A44960" w:rsidRPr="00A44960" w:rsidRDefault="00A44960" w:rsidP="00A4496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sz w:val="22"/>
                <w:szCs w:val="22"/>
                <w:lang w:eastAsia="zh-CN"/>
              </w:rPr>
            </w:pPr>
            <w:r w:rsidRPr="00A44960">
              <w:rPr>
                <w:sz w:val="22"/>
                <w:szCs w:val="22"/>
                <w:lang w:eastAsia="zh-CN"/>
              </w:rPr>
              <w:t>Cena brutto standardowa za 1 egz. wzorcowy:.....................................................</w:t>
            </w:r>
          </w:p>
          <w:p w:rsidR="00A44960" w:rsidRPr="00A44960" w:rsidRDefault="00A44960" w:rsidP="00A4496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sz w:val="22"/>
                <w:szCs w:val="22"/>
                <w:lang w:eastAsia="zh-CN"/>
              </w:rPr>
            </w:pPr>
          </w:p>
        </w:tc>
      </w:tr>
    </w:tbl>
    <w:p w:rsidR="00A44960" w:rsidRPr="00A44960" w:rsidRDefault="00A44960" w:rsidP="00A44960">
      <w:pPr>
        <w:suppressAutoHyphens/>
        <w:overflowPunct w:val="0"/>
        <w:autoSpaceDE w:val="0"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Proszę o podanie dla kalkulacji danego przypadku:</w:t>
      </w:r>
    </w:p>
    <w:p w:rsidR="00A44960" w:rsidRPr="00A44960" w:rsidRDefault="00A44960" w:rsidP="00A44960">
      <w:pPr>
        <w:numPr>
          <w:ilvl w:val="1"/>
          <w:numId w:val="10"/>
        </w:numPr>
        <w:tabs>
          <w:tab w:val="clear" w:pos="360"/>
          <w:tab w:val="num" w:pos="1134"/>
        </w:tabs>
        <w:suppressAutoHyphens/>
        <w:overflowPunct w:val="0"/>
        <w:autoSpaceDE w:val="0"/>
        <w:autoSpaceDN w:val="0"/>
        <w:ind w:left="1134" w:hanging="425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ceny druku 1 strony czarno-białej na papierze zwykłym 80 g ……………………………………………………………………….</w:t>
      </w:r>
    </w:p>
    <w:p w:rsidR="00A44960" w:rsidRPr="00A44960" w:rsidRDefault="00A44960" w:rsidP="00A44960">
      <w:pPr>
        <w:numPr>
          <w:ilvl w:val="1"/>
          <w:numId w:val="10"/>
        </w:numPr>
        <w:tabs>
          <w:tab w:val="clear" w:pos="360"/>
          <w:tab w:val="num" w:pos="1134"/>
        </w:tabs>
        <w:suppressAutoHyphens/>
        <w:overflowPunct w:val="0"/>
        <w:autoSpaceDE w:val="0"/>
        <w:autoSpaceDN w:val="0"/>
        <w:ind w:left="1134" w:hanging="425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ceny druku 1 strony kolorowej na papierze zwykłym 80 g ……………………………………...................................</w:t>
      </w:r>
    </w:p>
    <w:p w:rsidR="00A44960" w:rsidRPr="00A44960" w:rsidRDefault="00A44960" w:rsidP="00A44960">
      <w:pPr>
        <w:numPr>
          <w:ilvl w:val="1"/>
          <w:numId w:val="10"/>
        </w:numPr>
        <w:tabs>
          <w:tab w:val="clear" w:pos="360"/>
          <w:tab w:val="num" w:pos="1134"/>
        </w:tabs>
        <w:suppressAutoHyphens/>
        <w:overflowPunct w:val="0"/>
        <w:autoSpaceDE w:val="0"/>
        <w:autoSpaceDN w:val="0"/>
        <w:ind w:left="2147" w:hanging="1438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ceny druku okładki + folia błyszcząca lub matowa</w:t>
      </w:r>
    </w:p>
    <w:p w:rsidR="00A44960" w:rsidRPr="00A44960" w:rsidRDefault="00A44960" w:rsidP="00A44960">
      <w:pPr>
        <w:suppressAutoHyphens/>
        <w:overflowPunct w:val="0"/>
        <w:autoSpaceDE w:val="0"/>
        <w:ind w:left="1134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………………………………………………………………………………………………</w:t>
      </w:r>
    </w:p>
    <w:p w:rsidR="00A44960" w:rsidRPr="00A44960" w:rsidRDefault="00A44960" w:rsidP="00A44960">
      <w:pPr>
        <w:suppressAutoHyphens/>
        <w:overflowPunct w:val="0"/>
        <w:autoSpaceDE w:val="0"/>
        <w:ind w:left="1134"/>
        <w:contextualSpacing/>
        <w:jc w:val="both"/>
        <w:textAlignment w:val="baseline"/>
        <w:rPr>
          <w:sz w:val="22"/>
          <w:szCs w:val="22"/>
          <w:lang w:eastAsia="zh-CN"/>
        </w:rPr>
      </w:pPr>
    </w:p>
    <w:p w:rsidR="00A44960" w:rsidRPr="00531F79" w:rsidRDefault="00A44960" w:rsidP="00531F79">
      <w:pPr>
        <w:numPr>
          <w:ilvl w:val="0"/>
          <w:numId w:val="12"/>
        </w:numPr>
        <w:suppressAutoHyphens/>
        <w:overflowPunct w:val="0"/>
        <w:autoSpaceDE w:val="0"/>
        <w:ind w:left="426"/>
        <w:contextualSpacing/>
        <w:jc w:val="both"/>
        <w:textAlignment w:val="baseline"/>
        <w:rPr>
          <w:rFonts w:eastAsia="Calibri"/>
          <w:b/>
          <w:bCs/>
          <w:sz w:val="22"/>
          <w:szCs w:val="22"/>
          <w:lang w:eastAsia="en-US"/>
        </w:rPr>
      </w:pPr>
      <w:r w:rsidRPr="00A44960">
        <w:rPr>
          <w:rFonts w:eastAsia="Calibri"/>
          <w:b/>
          <w:bCs/>
          <w:sz w:val="22"/>
          <w:szCs w:val="22"/>
          <w:lang w:eastAsia="en-US"/>
        </w:rPr>
        <w:t>Cena standardowa dla wzorcowego wydania obejmującego:</w:t>
      </w:r>
    </w:p>
    <w:p w:rsidR="00A44960" w:rsidRDefault="00A44960" w:rsidP="00A44960">
      <w:pPr>
        <w:numPr>
          <w:ilvl w:val="0"/>
          <w:numId w:val="14"/>
        </w:numPr>
        <w:tabs>
          <w:tab w:val="clear" w:pos="4320"/>
          <w:tab w:val="num" w:pos="1418"/>
          <w:tab w:val="num" w:pos="3969"/>
        </w:tabs>
        <w:suppressAutoHyphens/>
        <w:overflowPunct w:val="0"/>
        <w:autoSpaceDE w:val="0"/>
        <w:autoSpaceDN w:val="0"/>
        <w:ind w:left="284" w:hanging="351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100 egz., w formacie A4 (21 cm x 29,7 cm),</w:t>
      </w:r>
    </w:p>
    <w:p w:rsidR="00A44960" w:rsidRDefault="00A44960" w:rsidP="00A44960">
      <w:pPr>
        <w:numPr>
          <w:ilvl w:val="0"/>
          <w:numId w:val="14"/>
        </w:numPr>
        <w:tabs>
          <w:tab w:val="clear" w:pos="4320"/>
          <w:tab w:val="num" w:pos="1418"/>
          <w:tab w:val="num" w:pos="3969"/>
        </w:tabs>
        <w:suppressAutoHyphens/>
        <w:overflowPunct w:val="0"/>
        <w:autoSpaceDE w:val="0"/>
        <w:autoSpaceDN w:val="0"/>
        <w:ind w:left="284" w:hanging="351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objętość: 100 stron w tym:</w:t>
      </w:r>
    </w:p>
    <w:p w:rsidR="00A44960" w:rsidRDefault="00A44960" w:rsidP="00A44960">
      <w:pPr>
        <w:tabs>
          <w:tab w:val="num" w:pos="4320"/>
        </w:tabs>
        <w:suppressAutoHyphens/>
        <w:overflowPunct w:val="0"/>
        <w:autoSpaceDE w:val="0"/>
        <w:autoSpaceDN w:val="0"/>
        <w:ind w:left="284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- 90 stron czarno-białych na papierze kredowanym błyszczącym 130 g.,</w:t>
      </w:r>
    </w:p>
    <w:p w:rsidR="00A44960" w:rsidRDefault="00A44960" w:rsidP="00A44960">
      <w:pPr>
        <w:tabs>
          <w:tab w:val="num" w:pos="4320"/>
        </w:tabs>
        <w:suppressAutoHyphens/>
        <w:overflowPunct w:val="0"/>
        <w:autoSpaceDE w:val="0"/>
        <w:autoSpaceDN w:val="0"/>
        <w:ind w:left="284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- 10 stron w kolorze (CMYK) na papierze kredowanym błyszczącym 130 g.,</w:t>
      </w:r>
    </w:p>
    <w:p w:rsidR="00A44960" w:rsidRPr="00A44960" w:rsidRDefault="00A44960" w:rsidP="00A44960">
      <w:pPr>
        <w:numPr>
          <w:ilvl w:val="0"/>
          <w:numId w:val="14"/>
        </w:numPr>
        <w:tabs>
          <w:tab w:val="clear" w:pos="4320"/>
          <w:tab w:val="num" w:pos="1418"/>
          <w:tab w:val="num" w:pos="3969"/>
        </w:tabs>
        <w:suppressAutoHyphens/>
        <w:overflowPunct w:val="0"/>
        <w:autoSpaceDE w:val="0"/>
        <w:autoSpaceDN w:val="0"/>
        <w:ind w:left="284" w:hanging="351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oprawa miękka klejona + folia błyszcząca lub matowa.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</w:tblGrid>
      <w:tr w:rsidR="00A44960" w:rsidRPr="00A44960" w:rsidTr="001D39A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60" w:rsidRPr="00A44960" w:rsidRDefault="00A44960" w:rsidP="00A4496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sz w:val="22"/>
                <w:szCs w:val="22"/>
                <w:lang w:eastAsia="zh-CN"/>
              </w:rPr>
            </w:pPr>
          </w:p>
          <w:p w:rsidR="00A44960" w:rsidRPr="00A44960" w:rsidRDefault="00A44960" w:rsidP="00A4496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sz w:val="22"/>
                <w:szCs w:val="22"/>
                <w:lang w:eastAsia="zh-CN"/>
              </w:rPr>
            </w:pPr>
            <w:r w:rsidRPr="00A44960">
              <w:rPr>
                <w:sz w:val="22"/>
                <w:szCs w:val="22"/>
                <w:lang w:eastAsia="zh-CN"/>
              </w:rPr>
              <w:t>Cena brutto standardowa za 1 egz. wzorcowy:.....................................................</w:t>
            </w:r>
          </w:p>
          <w:p w:rsidR="00A44960" w:rsidRPr="00A44960" w:rsidRDefault="00A44960" w:rsidP="00A4496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sz w:val="22"/>
                <w:szCs w:val="22"/>
                <w:lang w:eastAsia="zh-CN"/>
              </w:rPr>
            </w:pPr>
          </w:p>
        </w:tc>
      </w:tr>
    </w:tbl>
    <w:p w:rsidR="00A44960" w:rsidRPr="00A44960" w:rsidRDefault="00A44960" w:rsidP="00A44960">
      <w:pPr>
        <w:suppressAutoHyphens/>
        <w:overflowPunct w:val="0"/>
        <w:autoSpaceDE w:val="0"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Proszę o podanie dla kalkulacji danego przypadku:</w:t>
      </w:r>
    </w:p>
    <w:p w:rsidR="00A44960" w:rsidRPr="00A44960" w:rsidRDefault="00A44960" w:rsidP="00A44960">
      <w:pPr>
        <w:numPr>
          <w:ilvl w:val="1"/>
          <w:numId w:val="10"/>
        </w:numPr>
        <w:tabs>
          <w:tab w:val="clear" w:pos="360"/>
          <w:tab w:val="num" w:pos="1134"/>
        </w:tabs>
        <w:suppressAutoHyphens/>
        <w:overflowPunct w:val="0"/>
        <w:autoSpaceDE w:val="0"/>
        <w:autoSpaceDN w:val="0"/>
        <w:ind w:left="1134" w:hanging="425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ceny druku 1 strony czarno-białej na papierze kredowanym błyszczącym 130g ……………………………………………………………………….</w:t>
      </w:r>
    </w:p>
    <w:p w:rsidR="00A44960" w:rsidRPr="00A44960" w:rsidRDefault="00A44960" w:rsidP="00A44960">
      <w:pPr>
        <w:numPr>
          <w:ilvl w:val="1"/>
          <w:numId w:val="10"/>
        </w:numPr>
        <w:tabs>
          <w:tab w:val="clear" w:pos="360"/>
          <w:tab w:val="num" w:pos="1134"/>
        </w:tabs>
        <w:suppressAutoHyphens/>
        <w:overflowPunct w:val="0"/>
        <w:autoSpaceDE w:val="0"/>
        <w:autoSpaceDN w:val="0"/>
        <w:ind w:left="1134" w:hanging="425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ceny druku 1 strony kolorowej na papierze kredowanym błyszczącym 130 g ……………………………………...................................</w:t>
      </w:r>
    </w:p>
    <w:p w:rsidR="00A44960" w:rsidRPr="00A44960" w:rsidRDefault="00A44960" w:rsidP="00A44960">
      <w:pPr>
        <w:numPr>
          <w:ilvl w:val="1"/>
          <w:numId w:val="10"/>
        </w:numPr>
        <w:tabs>
          <w:tab w:val="clear" w:pos="360"/>
          <w:tab w:val="num" w:pos="1134"/>
        </w:tabs>
        <w:suppressAutoHyphens/>
        <w:overflowPunct w:val="0"/>
        <w:autoSpaceDE w:val="0"/>
        <w:autoSpaceDN w:val="0"/>
        <w:ind w:left="1134" w:hanging="425"/>
        <w:contextualSpacing/>
        <w:jc w:val="both"/>
        <w:textAlignment w:val="baseline"/>
        <w:rPr>
          <w:sz w:val="22"/>
          <w:szCs w:val="22"/>
          <w:lang w:eastAsia="zh-CN"/>
        </w:rPr>
      </w:pPr>
      <w:r w:rsidRPr="00A44960">
        <w:rPr>
          <w:sz w:val="22"/>
          <w:szCs w:val="22"/>
          <w:lang w:eastAsia="zh-CN"/>
        </w:rPr>
        <w:t>ceny druku okładki + folia błyszcząca lub matowa ……………………………………………………………………………………</w:t>
      </w:r>
    </w:p>
    <w:p w:rsidR="008E7C55" w:rsidRDefault="008E7C55" w:rsidP="000D4B43">
      <w:pPr>
        <w:rPr>
          <w:b/>
          <w:sz w:val="22"/>
          <w:szCs w:val="22"/>
          <w:u w:val="single"/>
        </w:rPr>
      </w:pPr>
    </w:p>
    <w:p w:rsidR="000D4B43" w:rsidRDefault="000D4B43" w:rsidP="000D4B43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102FBC" w:rsidRPr="00912B60" w:rsidRDefault="00102FBC" w:rsidP="00102FB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912B60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912B60">
        <w:rPr>
          <w:b/>
          <w:bCs/>
          <w:sz w:val="22"/>
          <w:szCs w:val="22"/>
        </w:rPr>
        <w:t>ppkt</w:t>
      </w:r>
      <w:proofErr w:type="spellEnd"/>
      <w:r w:rsidRPr="00912B60">
        <w:rPr>
          <w:b/>
          <w:bCs/>
          <w:sz w:val="22"/>
          <w:szCs w:val="22"/>
        </w:rPr>
        <w:t xml:space="preserve"> 3 SWZ spełniamy osobiście/ powołujemy się na zasoby podmiotu trzeciego w następującym zakresie**</w:t>
      </w:r>
      <w:r w:rsidRPr="00912B60">
        <w:rPr>
          <w:bCs/>
          <w:sz w:val="22"/>
          <w:szCs w:val="22"/>
        </w:rPr>
        <w:t xml:space="preserve"> </w:t>
      </w:r>
    </w:p>
    <w:p w:rsidR="00102FBC" w:rsidRDefault="00102FBC" w:rsidP="00102FB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912B60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D4B43" w:rsidRDefault="000D4B43" w:rsidP="000D4B4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4B43" w:rsidTr="000D4B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D4B43" w:rsidTr="000D4B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4736C6" w:rsidRDefault="004736C6" w:rsidP="004736C6">
      <w:pPr>
        <w:ind w:left="360"/>
        <w:jc w:val="both"/>
        <w:rPr>
          <w:sz w:val="22"/>
          <w:szCs w:val="22"/>
        </w:rPr>
      </w:pPr>
    </w:p>
    <w:p w:rsidR="004736C6" w:rsidRDefault="004736C6" w:rsidP="004736C6">
      <w:pPr>
        <w:ind w:left="360"/>
        <w:jc w:val="both"/>
        <w:rPr>
          <w:sz w:val="22"/>
          <w:szCs w:val="22"/>
        </w:rPr>
      </w:pP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D4B43" w:rsidRDefault="000D4B43" w:rsidP="000D4B43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D4B43" w:rsidRDefault="000D4B43" w:rsidP="000D4B4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D4B43" w:rsidRDefault="000D4B43" w:rsidP="000D4B43">
      <w:pPr>
        <w:jc w:val="right"/>
        <w:rPr>
          <w:sz w:val="20"/>
          <w:szCs w:val="20"/>
        </w:rPr>
      </w:pPr>
    </w:p>
    <w:p w:rsidR="000D4B43" w:rsidRDefault="000D4B43" w:rsidP="000D4B4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**niepotrzebne skreślić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***jeżeli dotyczy</w:t>
      </w:r>
    </w:p>
    <w:p w:rsidR="00FE545C" w:rsidRPr="000D4B43" w:rsidRDefault="00FE545C" w:rsidP="000D4B43"/>
    <w:sectPr w:rsidR="00FE545C" w:rsidRPr="000D4B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5DB" w:rsidRDefault="003835DB">
      <w:r>
        <w:separator/>
      </w:r>
    </w:p>
  </w:endnote>
  <w:endnote w:type="continuationSeparator" w:id="0">
    <w:p w:rsidR="003835DB" w:rsidRDefault="00383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5DB" w:rsidRDefault="003835DB">
      <w:r>
        <w:separator/>
      </w:r>
    </w:p>
  </w:footnote>
  <w:footnote w:type="continuationSeparator" w:id="0">
    <w:p w:rsidR="003835DB" w:rsidRDefault="00383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40"/>
    <w:multiLevelType w:val="hybridMultilevel"/>
    <w:tmpl w:val="66E25F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30667C">
      <w:start w:val="1"/>
      <w:numFmt w:val="upperLetter"/>
      <w:lvlText w:val="%2."/>
      <w:lvlJc w:val="left"/>
      <w:pPr>
        <w:tabs>
          <w:tab w:val="num" w:pos="1211"/>
        </w:tabs>
        <w:ind w:left="1211" w:hanging="360"/>
      </w:p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0173BF"/>
    <w:multiLevelType w:val="hybridMultilevel"/>
    <w:tmpl w:val="A4BE9AF6"/>
    <w:lvl w:ilvl="0" w:tplc="B22E361A">
      <w:start w:val="1"/>
      <w:numFmt w:val="lowerLetter"/>
      <w:lvlText w:val="%1)"/>
      <w:lvlJc w:val="left"/>
      <w:pPr>
        <w:ind w:left="270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0C2E6D6B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D44BA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5056EE"/>
    <w:multiLevelType w:val="hybridMultilevel"/>
    <w:tmpl w:val="6590B0EA"/>
    <w:lvl w:ilvl="0" w:tplc="36D29242">
      <w:start w:val="3"/>
      <w:numFmt w:val="upperLetter"/>
      <w:lvlText w:val="%1."/>
      <w:lvlJc w:val="left"/>
      <w:pPr>
        <w:tabs>
          <w:tab w:val="num" w:pos="1211"/>
        </w:tabs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B2C4C"/>
    <w:multiLevelType w:val="hybridMultilevel"/>
    <w:tmpl w:val="FEC8ECD2"/>
    <w:lvl w:ilvl="0" w:tplc="0415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D04208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9" w15:restartNumberingAfterBreak="0">
    <w:nsid w:val="5C5E4FA3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7A52D2"/>
    <w:multiLevelType w:val="hybridMultilevel"/>
    <w:tmpl w:val="070A45D2"/>
    <w:lvl w:ilvl="0" w:tplc="0415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0"/>
  </w:num>
  <w:num w:numId="5">
    <w:abstractNumId w:val="5"/>
  </w:num>
  <w:num w:numId="6">
    <w:abstractNumId w:val="5"/>
  </w:num>
  <w:num w:numId="7">
    <w:abstractNumId w:val="1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704FC"/>
    <w:rsid w:val="00071CCC"/>
    <w:rsid w:val="00095253"/>
    <w:rsid w:val="000B731D"/>
    <w:rsid w:val="000C7907"/>
    <w:rsid w:val="000D4B43"/>
    <w:rsid w:val="000D6134"/>
    <w:rsid w:val="000E09C7"/>
    <w:rsid w:val="000F6589"/>
    <w:rsid w:val="00102FBC"/>
    <w:rsid w:val="00106636"/>
    <w:rsid w:val="00116EC6"/>
    <w:rsid w:val="00152CCA"/>
    <w:rsid w:val="001801DD"/>
    <w:rsid w:val="001A6993"/>
    <w:rsid w:val="001D4612"/>
    <w:rsid w:val="00202CBA"/>
    <w:rsid w:val="00207E98"/>
    <w:rsid w:val="00230420"/>
    <w:rsid w:val="002723B0"/>
    <w:rsid w:val="002B2DFE"/>
    <w:rsid w:val="002B61AE"/>
    <w:rsid w:val="002D3CAE"/>
    <w:rsid w:val="00314AAB"/>
    <w:rsid w:val="00315A4A"/>
    <w:rsid w:val="00320B9C"/>
    <w:rsid w:val="003771C3"/>
    <w:rsid w:val="003835DB"/>
    <w:rsid w:val="00397C99"/>
    <w:rsid w:val="00430395"/>
    <w:rsid w:val="004736C6"/>
    <w:rsid w:val="004B7300"/>
    <w:rsid w:val="004C6753"/>
    <w:rsid w:val="00531F79"/>
    <w:rsid w:val="005452B1"/>
    <w:rsid w:val="0054560B"/>
    <w:rsid w:val="00552928"/>
    <w:rsid w:val="00595C87"/>
    <w:rsid w:val="005A36D2"/>
    <w:rsid w:val="005D2C65"/>
    <w:rsid w:val="005E6D94"/>
    <w:rsid w:val="0063384F"/>
    <w:rsid w:val="00643C6F"/>
    <w:rsid w:val="00646202"/>
    <w:rsid w:val="0065290F"/>
    <w:rsid w:val="006815F6"/>
    <w:rsid w:val="006A4A8E"/>
    <w:rsid w:val="00741B8B"/>
    <w:rsid w:val="007748F0"/>
    <w:rsid w:val="007775C9"/>
    <w:rsid w:val="00784B34"/>
    <w:rsid w:val="007860F9"/>
    <w:rsid w:val="00795616"/>
    <w:rsid w:val="007A4321"/>
    <w:rsid w:val="007A6E16"/>
    <w:rsid w:val="00833933"/>
    <w:rsid w:val="00853083"/>
    <w:rsid w:val="0089614F"/>
    <w:rsid w:val="008B2F0C"/>
    <w:rsid w:val="008B4928"/>
    <w:rsid w:val="008D2AB8"/>
    <w:rsid w:val="008E7C55"/>
    <w:rsid w:val="008F1C66"/>
    <w:rsid w:val="00926203"/>
    <w:rsid w:val="00941E90"/>
    <w:rsid w:val="00946707"/>
    <w:rsid w:val="00960CB7"/>
    <w:rsid w:val="00970FE4"/>
    <w:rsid w:val="009F3FF4"/>
    <w:rsid w:val="00A0022B"/>
    <w:rsid w:val="00A007CF"/>
    <w:rsid w:val="00A346FE"/>
    <w:rsid w:val="00A44960"/>
    <w:rsid w:val="00A47B4D"/>
    <w:rsid w:val="00A83018"/>
    <w:rsid w:val="00A948D6"/>
    <w:rsid w:val="00AC570E"/>
    <w:rsid w:val="00B006F3"/>
    <w:rsid w:val="00B00E3F"/>
    <w:rsid w:val="00B466DC"/>
    <w:rsid w:val="00B717E8"/>
    <w:rsid w:val="00B774DC"/>
    <w:rsid w:val="00B971D1"/>
    <w:rsid w:val="00C0654E"/>
    <w:rsid w:val="00C55E5A"/>
    <w:rsid w:val="00C969A6"/>
    <w:rsid w:val="00CA7D36"/>
    <w:rsid w:val="00D12AA1"/>
    <w:rsid w:val="00D24208"/>
    <w:rsid w:val="00D378DD"/>
    <w:rsid w:val="00D60C38"/>
    <w:rsid w:val="00D66893"/>
    <w:rsid w:val="00D90ACB"/>
    <w:rsid w:val="00D93C3F"/>
    <w:rsid w:val="00DC1500"/>
    <w:rsid w:val="00DF0CAE"/>
    <w:rsid w:val="00E4152F"/>
    <w:rsid w:val="00E44371"/>
    <w:rsid w:val="00E4684C"/>
    <w:rsid w:val="00E949B0"/>
    <w:rsid w:val="00EC0BEA"/>
    <w:rsid w:val="00EC261B"/>
    <w:rsid w:val="00F00591"/>
    <w:rsid w:val="00F2781C"/>
    <w:rsid w:val="00F51688"/>
    <w:rsid w:val="00F53146"/>
    <w:rsid w:val="00F91018"/>
    <w:rsid w:val="00FA0F30"/>
    <w:rsid w:val="00FA46D7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F9457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B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B9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02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8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6811E-87BA-4BA9-8659-4C1194122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975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2025-02-12T12:40:00Z</cp:lastPrinted>
  <dcterms:created xsi:type="dcterms:W3CDTF">2025-08-29T09:50:00Z</dcterms:created>
  <dcterms:modified xsi:type="dcterms:W3CDTF">2025-08-29T09:50:00Z</dcterms:modified>
</cp:coreProperties>
</file>