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50245" w14:textId="767C5468" w:rsidR="006676AE" w:rsidRPr="00761665" w:rsidRDefault="006676AE" w:rsidP="006676AE">
      <w:pPr>
        <w:pStyle w:val="Nagwek4"/>
        <w:rPr>
          <w:bCs/>
          <w:i w:val="0"/>
          <w:sz w:val="20"/>
        </w:rPr>
      </w:pPr>
      <w:r w:rsidRPr="00761665">
        <w:rPr>
          <w:bCs/>
          <w:i w:val="0"/>
          <w:sz w:val="20"/>
        </w:rPr>
        <w:t xml:space="preserve">Załącznik nr </w:t>
      </w:r>
      <w:r w:rsidR="00761665" w:rsidRPr="00761665">
        <w:rPr>
          <w:bCs/>
          <w:i w:val="0"/>
          <w:sz w:val="20"/>
        </w:rPr>
        <w:t>6</w:t>
      </w:r>
      <w:r w:rsidR="00B36ABD" w:rsidRPr="00761665">
        <w:rPr>
          <w:bCs/>
          <w:i w:val="0"/>
          <w:sz w:val="20"/>
        </w:rPr>
        <w:t xml:space="preserve"> do SWZ</w:t>
      </w:r>
    </w:p>
    <w:p w14:paraId="4804EAFB" w14:textId="77777777" w:rsidR="005103B9" w:rsidRPr="00761665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7FB777D2" w14:textId="77777777" w:rsidR="006676AE" w:rsidRPr="00761665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Znak sprawy:</w:t>
      </w:r>
      <w:r w:rsidRPr="00761665">
        <w:rPr>
          <w:rFonts w:ascii="Times New Roman" w:hAnsi="Times New Roman"/>
          <w:b/>
          <w:sz w:val="20"/>
          <w:szCs w:val="20"/>
        </w:rPr>
        <w:t xml:space="preserve"> </w:t>
      </w:r>
      <w:r w:rsidR="008A1135" w:rsidRPr="00761665">
        <w:rPr>
          <w:rFonts w:ascii="Times New Roman" w:hAnsi="Times New Roman"/>
          <w:b/>
          <w:sz w:val="20"/>
          <w:szCs w:val="20"/>
        </w:rPr>
        <w:t>ZP.271.29.2025</w:t>
      </w:r>
    </w:p>
    <w:p w14:paraId="3C7CAEEC" w14:textId="77777777" w:rsidR="00C4103F" w:rsidRPr="00761665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761665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761665">
        <w:rPr>
          <w:rFonts w:ascii="Times New Roman" w:hAnsi="Times New Roman"/>
          <w:b/>
          <w:sz w:val="20"/>
          <w:szCs w:val="20"/>
        </w:rPr>
        <w:t>Zamawiający</w:t>
      </w:r>
      <w:r w:rsidR="007936D6" w:rsidRPr="00761665">
        <w:rPr>
          <w:rFonts w:ascii="Times New Roman" w:hAnsi="Times New Roman"/>
          <w:b/>
          <w:sz w:val="20"/>
          <w:szCs w:val="20"/>
        </w:rPr>
        <w:t>:</w:t>
      </w:r>
    </w:p>
    <w:p w14:paraId="164F627D" w14:textId="77777777" w:rsidR="006676AE" w:rsidRPr="00761665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761665">
        <w:rPr>
          <w:sz w:val="20"/>
          <w:szCs w:val="20"/>
        </w:rPr>
        <w:t xml:space="preserve"> </w:t>
      </w:r>
      <w:r w:rsidR="008A1135" w:rsidRPr="00761665">
        <w:rPr>
          <w:sz w:val="20"/>
          <w:szCs w:val="20"/>
        </w:rPr>
        <w:t>GMINA NIEPOŁOMICE</w:t>
      </w:r>
    </w:p>
    <w:p w14:paraId="7E820536" w14:textId="77777777" w:rsidR="006676AE" w:rsidRPr="00761665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61665">
        <w:rPr>
          <w:sz w:val="20"/>
          <w:szCs w:val="20"/>
        </w:rPr>
        <w:t xml:space="preserve"> </w:t>
      </w:r>
      <w:r w:rsidR="008A1135" w:rsidRPr="00761665">
        <w:rPr>
          <w:sz w:val="20"/>
          <w:szCs w:val="20"/>
        </w:rPr>
        <w:t>Pl. Zwycięstwa</w:t>
      </w:r>
      <w:r w:rsidRPr="00761665">
        <w:rPr>
          <w:sz w:val="20"/>
          <w:szCs w:val="20"/>
        </w:rPr>
        <w:t xml:space="preserve"> </w:t>
      </w:r>
      <w:r w:rsidR="008A1135" w:rsidRPr="00761665">
        <w:rPr>
          <w:sz w:val="20"/>
          <w:szCs w:val="20"/>
        </w:rPr>
        <w:t>13</w:t>
      </w:r>
      <w:r w:rsidRPr="00761665">
        <w:rPr>
          <w:sz w:val="20"/>
          <w:szCs w:val="20"/>
        </w:rPr>
        <w:t xml:space="preserve"> </w:t>
      </w:r>
    </w:p>
    <w:p w14:paraId="5D0EE479" w14:textId="77777777" w:rsidR="00F90CD1" w:rsidRPr="00761665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61665">
        <w:rPr>
          <w:sz w:val="20"/>
          <w:szCs w:val="20"/>
        </w:rPr>
        <w:t xml:space="preserve"> </w:t>
      </w:r>
      <w:r w:rsidR="008A1135" w:rsidRPr="00761665">
        <w:rPr>
          <w:sz w:val="20"/>
          <w:szCs w:val="20"/>
        </w:rPr>
        <w:t>32-005</w:t>
      </w:r>
      <w:r w:rsidRPr="00761665">
        <w:rPr>
          <w:sz w:val="20"/>
          <w:szCs w:val="20"/>
        </w:rPr>
        <w:t xml:space="preserve"> </w:t>
      </w:r>
      <w:r w:rsidR="008A1135" w:rsidRPr="00761665">
        <w:rPr>
          <w:sz w:val="20"/>
          <w:szCs w:val="20"/>
        </w:rPr>
        <w:t>Niepołomice</w:t>
      </w:r>
    </w:p>
    <w:p w14:paraId="4F4864F2" w14:textId="77777777" w:rsidR="00C4103F" w:rsidRPr="00761665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761665">
        <w:rPr>
          <w:rFonts w:ascii="Times New Roman" w:hAnsi="Times New Roman"/>
          <w:b/>
          <w:sz w:val="20"/>
          <w:szCs w:val="20"/>
        </w:rPr>
        <w:t>Wykonawca</w:t>
      </w:r>
      <w:r w:rsidR="007936D6" w:rsidRPr="00761665">
        <w:rPr>
          <w:rFonts w:ascii="Times New Roman" w:hAnsi="Times New Roman"/>
          <w:b/>
          <w:sz w:val="20"/>
          <w:szCs w:val="20"/>
        </w:rPr>
        <w:t>:</w:t>
      </w:r>
    </w:p>
    <w:p w14:paraId="27556637" w14:textId="77777777" w:rsidR="00757EFB" w:rsidRPr="00761665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761665">
        <w:rPr>
          <w:rFonts w:ascii="Times New Roman" w:hAnsi="Times New Roman"/>
          <w:sz w:val="20"/>
          <w:szCs w:val="20"/>
        </w:rPr>
        <w:t>…………………………</w:t>
      </w:r>
      <w:r w:rsidRPr="00761665">
        <w:rPr>
          <w:rFonts w:ascii="Times New Roman" w:hAnsi="Times New Roman"/>
          <w:sz w:val="20"/>
          <w:szCs w:val="20"/>
        </w:rPr>
        <w:t>…</w:t>
      </w:r>
    </w:p>
    <w:p w14:paraId="123F1EB4" w14:textId="77777777" w:rsidR="007118F0" w:rsidRPr="00761665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761665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761665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761665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761665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761665">
        <w:rPr>
          <w:rFonts w:ascii="Times New Roman" w:hAnsi="Times New Roman"/>
          <w:i/>
          <w:sz w:val="20"/>
          <w:szCs w:val="20"/>
        </w:rPr>
        <w:t>KRS/CEiDG)</w:t>
      </w:r>
    </w:p>
    <w:p w14:paraId="1A89A740" w14:textId="77777777" w:rsidR="00C4103F" w:rsidRPr="00761665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61665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2DE1FD25" w14:textId="77777777" w:rsidR="00757EFB" w:rsidRPr="00761665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761665">
        <w:rPr>
          <w:rFonts w:ascii="Times New Roman" w:hAnsi="Times New Roman"/>
          <w:sz w:val="20"/>
          <w:szCs w:val="20"/>
        </w:rPr>
        <w:t>……</w:t>
      </w:r>
      <w:r w:rsidRPr="00761665">
        <w:rPr>
          <w:rFonts w:ascii="Times New Roman" w:hAnsi="Times New Roman"/>
          <w:sz w:val="20"/>
          <w:szCs w:val="20"/>
        </w:rPr>
        <w:t>…</w:t>
      </w:r>
    </w:p>
    <w:p w14:paraId="51B94570" w14:textId="77777777" w:rsidR="00484F88" w:rsidRPr="0076166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761665">
        <w:rPr>
          <w:rFonts w:ascii="Times New Roman" w:hAnsi="Times New Roman"/>
          <w:i/>
          <w:sz w:val="20"/>
          <w:szCs w:val="20"/>
        </w:rPr>
        <w:t>(imię, n</w:t>
      </w:r>
      <w:r w:rsidR="00825A09" w:rsidRPr="00761665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761665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761665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761665">
        <w:rPr>
          <w:rFonts w:ascii="Times New Roman" w:hAnsi="Times New Roman"/>
          <w:i/>
          <w:sz w:val="20"/>
          <w:szCs w:val="20"/>
        </w:rPr>
        <w:t>reprezentacji</w:t>
      </w:r>
      <w:r w:rsidRPr="00761665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1135" w:rsidRPr="00761665" w14:paraId="065D9B0E" w14:textId="77777777" w:rsidTr="00E6689E">
        <w:tc>
          <w:tcPr>
            <w:tcW w:w="9104" w:type="dxa"/>
            <w:shd w:val="clear" w:color="auto" w:fill="D9D9D9"/>
          </w:tcPr>
          <w:p w14:paraId="4BA9C117" w14:textId="77777777" w:rsidR="008A1135" w:rsidRPr="00761665" w:rsidRDefault="008A1135" w:rsidP="00E6689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A615C4E" w14:textId="77777777" w:rsidR="008A1135" w:rsidRPr="00761665" w:rsidRDefault="008A1135" w:rsidP="00E668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76166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61665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76166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61665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141F0B15" w14:textId="77777777" w:rsidR="008A1135" w:rsidRPr="00761665" w:rsidRDefault="008A1135" w:rsidP="00E6689E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05F8E9F1" w14:textId="77777777" w:rsidR="008A1135" w:rsidRPr="00761665" w:rsidRDefault="008A1135" w:rsidP="00E668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393376B4" w14:textId="77777777" w:rsidR="008A1135" w:rsidRPr="00761665" w:rsidRDefault="008A1135" w:rsidP="00E6689E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761665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761665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50121C63" w14:textId="77777777" w:rsidR="00E50194" w:rsidRPr="00761665" w:rsidRDefault="008A1135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 xml:space="preserve"> </w:t>
      </w:r>
      <w:r w:rsidR="001F027E" w:rsidRPr="00761665">
        <w:rPr>
          <w:rFonts w:ascii="Times New Roman" w:hAnsi="Times New Roman"/>
          <w:sz w:val="20"/>
          <w:szCs w:val="20"/>
        </w:rPr>
        <w:t>Na potrzeby postę</w:t>
      </w:r>
      <w:r w:rsidR="008D0487" w:rsidRPr="0076166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61665">
        <w:rPr>
          <w:rFonts w:ascii="Times New Roman" w:hAnsi="Times New Roman"/>
          <w:sz w:val="20"/>
          <w:szCs w:val="20"/>
        </w:rPr>
        <w:t>zamówienia publicznego</w:t>
      </w:r>
      <w:r w:rsidR="00E50194" w:rsidRPr="00761665">
        <w:rPr>
          <w:rFonts w:ascii="Times New Roman" w:hAnsi="Times New Roman"/>
          <w:sz w:val="20"/>
          <w:szCs w:val="20"/>
        </w:rPr>
        <w:t xml:space="preserve"> pn.:</w:t>
      </w:r>
    </w:p>
    <w:p w14:paraId="61D7D38F" w14:textId="77777777" w:rsidR="00E50194" w:rsidRPr="00761665" w:rsidRDefault="008A1135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b/>
          <w:sz w:val="20"/>
          <w:szCs w:val="20"/>
        </w:rPr>
        <w:t>Usługa publicznego transportu zbiorowego w ramach linii użyteczności publicznej na rzecz Miasta i Gminy Niepołomice</w:t>
      </w:r>
    </w:p>
    <w:p w14:paraId="2FDC0DBC" w14:textId="77777777" w:rsidR="00F90CD1" w:rsidRPr="0076166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 xml:space="preserve">prowadzonego przez </w:t>
      </w:r>
      <w:r w:rsidR="008A1135" w:rsidRPr="00761665">
        <w:rPr>
          <w:rFonts w:ascii="Times New Roman" w:hAnsi="Times New Roman"/>
          <w:b/>
          <w:sz w:val="20"/>
          <w:szCs w:val="20"/>
        </w:rPr>
        <w:t>GMINA NIEPOŁOMICE</w:t>
      </w:r>
      <w:r w:rsidRPr="00761665">
        <w:rPr>
          <w:rFonts w:ascii="Times New Roman" w:hAnsi="Times New Roman"/>
          <w:b/>
          <w:sz w:val="20"/>
          <w:szCs w:val="20"/>
        </w:rPr>
        <w:t>,</w:t>
      </w:r>
      <w:r w:rsidR="002B2AD9" w:rsidRPr="00761665">
        <w:rPr>
          <w:rFonts w:ascii="Times New Roman" w:hAnsi="Times New Roman"/>
          <w:sz w:val="20"/>
          <w:szCs w:val="20"/>
        </w:rPr>
        <w:t xml:space="preserve"> </w:t>
      </w:r>
      <w:r w:rsidR="00E65685" w:rsidRPr="00761665">
        <w:rPr>
          <w:rFonts w:ascii="Times New Roman" w:hAnsi="Times New Roman"/>
          <w:sz w:val="20"/>
          <w:szCs w:val="20"/>
        </w:rPr>
        <w:t>oświa</w:t>
      </w:r>
      <w:r w:rsidR="00825A09" w:rsidRPr="00761665">
        <w:rPr>
          <w:rFonts w:ascii="Times New Roman" w:hAnsi="Times New Roman"/>
          <w:sz w:val="20"/>
          <w:szCs w:val="20"/>
        </w:rPr>
        <w:t>dczam</w:t>
      </w:r>
      <w:r w:rsidR="00E65685" w:rsidRPr="00761665">
        <w:rPr>
          <w:rFonts w:ascii="Times New Roman" w:hAnsi="Times New Roman"/>
          <w:sz w:val="20"/>
          <w:szCs w:val="20"/>
        </w:rPr>
        <w:t>,</w:t>
      </w:r>
      <w:r w:rsidR="002B2AD9" w:rsidRPr="0076166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61665" w14:paraId="4B1D0052" w14:textId="77777777" w:rsidTr="00650D6C">
        <w:tc>
          <w:tcPr>
            <w:tcW w:w="9104" w:type="dxa"/>
            <w:shd w:val="clear" w:color="auto" w:fill="D9D9D9"/>
          </w:tcPr>
          <w:p w14:paraId="2807B7A5" w14:textId="77777777" w:rsidR="00E50194" w:rsidRPr="0076166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761665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32A2194A" w14:textId="77777777" w:rsidR="0032618A" w:rsidRPr="00761665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61665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761665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761665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761665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761665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761665">
        <w:rPr>
          <w:rFonts w:ascii="Times New Roman" w:hAnsi="Times New Roman"/>
          <w:sz w:val="20"/>
          <w:szCs w:val="20"/>
        </w:rPr>
        <w:t>.</w:t>
      </w:r>
    </w:p>
    <w:p w14:paraId="0FB0FB03" w14:textId="77777777" w:rsidR="0011306C" w:rsidRPr="00761665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761665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761665">
        <w:rPr>
          <w:rFonts w:ascii="Times New Roman" w:hAnsi="Times New Roman"/>
          <w:sz w:val="20"/>
          <w:szCs w:val="20"/>
        </w:rPr>
        <w:t xml:space="preserve"> (</w:t>
      </w:r>
      <w:r w:rsidR="00486223" w:rsidRPr="00761665">
        <w:rPr>
          <w:rFonts w:ascii="Times New Roman" w:hAnsi="Times New Roman"/>
          <w:sz w:val="20"/>
          <w:szCs w:val="20"/>
        </w:rPr>
        <w:t>t.j. Dz.U. z 2023r. poz. 1497</w:t>
      </w:r>
      <w:r w:rsidRPr="00761665">
        <w:rPr>
          <w:rFonts w:ascii="Times New Roman" w:hAnsi="Times New Roman"/>
          <w:sz w:val="20"/>
          <w:szCs w:val="20"/>
        </w:rPr>
        <w:t>)</w:t>
      </w:r>
      <w:r w:rsidR="0032618A" w:rsidRPr="00761665">
        <w:rPr>
          <w:rFonts w:ascii="Times New Roman" w:hAnsi="Times New Roman"/>
          <w:sz w:val="20"/>
          <w:szCs w:val="20"/>
        </w:rPr>
        <w:t xml:space="preserve"> </w:t>
      </w:r>
      <w:r w:rsidR="0011306C" w:rsidRPr="00761665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76166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61665" w14:paraId="21BD79C4" w14:textId="77777777" w:rsidTr="00CD4DD1">
        <w:tc>
          <w:tcPr>
            <w:tcW w:w="9104" w:type="dxa"/>
            <w:shd w:val="clear" w:color="auto" w:fill="D9D9D9"/>
          </w:tcPr>
          <w:p w14:paraId="139A4E60" w14:textId="77777777" w:rsidR="0011306C" w:rsidRPr="00761665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CF51337" w14:textId="77777777" w:rsidR="00103D09" w:rsidRPr="00761665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0EF1BF7" w14:textId="77777777" w:rsidR="00D2702A" w:rsidRPr="00761665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61665" w14:paraId="53F8249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BDA7" w14:textId="77777777" w:rsidR="00D2702A" w:rsidRPr="0076166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8913A" w14:textId="77777777" w:rsidR="00D2702A" w:rsidRPr="0076166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A1135" w:rsidRPr="00761665" w14:paraId="51EF1921" w14:textId="77777777" w:rsidTr="00E668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018AE" w14:textId="77777777" w:rsidR="008A1135" w:rsidRPr="00761665" w:rsidRDefault="008A1135" w:rsidP="00E6689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FC007" w14:textId="77777777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3D686EA" w14:textId="77777777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wykazanie, iż Wykonawca zapewni do świadczenie usługi co najmniej 9 pojazdów o stanie technicznym spełniającym warunki dopuszczenia do ruchu drogowego zgodnie z powszechnie obowiązującymi przepisami w tym:</w:t>
            </w:r>
          </w:p>
          <w:p w14:paraId="28028598" w14:textId="33624200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1.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 xml:space="preserve">Pojazdy nr 1, 2, 3, 4, </w:t>
            </w:r>
            <w:proofErr w:type="spellStart"/>
            <w:r w:rsidRPr="00761665">
              <w:rPr>
                <w:rFonts w:ascii="Times New Roman" w:hAnsi="Times New Roman"/>
                <w:sz w:val="20"/>
                <w:szCs w:val="20"/>
              </w:rPr>
              <w:t>tj</w:t>
            </w:r>
            <w:proofErr w:type="spellEnd"/>
            <w:r w:rsidRPr="00761665">
              <w:rPr>
                <w:rFonts w:ascii="Times New Roman" w:hAnsi="Times New Roman"/>
                <w:sz w:val="20"/>
                <w:szCs w:val="20"/>
              </w:rPr>
              <w:t>, autobusy MIDI (w łącznej liczbie co najmniej 4 sztuki) z następującymi parametrami:</w:t>
            </w:r>
          </w:p>
          <w:p w14:paraId="03CBCFBF" w14:textId="4FB46088" w:rsidR="008A113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a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umożliwiające przewóz co najmniej 52 osób, z czego co najmniej 23 osób na miejscach siedzących,</w:t>
            </w:r>
          </w:p>
          <w:p w14:paraId="3F6A88F0" w14:textId="751425EB" w:rsidR="00761665" w:rsidRPr="00761665" w:rsidRDefault="0076166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b) </w:t>
            </w:r>
            <w:r w:rsidR="008A1135" w:rsidRPr="00761665">
              <w:rPr>
                <w:rFonts w:ascii="Times New Roman" w:hAnsi="Times New Roman"/>
                <w:sz w:val="20"/>
                <w:szCs w:val="20"/>
              </w:rPr>
              <w:t>ich długość nie przekracza 10,8 metrów,</w:t>
            </w:r>
          </w:p>
          <w:p w14:paraId="7CE23BB9" w14:textId="79389135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c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po okresie przejściowym rok produkcji co najmniej 3 z 4 pojazdów nie przekracza 2025 roku;</w:t>
            </w:r>
          </w:p>
          <w:p w14:paraId="0E1A3108" w14:textId="746E1DA0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d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po okresie przejściowym rok produkcji żadnego pojazdu nie przekracza 2014 roku, w okresie przejściowym dopuszczone są pojazdy z rokiem produkcji nie przekraczającym 2012 rok;</w:t>
            </w:r>
          </w:p>
          <w:p w14:paraId="1DD7A719" w14:textId="2A181D2B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e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są wyposażone w automatyczną skrzynię biegów;</w:t>
            </w:r>
          </w:p>
          <w:p w14:paraId="75321D7B" w14:textId="06B4DDF7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f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po okresie przejściowym pojazdy spełniają normę emisji spalin co najmniej EURO 6, w okresie przejściowym dopuszczone są pojazdy spełniające normę emisji spalin co najmniej EURO 5;</w:t>
            </w:r>
          </w:p>
          <w:p w14:paraId="1EA1E8C1" w14:textId="2B175EEC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g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 xml:space="preserve">pojazdy są przystosowane do przewozu osób niepełnosprawnych, posiadają niską podłogę (dostęp do pojazdu bez schodku) przynajmniej przy pierwszych i drugich drzwiach, posiadają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lastRenderedPageBreak/>
              <w:t>platformę wjazdową dla wózków oraz miejsce na minimum jeden wózek inwalidzki;</w:t>
            </w:r>
          </w:p>
          <w:p w14:paraId="446AEB56" w14:textId="77777777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Uwaga: na potrzeby spełniania warunków udziału w postępowaniu na etapie postępowania przetargowego Zamawiający uzna warunek za spełniony gdy wykonawca wykaże, że dysponuje pojazdami  MIDI z rokiem produkcji nie przekraczającym 2012 roku, spełniającymi  normę emisji spalin co najmniej EURO 5 i spełniającymi określone wyżej wymagania.</w:t>
            </w:r>
          </w:p>
          <w:p w14:paraId="54D3170F" w14:textId="75EA2B11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2.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Pojazdy nr 5, 6, 7, 8, 9, tj. autobusy MINI (w łącznej liczbie co najmniej 5 sztuk)  z następującymi parametrami:</w:t>
            </w:r>
          </w:p>
          <w:p w14:paraId="41288BF7" w14:textId="458BD1BE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a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umożliwiające przewóz co najmniej 32 osób, z czego co najmniej 15 osób na miejscach siedzących,</w:t>
            </w:r>
          </w:p>
          <w:p w14:paraId="4B8E63B0" w14:textId="162D887C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b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ich długość nie przekracza 9 metrów,</w:t>
            </w:r>
          </w:p>
          <w:p w14:paraId="3093326D" w14:textId="517635C6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c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po okresie przejściowym rok produkcji co najmniej 2 z 5 pojazdów nie przekracza 2025 roku;</w:t>
            </w:r>
          </w:p>
          <w:p w14:paraId="1A02511F" w14:textId="700C1753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d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rok produkcji żadnego pojazdu nie przekracza 2022 roku;</w:t>
            </w:r>
          </w:p>
          <w:p w14:paraId="65EEDDB6" w14:textId="179ADB8B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e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spełniają normę emisji spalin co najmniej EURO 6;</w:t>
            </w:r>
          </w:p>
          <w:p w14:paraId="17BC8BF3" w14:textId="71E14106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f</w:t>
            </w:r>
            <w:r w:rsidR="00761665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761665">
              <w:rPr>
                <w:rFonts w:ascii="Times New Roman" w:hAnsi="Times New Roman"/>
                <w:sz w:val="20"/>
                <w:szCs w:val="20"/>
              </w:rPr>
              <w:t>pojazdy są przystosowane do przewozu osób niepełnosprawnych, posiadają niską podłogę (dostęp do pojazdu bez schodku) przynajmniej przy jednych z drzwi dla pasażerów, posiadają platformę wjazdową dla wózków oraz miejsce na minimum jeden wózek inwalidzki;</w:t>
            </w:r>
          </w:p>
          <w:p w14:paraId="3751B448" w14:textId="77777777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 xml:space="preserve">Uwaga: na potrzeby spełniania warunków udziału w postępowaniu na etapie postępowania przetargowego Zamawiający uzna warunek za spełniony gdy wykonawca wykaże, że dysponuje pojazdami  typu MINI z rokiem produkcji nie starszym niż 2022 r. i spełniającymi określone wyżej wymagania. </w:t>
            </w:r>
          </w:p>
          <w:p w14:paraId="547E012D" w14:textId="77777777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0FFFF15" w14:textId="77777777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7E97309" w14:textId="77777777" w:rsidR="008A1135" w:rsidRPr="00761665" w:rsidRDefault="008A1135" w:rsidP="00E6689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sz w:val="20"/>
                <w:szCs w:val="20"/>
              </w:rPr>
              <w:t>ponadto  pojazdy muszą spełniać  warunki techniczne opisane w Załączniku nr 2 do SWZ co wykonawcy oświadczy składając wykaz pojazdów</w:t>
            </w:r>
          </w:p>
        </w:tc>
      </w:tr>
    </w:tbl>
    <w:p w14:paraId="5CA3EBEA" w14:textId="77777777" w:rsidR="008A1135" w:rsidRPr="00761665" w:rsidRDefault="008A1135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lastRenderedPageBreak/>
        <w:t xml:space="preserve"> </w:t>
      </w:r>
    </w:p>
    <w:p w14:paraId="7965776C" w14:textId="77777777" w:rsidR="00122954" w:rsidRPr="00761665" w:rsidRDefault="008A1135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 xml:space="preserve"> </w:t>
      </w:r>
      <w:r w:rsidR="00122954" w:rsidRPr="00761665">
        <w:rPr>
          <w:rFonts w:ascii="Times New Roman" w:hAnsi="Times New Roman"/>
          <w:sz w:val="20"/>
          <w:szCs w:val="20"/>
        </w:rPr>
        <w:t>polegam na zdolnościach lub sytuacji następującego podmiotu udostępniającego zasoby:</w:t>
      </w:r>
    </w:p>
    <w:p w14:paraId="44A353F5" w14:textId="77777777" w:rsidR="00721D87" w:rsidRPr="0076166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……………</w:t>
      </w:r>
      <w:r w:rsidR="00721D87" w:rsidRPr="00761665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48D8C33B" w14:textId="77777777" w:rsidR="00721D87" w:rsidRPr="0076166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61665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761665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761665">
        <w:rPr>
          <w:rFonts w:ascii="Times New Roman" w:hAnsi="Times New Roman"/>
          <w:i/>
          <w:iCs/>
          <w:sz w:val="20"/>
          <w:szCs w:val="20"/>
        </w:rPr>
        <w:t>)</w:t>
      </w:r>
    </w:p>
    <w:p w14:paraId="3EC6977C" w14:textId="77777777" w:rsidR="00721D87" w:rsidRPr="00761665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3AE3CD9" w14:textId="77777777" w:rsidR="00E21BB4" w:rsidRPr="0076166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……………</w:t>
      </w:r>
      <w:r w:rsidR="00721D87" w:rsidRPr="00761665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61665">
        <w:rPr>
          <w:rFonts w:ascii="Times New Roman" w:hAnsi="Times New Roman"/>
          <w:sz w:val="20"/>
          <w:szCs w:val="20"/>
        </w:rPr>
        <w:t>………………………….</w:t>
      </w:r>
    </w:p>
    <w:p w14:paraId="2E6131A4" w14:textId="77777777" w:rsidR="00E21BB4" w:rsidRPr="0076166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61665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761665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761665">
        <w:rPr>
          <w:rFonts w:ascii="Times New Roman" w:hAnsi="Times New Roman"/>
          <w:i/>
          <w:iCs/>
          <w:sz w:val="20"/>
          <w:szCs w:val="20"/>
        </w:rPr>
        <w:t>)</w:t>
      </w:r>
    </w:p>
    <w:p w14:paraId="61BA2E21" w14:textId="77777777" w:rsidR="00334A77" w:rsidRPr="00761665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61665" w14:paraId="15E693D2" w14:textId="77777777" w:rsidTr="0061040C">
        <w:tc>
          <w:tcPr>
            <w:tcW w:w="9104" w:type="dxa"/>
            <w:shd w:val="clear" w:color="auto" w:fill="D9D9D9"/>
          </w:tcPr>
          <w:p w14:paraId="3E8881C1" w14:textId="77777777" w:rsidR="00334A77" w:rsidRPr="00761665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49C19670" w14:textId="77777777" w:rsidR="00334A77" w:rsidRPr="00761665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2B5148A" w14:textId="77777777" w:rsidR="004175AB" w:rsidRPr="00761665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17E1C169" w14:textId="77777777" w:rsidR="004175AB" w:rsidRPr="00761665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4AC5935D" w14:textId="77777777" w:rsidR="004175AB" w:rsidRPr="00761665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8B335CC" w14:textId="77777777" w:rsidR="00334A77" w:rsidRPr="00761665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61665" w14:paraId="25C664F5" w14:textId="77777777" w:rsidTr="0061040C">
        <w:tc>
          <w:tcPr>
            <w:tcW w:w="9104" w:type="dxa"/>
            <w:shd w:val="clear" w:color="auto" w:fill="D9D9D9"/>
          </w:tcPr>
          <w:p w14:paraId="2E2392E0" w14:textId="77777777" w:rsidR="00C37715" w:rsidRPr="00761665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471BCCB7" w14:textId="77777777" w:rsidR="00334A77" w:rsidRPr="00761665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761665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61665">
        <w:rPr>
          <w:rFonts w:ascii="Times New Roman" w:hAnsi="Times New Roman"/>
          <w:color w:val="0070C0"/>
          <w:sz w:val="20"/>
          <w:szCs w:val="20"/>
        </w:rPr>
        <w:t>]</w:t>
      </w:r>
    </w:p>
    <w:p w14:paraId="10896DC9" w14:textId="77777777" w:rsidR="0044648E" w:rsidRPr="00761665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761665">
        <w:rPr>
          <w:rFonts w:ascii="Times New Roman" w:hAnsi="Times New Roman"/>
          <w:sz w:val="20"/>
          <w:szCs w:val="20"/>
        </w:rPr>
        <w:t>:</w:t>
      </w:r>
    </w:p>
    <w:p w14:paraId="034581AE" w14:textId="77777777" w:rsidR="0044648E" w:rsidRPr="00761665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1C8C9288" w14:textId="77777777" w:rsidR="0044648E" w:rsidRPr="00761665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57DE263A" w14:textId="77777777" w:rsidR="00C62F57" w:rsidRPr="00761665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76166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61665" w14:paraId="7F0CA7E6" w14:textId="77777777" w:rsidTr="00CD4DD1">
        <w:tc>
          <w:tcPr>
            <w:tcW w:w="9104" w:type="dxa"/>
            <w:shd w:val="clear" w:color="auto" w:fill="D9D9D9"/>
          </w:tcPr>
          <w:p w14:paraId="006D601B" w14:textId="77777777" w:rsidR="00BE6F04" w:rsidRPr="0076166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3921652" w14:textId="77777777" w:rsidR="00FE4E2B" w:rsidRPr="00761665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6166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61665" w14:paraId="600DF34C" w14:textId="77777777" w:rsidTr="00847232">
        <w:tc>
          <w:tcPr>
            <w:tcW w:w="9104" w:type="dxa"/>
            <w:shd w:val="clear" w:color="auto" w:fill="D9D9D9"/>
          </w:tcPr>
          <w:p w14:paraId="366F1F3B" w14:textId="77777777" w:rsidR="00E426EB" w:rsidRPr="0076166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6166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23B94C9" w14:textId="77777777" w:rsidR="00E426EB" w:rsidRPr="0076166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2C7A542" w14:textId="77777777" w:rsidR="00E426EB" w:rsidRPr="0076166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01B9E56" w14:textId="77777777" w:rsidR="00E426EB" w:rsidRPr="0076166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E95F60D" w14:textId="77777777" w:rsidR="00E426EB" w:rsidRPr="0076166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6166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A0D1C07" w14:textId="77777777" w:rsidR="00E426EB" w:rsidRPr="0076166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3F90113" w14:textId="77777777" w:rsidR="00E426EB" w:rsidRPr="0076166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6166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2AB0927" w14:textId="77777777" w:rsidR="0012157F" w:rsidRPr="0076166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68AC913" w14:textId="77777777" w:rsidR="008C60E1" w:rsidRPr="00761665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550C8AD" w14:textId="77777777" w:rsidR="00524951" w:rsidRPr="0076166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sz w:val="20"/>
          <w:szCs w:val="20"/>
        </w:rPr>
        <w:tab/>
      </w:r>
      <w:r w:rsidRPr="00761665">
        <w:rPr>
          <w:rFonts w:ascii="Times New Roman" w:hAnsi="Times New Roman"/>
          <w:sz w:val="20"/>
          <w:szCs w:val="20"/>
        </w:rPr>
        <w:tab/>
      </w:r>
      <w:r w:rsidRPr="00761665">
        <w:rPr>
          <w:rFonts w:ascii="Times New Roman" w:hAnsi="Times New Roman"/>
          <w:sz w:val="20"/>
          <w:szCs w:val="20"/>
        </w:rPr>
        <w:tab/>
      </w:r>
      <w:r w:rsidRPr="00761665">
        <w:rPr>
          <w:rFonts w:ascii="Times New Roman" w:hAnsi="Times New Roman"/>
          <w:sz w:val="20"/>
          <w:szCs w:val="20"/>
        </w:rPr>
        <w:tab/>
      </w:r>
      <w:r w:rsidRPr="00761665">
        <w:rPr>
          <w:rFonts w:ascii="Times New Roman" w:hAnsi="Times New Roman"/>
          <w:sz w:val="20"/>
          <w:szCs w:val="20"/>
        </w:rPr>
        <w:tab/>
      </w:r>
      <w:r w:rsidRPr="00761665">
        <w:rPr>
          <w:rFonts w:ascii="Times New Roman" w:hAnsi="Times New Roman"/>
          <w:sz w:val="20"/>
          <w:szCs w:val="20"/>
        </w:rPr>
        <w:tab/>
      </w:r>
      <w:r w:rsidRPr="00761665">
        <w:rPr>
          <w:rFonts w:ascii="Times New Roman" w:hAnsi="Times New Roman"/>
          <w:sz w:val="20"/>
          <w:szCs w:val="20"/>
        </w:rPr>
        <w:tab/>
      </w:r>
    </w:p>
    <w:p w14:paraId="172F6878" w14:textId="77777777" w:rsidR="00524951" w:rsidRPr="0076166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3461023" w14:textId="3A33E348" w:rsidR="00484F88" w:rsidRPr="00761665" w:rsidRDefault="008C60E1" w:rsidP="0076166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61665">
        <w:rPr>
          <w:rFonts w:ascii="Times New Roman" w:hAnsi="Times New Roman"/>
          <w:i/>
          <w:sz w:val="20"/>
          <w:szCs w:val="20"/>
        </w:rPr>
        <w:t xml:space="preserve">  </w:t>
      </w:r>
      <w:r w:rsidR="00524951" w:rsidRPr="00761665">
        <w:rPr>
          <w:rFonts w:ascii="Times New Roman" w:hAnsi="Times New Roman"/>
          <w:i/>
          <w:sz w:val="20"/>
          <w:szCs w:val="20"/>
        </w:rPr>
        <w:t>kwalifikowany podpis elektroniczny</w:t>
      </w:r>
    </w:p>
    <w:p w14:paraId="04777946" w14:textId="77777777" w:rsidR="00761665" w:rsidRPr="00761665" w:rsidRDefault="00761665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761665" w:rsidRPr="0076166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3FBBD" w14:textId="77777777" w:rsidR="004E0ED6" w:rsidRDefault="004E0ED6" w:rsidP="0038231F">
      <w:pPr>
        <w:spacing w:after="0" w:line="240" w:lineRule="auto"/>
      </w:pPr>
      <w:r>
        <w:separator/>
      </w:r>
    </w:p>
  </w:endnote>
  <w:endnote w:type="continuationSeparator" w:id="0">
    <w:p w14:paraId="2CE3E7B0" w14:textId="77777777" w:rsidR="004E0ED6" w:rsidRDefault="004E0E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FF82" w14:textId="77777777" w:rsidR="008A1135" w:rsidRDefault="008A11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3F6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E6162B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14ED0" w14:textId="77777777" w:rsidR="008A1135" w:rsidRDefault="008A11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9F3B8" w14:textId="77777777" w:rsidR="004E0ED6" w:rsidRDefault="004E0ED6" w:rsidP="0038231F">
      <w:pPr>
        <w:spacing w:after="0" w:line="240" w:lineRule="auto"/>
      </w:pPr>
      <w:r>
        <w:separator/>
      </w:r>
    </w:p>
  </w:footnote>
  <w:footnote w:type="continuationSeparator" w:id="0">
    <w:p w14:paraId="32274E36" w14:textId="77777777" w:rsidR="004E0ED6" w:rsidRDefault="004E0ED6" w:rsidP="0038231F">
      <w:pPr>
        <w:spacing w:after="0" w:line="240" w:lineRule="auto"/>
      </w:pPr>
      <w:r>
        <w:continuationSeparator/>
      </w:r>
    </w:p>
  </w:footnote>
  <w:footnote w:id="1">
    <w:p w14:paraId="39AF516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D38F1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0259D6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13704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C705C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0353666" w14:textId="77777777" w:rsidR="0032618A" w:rsidRDefault="0032618A" w:rsidP="0032618A">
      <w:pPr>
        <w:pStyle w:val="Tekstprzypisudolnego"/>
      </w:pPr>
    </w:p>
  </w:footnote>
  <w:footnote w:id="2">
    <w:p w14:paraId="5474CD2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FF04DA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0DFE7B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8CA495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71C7E" w14:textId="77777777" w:rsidR="008A1135" w:rsidRDefault="008A11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B7464" w14:textId="77777777" w:rsidR="008A1135" w:rsidRDefault="008A11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08423" w14:textId="77777777" w:rsidR="008A1135" w:rsidRDefault="008A11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5090257">
    <w:abstractNumId w:val="11"/>
  </w:num>
  <w:num w:numId="2" w16cid:durableId="610013486">
    <w:abstractNumId w:val="0"/>
  </w:num>
  <w:num w:numId="3" w16cid:durableId="1120226695">
    <w:abstractNumId w:val="10"/>
  </w:num>
  <w:num w:numId="4" w16cid:durableId="1851218762">
    <w:abstractNumId w:val="13"/>
  </w:num>
  <w:num w:numId="5" w16cid:durableId="1712538889">
    <w:abstractNumId w:val="12"/>
  </w:num>
  <w:num w:numId="6" w16cid:durableId="624166979">
    <w:abstractNumId w:val="9"/>
  </w:num>
  <w:num w:numId="7" w16cid:durableId="591547532">
    <w:abstractNumId w:val="1"/>
  </w:num>
  <w:num w:numId="8" w16cid:durableId="1466653000">
    <w:abstractNumId w:val="6"/>
  </w:num>
  <w:num w:numId="9" w16cid:durableId="2051106725">
    <w:abstractNumId w:val="4"/>
  </w:num>
  <w:num w:numId="10" w16cid:durableId="2006738340">
    <w:abstractNumId w:val="7"/>
  </w:num>
  <w:num w:numId="11" w16cid:durableId="281036739">
    <w:abstractNumId w:val="5"/>
  </w:num>
  <w:num w:numId="12" w16cid:durableId="1283222079">
    <w:abstractNumId w:val="8"/>
  </w:num>
  <w:num w:numId="13" w16cid:durableId="999038953">
    <w:abstractNumId w:val="3"/>
  </w:num>
  <w:num w:numId="14" w16cid:durableId="1976835967">
    <w:abstractNumId w:val="2"/>
  </w:num>
  <w:num w:numId="15" w16cid:durableId="1488611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ED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E0ED6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1665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1135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5C6328"/>
  <w15:docId w15:val="{75640D49-DC4A-47FB-93D8-82A6FF82E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1247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2025-08-29T08:16:00Z</cp:lastPrinted>
  <dcterms:created xsi:type="dcterms:W3CDTF">2025-08-29T08:16:00Z</dcterms:created>
  <dcterms:modified xsi:type="dcterms:W3CDTF">2025-08-29T08:16:00Z</dcterms:modified>
</cp:coreProperties>
</file>