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5499E" w14:textId="400D2F3E" w:rsidR="00D62E6E" w:rsidRPr="004D67FA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D67FA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4D67FA" w:rsidRPr="004D67FA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8 </w:t>
      </w:r>
      <w:r w:rsidRPr="004D67FA">
        <w:rPr>
          <w:rFonts w:ascii="Times New Roman" w:eastAsia="Times New Roman" w:hAnsi="Times New Roman"/>
          <w:bCs/>
          <w:sz w:val="20"/>
          <w:szCs w:val="20"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D67FA" w14:paraId="4EE3A966" w14:textId="77777777" w:rsidTr="00D62E6E">
        <w:tc>
          <w:tcPr>
            <w:tcW w:w="2800" w:type="dxa"/>
          </w:tcPr>
          <w:p w14:paraId="6985F169" w14:textId="77777777" w:rsidR="00D62E6E" w:rsidRPr="004D67F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D67FA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D67FA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28B4021" w14:textId="77777777" w:rsidR="00D62E6E" w:rsidRPr="004D67F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43281CE9" w14:textId="77777777" w:rsidR="00D62E6E" w:rsidRPr="004D67F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4E9F833" w14:textId="77777777" w:rsidR="00D62E6E" w:rsidRPr="004D67FA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4D67FA" w14:paraId="76766BA1" w14:textId="77777777" w:rsidTr="00D62E6E">
        <w:tc>
          <w:tcPr>
            <w:tcW w:w="2800" w:type="dxa"/>
          </w:tcPr>
          <w:p w14:paraId="0EE6850D" w14:textId="77777777" w:rsidR="00D62E6E" w:rsidRPr="004D67F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D67FA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C8AF2C7" w14:textId="77777777" w:rsidR="00D62E6E" w:rsidRPr="004D67F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99098D5" w14:textId="77777777" w:rsidR="00D62E6E" w:rsidRPr="004D67FA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43E35D" w14:textId="77777777" w:rsidR="00D62E6E" w:rsidRPr="004D67F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D67FA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80C01A4" w14:textId="77777777" w:rsidR="00BC121E" w:rsidRPr="004D67F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45545" w:rsidRPr="004D67FA" w14:paraId="2C8F4ACE" w14:textId="77777777" w:rsidTr="00E6689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FA7B7AF" w14:textId="77777777" w:rsidR="00445545" w:rsidRPr="004D67FA" w:rsidRDefault="00445545" w:rsidP="00E6689E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03E9CE0" w14:textId="77777777" w:rsidR="00445545" w:rsidRPr="004D67FA" w:rsidRDefault="00445545" w:rsidP="00E6689E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2024 poz. 1320)</w:t>
            </w: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1D151139" w14:textId="77777777" w:rsidR="00445545" w:rsidRPr="004D67FA" w:rsidRDefault="00445545" w:rsidP="00E668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4C4274FF" w14:textId="77777777" w:rsidR="00445545" w:rsidRPr="004D67FA" w:rsidRDefault="00445545" w:rsidP="00E668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0359775" w14:textId="77777777" w:rsidR="00BC121E" w:rsidRPr="004D67FA" w:rsidRDefault="00445545" w:rsidP="004D67FA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4D67FA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4D67FA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D67FA" w14:paraId="12D5F06A" w14:textId="77777777" w:rsidTr="00D62E6E">
        <w:tc>
          <w:tcPr>
            <w:tcW w:w="2269" w:type="dxa"/>
          </w:tcPr>
          <w:p w14:paraId="73001614" w14:textId="77777777" w:rsidR="00D62E6E" w:rsidRPr="004D67F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55BEE68" w14:textId="77777777" w:rsidR="00D62E6E" w:rsidRPr="004D67FA" w:rsidRDefault="0044554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publicznego transportu zbiorowego w ramach linii użyteczności publicznej na rzecz Miasta i Gminy Niepołomice</w:t>
            </w:r>
            <w:r w:rsidR="00D62E6E" w:rsidRPr="004D6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45545" w:rsidRPr="004D67FA" w14:paraId="60B90CE7" w14:textId="77777777" w:rsidTr="00E6689E">
        <w:tc>
          <w:tcPr>
            <w:tcW w:w="2269" w:type="dxa"/>
          </w:tcPr>
          <w:p w14:paraId="3474C3D0" w14:textId="77777777" w:rsidR="00445545" w:rsidRPr="004D67FA" w:rsidRDefault="00445545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E88C9F7" w14:textId="77777777" w:rsidR="00445545" w:rsidRPr="004D67FA" w:rsidRDefault="00445545" w:rsidP="00E668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ZP.271.29.2025</w:t>
            </w:r>
          </w:p>
        </w:tc>
      </w:tr>
    </w:tbl>
    <w:p w14:paraId="3630E3A5" w14:textId="77777777" w:rsidR="00BC121E" w:rsidRPr="004D67FA" w:rsidRDefault="00445545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4D67FA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4D67FA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4D67FA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0C99EFBC" w14:textId="77777777" w:rsidR="00BC121E" w:rsidRPr="004D67FA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4D67FA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09E11C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5pt;height:17.4pt" o:ole="">
            <v:imagedata r:id="rId8" o:title=""/>
          </v:shape>
          <w:control r:id="rId9" w:name="OptionButton211" w:shapeid="_x0000_i1029"/>
        </w:object>
      </w:r>
      <w:r w:rsidR="00BC121E"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4D67FA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4D67FA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4D67FA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4D67FA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088EBB05" w14:textId="77777777" w:rsidR="00BC121E" w:rsidRPr="004D67FA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67FA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1C093702">
          <v:shape id="_x0000_i1030" type="#_x0000_t75" style="width:453.35pt;height:17.4pt" o:ole="">
            <v:imagedata r:id="rId10" o:title=""/>
          </v:shape>
          <w:control r:id="rId11" w:name="OptionButton21" w:shapeid="_x0000_i1030"/>
        </w:object>
      </w:r>
      <w:r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D67FA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4D67FA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4D67FA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4D67FA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66A95960" w14:textId="77777777" w:rsidR="00BF69A4" w:rsidRPr="004D67FA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67FA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D67FA" w14:paraId="79459E0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9850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DDFC6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E76F0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4D67FA" w14:paraId="45AE557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BEE91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C3F43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3E0A7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4D67FA" w14:paraId="60B6D62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268B0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67F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FE54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C6EA" w14:textId="77777777" w:rsidR="00BC121E" w:rsidRPr="004D67F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61425328" w14:textId="77777777" w:rsidR="00BC121E" w:rsidRPr="004D67F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4D67FA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487D2030" w14:textId="77777777" w:rsidR="00BC121E" w:rsidRPr="004D67F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D67FA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7DC5D94" w14:textId="74225B1D" w:rsidR="00067B62" w:rsidRPr="004D67FA" w:rsidRDefault="00067B62" w:rsidP="004D67FA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4D67FA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4D67FA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4D67FA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7A14C547" w14:textId="464764FA" w:rsidR="00106AC7" w:rsidRPr="004D67FA" w:rsidRDefault="004D67FA" w:rsidP="00BC121E">
      <w:pPr>
        <w:rPr>
          <w:rFonts w:ascii="Times New Roman" w:hAnsi="Times New Roman"/>
          <w:i/>
          <w:sz w:val="20"/>
          <w:szCs w:val="20"/>
        </w:rPr>
      </w:pPr>
      <w:r w:rsidRPr="004D67FA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sectPr w:rsidR="00106AC7" w:rsidRPr="004D67F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9E05A" w14:textId="77777777" w:rsidR="00835205" w:rsidRDefault="00835205">
      <w:r>
        <w:separator/>
      </w:r>
    </w:p>
  </w:endnote>
  <w:endnote w:type="continuationSeparator" w:id="0">
    <w:p w14:paraId="4C2EF8F0" w14:textId="77777777" w:rsidR="00835205" w:rsidRDefault="00835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77AB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9B6AB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FC7D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D444FED" w14:textId="55DC31B5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E151D" w14:textId="77777777" w:rsidR="00445545" w:rsidRDefault="004455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81C58" w14:textId="77777777" w:rsidR="00835205" w:rsidRDefault="00835205">
      <w:r>
        <w:separator/>
      </w:r>
    </w:p>
  </w:footnote>
  <w:footnote w:type="continuationSeparator" w:id="0">
    <w:p w14:paraId="797183B1" w14:textId="77777777" w:rsidR="00835205" w:rsidRDefault="00835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AFC2" w14:textId="77777777" w:rsidR="00445545" w:rsidRDefault="00445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9DD11" w14:textId="77777777" w:rsidR="00445545" w:rsidRDefault="00445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46A31" w14:textId="77777777" w:rsidR="00445545" w:rsidRDefault="004455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163057">
    <w:abstractNumId w:val="13"/>
  </w:num>
  <w:num w:numId="2" w16cid:durableId="599870775">
    <w:abstractNumId w:val="0"/>
  </w:num>
  <w:num w:numId="3" w16cid:durableId="112334501">
    <w:abstractNumId w:val="11"/>
  </w:num>
  <w:num w:numId="4" w16cid:durableId="1561214007">
    <w:abstractNumId w:val="8"/>
  </w:num>
  <w:num w:numId="5" w16cid:durableId="1497069588">
    <w:abstractNumId w:val="7"/>
  </w:num>
  <w:num w:numId="6" w16cid:durableId="1778014092">
    <w:abstractNumId w:val="1"/>
  </w:num>
  <w:num w:numId="7" w16cid:durableId="1261838540">
    <w:abstractNumId w:val="6"/>
  </w:num>
  <w:num w:numId="8" w16cid:durableId="1771319053">
    <w:abstractNumId w:val="3"/>
  </w:num>
  <w:num w:numId="9" w16cid:durableId="1313674648">
    <w:abstractNumId w:val="2"/>
  </w:num>
  <w:num w:numId="10" w16cid:durableId="580605198">
    <w:abstractNumId w:val="5"/>
  </w:num>
  <w:num w:numId="11" w16cid:durableId="1389063411">
    <w:abstractNumId w:val="10"/>
  </w:num>
  <w:num w:numId="12" w16cid:durableId="2132816708">
    <w:abstractNumId w:val="4"/>
  </w:num>
  <w:num w:numId="13" w16cid:durableId="1788229853">
    <w:abstractNumId w:val="9"/>
  </w:num>
  <w:num w:numId="14" w16cid:durableId="11379129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205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5545"/>
    <w:rsid w:val="00460820"/>
    <w:rsid w:val="004704CB"/>
    <w:rsid w:val="004B1027"/>
    <w:rsid w:val="004C55DE"/>
    <w:rsid w:val="004D5C77"/>
    <w:rsid w:val="004D67FA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5205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74447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76B95B"/>
  <w15:chartTrackingRefBased/>
  <w15:docId w15:val="{775F0203-B796-42F8-AA3A-392F75631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216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2025-08-29T08:39:00Z</cp:lastPrinted>
  <dcterms:created xsi:type="dcterms:W3CDTF">2025-08-29T08:39:00Z</dcterms:created>
  <dcterms:modified xsi:type="dcterms:W3CDTF">2025-08-29T08:39:00Z</dcterms:modified>
</cp:coreProperties>
</file>