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38941" w14:textId="3855D962" w:rsidR="00B049E0" w:rsidRPr="00BF1C5F" w:rsidRDefault="00B049E0" w:rsidP="00BF1C5F">
      <w:pPr>
        <w:pStyle w:val="Nagwek4"/>
        <w:rPr>
          <w:bCs/>
          <w:i w:val="0"/>
          <w:sz w:val="20"/>
        </w:rPr>
      </w:pPr>
      <w:r w:rsidRPr="00BF1C5F">
        <w:rPr>
          <w:bCs/>
          <w:i w:val="0"/>
          <w:sz w:val="20"/>
        </w:rPr>
        <w:t xml:space="preserve">Załącznik nr </w:t>
      </w:r>
      <w:r w:rsidR="00BF1C5F" w:rsidRPr="00BF1C5F">
        <w:rPr>
          <w:bCs/>
          <w:i w:val="0"/>
          <w:sz w:val="20"/>
        </w:rPr>
        <w:t>5</w:t>
      </w:r>
      <w:r w:rsidRPr="00BF1C5F">
        <w:rPr>
          <w:bCs/>
          <w:i w:val="0"/>
          <w:sz w:val="20"/>
        </w:rPr>
        <w:t xml:space="preserve"> do SWZ</w:t>
      </w:r>
    </w:p>
    <w:p w14:paraId="08D55F4E" w14:textId="77777777" w:rsidR="00B049E0" w:rsidRPr="00BF1C5F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F1C5F">
        <w:rPr>
          <w:rFonts w:ascii="Times New Roman" w:hAnsi="Times New Roman"/>
          <w:b/>
          <w:sz w:val="20"/>
          <w:szCs w:val="20"/>
        </w:rPr>
        <w:t>Zamawiający:</w:t>
      </w:r>
    </w:p>
    <w:p w14:paraId="7CB5DAE5" w14:textId="77777777" w:rsidR="00B049E0" w:rsidRPr="00BF1C5F" w:rsidRDefault="009D5096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F1C5F">
        <w:rPr>
          <w:sz w:val="20"/>
          <w:szCs w:val="20"/>
        </w:rPr>
        <w:t>GMINA NIEPOŁOMICE</w:t>
      </w:r>
    </w:p>
    <w:p w14:paraId="679B7FCC" w14:textId="77777777" w:rsidR="00B049E0" w:rsidRPr="00BF1C5F" w:rsidRDefault="009D5096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F1C5F">
        <w:rPr>
          <w:sz w:val="20"/>
          <w:szCs w:val="20"/>
        </w:rPr>
        <w:t>Pl. Zwycięstwa</w:t>
      </w:r>
      <w:r w:rsidR="00B049E0" w:rsidRPr="00BF1C5F">
        <w:rPr>
          <w:sz w:val="20"/>
          <w:szCs w:val="20"/>
        </w:rPr>
        <w:t xml:space="preserve"> </w:t>
      </w:r>
      <w:r w:rsidRPr="00BF1C5F">
        <w:rPr>
          <w:sz w:val="20"/>
          <w:szCs w:val="20"/>
        </w:rPr>
        <w:t>13</w:t>
      </w:r>
      <w:r w:rsidR="00B049E0" w:rsidRPr="00BF1C5F">
        <w:rPr>
          <w:sz w:val="20"/>
          <w:szCs w:val="20"/>
        </w:rPr>
        <w:t xml:space="preserve"> </w:t>
      </w:r>
    </w:p>
    <w:p w14:paraId="331414BB" w14:textId="5A3EDA9F" w:rsidR="00B049E0" w:rsidRPr="00BF1C5F" w:rsidRDefault="009D5096" w:rsidP="00BF1C5F">
      <w:pPr>
        <w:pStyle w:val="Tekstpodstawowy"/>
        <w:spacing w:after="0"/>
        <w:ind w:left="4111"/>
        <w:rPr>
          <w:sz w:val="20"/>
          <w:szCs w:val="20"/>
        </w:rPr>
      </w:pPr>
      <w:r w:rsidRPr="00BF1C5F">
        <w:rPr>
          <w:sz w:val="20"/>
          <w:szCs w:val="20"/>
        </w:rPr>
        <w:t>32-005</w:t>
      </w:r>
      <w:r w:rsidR="00B049E0" w:rsidRPr="00BF1C5F">
        <w:rPr>
          <w:sz w:val="20"/>
          <w:szCs w:val="20"/>
        </w:rPr>
        <w:t xml:space="preserve"> </w:t>
      </w:r>
      <w:r w:rsidRPr="00BF1C5F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049E0" w:rsidRPr="00BF1C5F" w14:paraId="70773592" w14:textId="77777777" w:rsidTr="00BF1C5F">
        <w:trPr>
          <w:gridAfter w:val="1"/>
          <w:wAfter w:w="32" w:type="dxa"/>
        </w:trPr>
        <w:tc>
          <w:tcPr>
            <w:tcW w:w="2800" w:type="dxa"/>
          </w:tcPr>
          <w:p w14:paraId="246C25A6" w14:textId="77777777" w:rsidR="00B049E0" w:rsidRPr="00BF1C5F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1C5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F1C5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3ED115E" w14:textId="77777777" w:rsidR="00B049E0" w:rsidRPr="00BF1C5F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8C0289B" w14:textId="77777777" w:rsidR="00B049E0" w:rsidRPr="00BF1C5F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EE2738A" w14:textId="77777777" w:rsidR="00B049E0" w:rsidRPr="00BF1C5F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F1C5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BF1C5F" w14:paraId="23F46430" w14:textId="77777777" w:rsidTr="00BF1C5F">
        <w:trPr>
          <w:gridAfter w:val="1"/>
          <w:wAfter w:w="32" w:type="dxa"/>
        </w:trPr>
        <w:tc>
          <w:tcPr>
            <w:tcW w:w="2800" w:type="dxa"/>
          </w:tcPr>
          <w:p w14:paraId="284F03F9" w14:textId="77777777" w:rsidR="00B049E0" w:rsidRPr="00BF1C5F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1C5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A582A84" w14:textId="77777777" w:rsidR="00B049E0" w:rsidRPr="00BF1C5F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363F999" w14:textId="77777777" w:rsidR="00B049E0" w:rsidRPr="00BF1C5F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4D6B2EEF" w14:textId="77777777" w:rsidR="00B049E0" w:rsidRPr="00BF1C5F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F1C5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9D5096" w:rsidRPr="00BF1C5F" w14:paraId="66732FD6" w14:textId="77777777" w:rsidTr="00BF1C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2BD56537" w14:textId="77777777" w:rsidR="009D5096" w:rsidRPr="00BF1C5F" w:rsidRDefault="009D5096" w:rsidP="00E6689E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498A874" w14:textId="77777777" w:rsidR="009D5096" w:rsidRPr="00BF1C5F" w:rsidRDefault="009D5096" w:rsidP="00E6689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BF1C5F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BF1C5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F1C5F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BF1C5F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BF1C5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F1C5F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5F8329D4" w14:textId="77777777" w:rsidR="009D5096" w:rsidRPr="00BF1C5F" w:rsidRDefault="009D5096" w:rsidP="00E6689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45E892FD" w14:textId="77777777" w:rsidR="009D5096" w:rsidRPr="00BF1C5F" w:rsidRDefault="009D5096" w:rsidP="00E668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065BE01C" w14:textId="77777777" w:rsidR="009D5096" w:rsidRPr="00BF1C5F" w:rsidRDefault="009D5096" w:rsidP="00E6689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F1C5F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BF1C5F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2023r. poz. 1497).</w:t>
            </w:r>
          </w:p>
          <w:p w14:paraId="0DB150BE" w14:textId="77777777" w:rsidR="009D5096" w:rsidRPr="00BF1C5F" w:rsidRDefault="009D5096" w:rsidP="00E6689E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F1C5F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BF1C5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FF0207" w14:textId="77777777" w:rsidR="00B049E0" w:rsidRPr="00BF1C5F" w:rsidRDefault="009D5096" w:rsidP="00BF1C5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 xml:space="preserve"> </w:t>
      </w:r>
      <w:r w:rsidR="00B049E0" w:rsidRPr="00BF1C5F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BF1C5F" w14:paraId="119205D7" w14:textId="77777777" w:rsidTr="00B475B8">
        <w:tc>
          <w:tcPr>
            <w:tcW w:w="2269" w:type="dxa"/>
          </w:tcPr>
          <w:p w14:paraId="30FDA5DA" w14:textId="77777777" w:rsidR="00B049E0" w:rsidRPr="00BF1C5F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D077D6" w14:textId="77777777" w:rsidR="00B049E0" w:rsidRPr="00BF1C5F" w:rsidRDefault="009D5096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publicznego transportu zbiorowego w ramach linii użyteczności publicznej na rzecz Miasta i Gminy Niepołomice</w:t>
            </w:r>
            <w:r w:rsidR="00B049E0"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D5096" w:rsidRPr="00BF1C5F" w14:paraId="03B67BE8" w14:textId="77777777" w:rsidTr="00E6689E">
        <w:tc>
          <w:tcPr>
            <w:tcW w:w="2269" w:type="dxa"/>
          </w:tcPr>
          <w:p w14:paraId="29F6CC51" w14:textId="77777777" w:rsidR="009D5096" w:rsidRPr="00BF1C5F" w:rsidRDefault="009D5096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0916A4" w14:textId="77777777" w:rsidR="009D5096" w:rsidRPr="00BF1C5F" w:rsidRDefault="009D5096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1C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ZP.271.29.2025</w:t>
            </w:r>
          </w:p>
        </w:tc>
      </w:tr>
    </w:tbl>
    <w:p w14:paraId="0ABC1D2B" w14:textId="77777777" w:rsidR="00B049E0" w:rsidRPr="00BF1C5F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B7C2B3" w14:textId="77777777" w:rsidR="00F90CD1" w:rsidRPr="00BF1C5F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 xml:space="preserve">prowadzonego przez </w:t>
      </w:r>
      <w:r w:rsidR="009D5096" w:rsidRPr="00BF1C5F">
        <w:rPr>
          <w:rFonts w:ascii="Times New Roman" w:hAnsi="Times New Roman"/>
          <w:b/>
          <w:sz w:val="20"/>
          <w:szCs w:val="20"/>
        </w:rPr>
        <w:t>GMINA NIEPOŁOMICE</w:t>
      </w:r>
      <w:r w:rsidRPr="00BF1C5F">
        <w:rPr>
          <w:rFonts w:ascii="Times New Roman" w:hAnsi="Times New Roman"/>
          <w:b/>
          <w:sz w:val="20"/>
          <w:szCs w:val="20"/>
        </w:rPr>
        <w:t>,</w:t>
      </w:r>
      <w:r w:rsidRPr="00BF1C5F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BF1C5F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F1C5F" w14:paraId="6DDF7382" w14:textId="77777777" w:rsidTr="00650D6C">
        <w:tc>
          <w:tcPr>
            <w:tcW w:w="9104" w:type="dxa"/>
            <w:shd w:val="clear" w:color="auto" w:fill="D9D9D9"/>
          </w:tcPr>
          <w:p w14:paraId="3DB54331" w14:textId="77777777" w:rsidR="00E50194" w:rsidRPr="00BF1C5F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BF1C5F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305F31B9" w14:textId="77777777" w:rsidR="00FA2CAA" w:rsidRPr="00BF1C5F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BF1C5F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BF1C5F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BF1C5F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BF1C5F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BF1C5F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14:paraId="4F034479" w14:textId="77777777" w:rsidR="00C62F57" w:rsidRPr="00BF1C5F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F1C5F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F1C5F">
        <w:rPr>
          <w:rFonts w:ascii="Times New Roman" w:hAnsi="Times New Roman"/>
          <w:sz w:val="20"/>
          <w:szCs w:val="20"/>
        </w:rPr>
        <w:t xml:space="preserve"> (</w:t>
      </w:r>
      <w:r w:rsidR="00B9406A" w:rsidRPr="00BF1C5F">
        <w:rPr>
          <w:rFonts w:ascii="Times New Roman" w:hAnsi="Times New Roman"/>
          <w:sz w:val="20"/>
          <w:szCs w:val="20"/>
        </w:rPr>
        <w:t>t.j. Dz.U. z 2024r. poz. 507 z późn. zm.</w:t>
      </w:r>
      <w:r w:rsidRPr="00BF1C5F">
        <w:rPr>
          <w:rFonts w:ascii="Times New Roman" w:hAnsi="Times New Roman"/>
          <w:sz w:val="20"/>
          <w:szCs w:val="20"/>
        </w:rPr>
        <w:t>)</w:t>
      </w:r>
      <w:r w:rsidR="00443B23" w:rsidRPr="00BF1C5F">
        <w:rPr>
          <w:rFonts w:ascii="Times New Roman" w:hAnsi="Times New Roman"/>
          <w:sz w:val="20"/>
          <w:szCs w:val="20"/>
        </w:rPr>
        <w:t xml:space="preserve"> </w:t>
      </w:r>
      <w:r w:rsidR="0011306C" w:rsidRPr="00BF1C5F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BF1C5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F1C5F" w14:paraId="3D1F9A88" w14:textId="77777777" w:rsidTr="00CD4DD1">
        <w:tc>
          <w:tcPr>
            <w:tcW w:w="9104" w:type="dxa"/>
            <w:shd w:val="clear" w:color="auto" w:fill="D9D9D9"/>
          </w:tcPr>
          <w:p w14:paraId="4B66AD9F" w14:textId="77777777" w:rsidR="00BE6F04" w:rsidRPr="00BF1C5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0783138" w14:textId="77777777" w:rsidR="00FE4E2B" w:rsidRPr="00BF1C5F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F1C5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F1C5F" w14:paraId="3F2C828C" w14:textId="77777777" w:rsidTr="00847232">
        <w:tc>
          <w:tcPr>
            <w:tcW w:w="9104" w:type="dxa"/>
            <w:shd w:val="clear" w:color="auto" w:fill="D9D9D9"/>
          </w:tcPr>
          <w:p w14:paraId="1E04F4B5" w14:textId="77777777" w:rsidR="00E426EB" w:rsidRPr="00BF1C5F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1C5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998FC15" w14:textId="77777777" w:rsidR="00E426EB" w:rsidRPr="00BF1C5F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D0B6ADF" w14:textId="77777777" w:rsidR="00E426EB" w:rsidRPr="00BF1C5F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0FE485" w14:textId="77777777" w:rsidR="00E426EB" w:rsidRPr="00BF1C5F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F1C5F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BF1C5F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BF1C5F">
        <w:rPr>
          <w:rFonts w:ascii="Times New Roman" w:hAnsi="Times New Roman"/>
          <w:i/>
          <w:iCs/>
          <w:sz w:val="20"/>
          <w:szCs w:val="20"/>
        </w:rPr>
        <w:t>)</w:t>
      </w:r>
    </w:p>
    <w:p w14:paraId="7EBEB7BA" w14:textId="77777777" w:rsidR="00E426EB" w:rsidRPr="00BF1C5F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F1C5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F68AC4" w14:textId="1229977D" w:rsidR="00BF1C5F" w:rsidRPr="00BF1C5F" w:rsidRDefault="00AD04E8" w:rsidP="00BF1C5F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F1C5F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BF1C5F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="00BF1C5F">
        <w:rPr>
          <w:rFonts w:ascii="Times New Roman" w:hAnsi="Times New Roman"/>
          <w:i/>
          <w:iCs/>
          <w:sz w:val="20"/>
          <w:szCs w:val="20"/>
        </w:rPr>
        <w:t>)</w:t>
      </w:r>
    </w:p>
    <w:p w14:paraId="6FAD88D9" w14:textId="77777777" w:rsidR="00BF1C5F" w:rsidRDefault="00BF1C5F" w:rsidP="002D758B">
      <w:pPr>
        <w:spacing w:after="48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EC5BCF" w14:textId="4C8B1201" w:rsidR="00BF1C5F" w:rsidRPr="00BF1C5F" w:rsidRDefault="00BF1C5F" w:rsidP="002D758B">
      <w:pPr>
        <w:spacing w:after="48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BF1C5F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BF1C5F" w14:paraId="18822960" w14:textId="77777777" w:rsidTr="00B475B8">
        <w:tc>
          <w:tcPr>
            <w:tcW w:w="2660" w:type="dxa"/>
          </w:tcPr>
          <w:p w14:paraId="0C9692D2" w14:textId="77777777" w:rsidR="002D758B" w:rsidRPr="00BF1C5F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18F1DE8" w14:textId="2D0DF397" w:rsidR="002D758B" w:rsidRPr="00BF1C5F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DAEDDDC" w14:textId="2D6FFA20" w:rsidR="002D758B" w:rsidRPr="00BF1C5F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47A034B" w14:textId="77777777" w:rsidR="00484F88" w:rsidRPr="00BF1C5F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BF1C5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01EB7" w14:textId="77777777" w:rsidR="00F436DC" w:rsidRDefault="00F436DC" w:rsidP="0038231F">
      <w:pPr>
        <w:spacing w:after="0" w:line="240" w:lineRule="auto"/>
      </w:pPr>
      <w:r>
        <w:separator/>
      </w:r>
    </w:p>
  </w:endnote>
  <w:endnote w:type="continuationSeparator" w:id="0">
    <w:p w14:paraId="59D3EFFA" w14:textId="77777777" w:rsidR="00F436DC" w:rsidRDefault="00F436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1EEBC" w14:textId="77777777" w:rsidR="009D5096" w:rsidRDefault="009D50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19D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351E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8303" w14:textId="77777777" w:rsidR="009D5096" w:rsidRDefault="009D5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F034D" w14:textId="77777777" w:rsidR="00F436DC" w:rsidRDefault="00F436DC" w:rsidP="0038231F">
      <w:pPr>
        <w:spacing w:after="0" w:line="240" w:lineRule="auto"/>
      </w:pPr>
      <w:r>
        <w:separator/>
      </w:r>
    </w:p>
  </w:footnote>
  <w:footnote w:type="continuationSeparator" w:id="0">
    <w:p w14:paraId="764A5FC9" w14:textId="77777777" w:rsidR="00F436DC" w:rsidRDefault="00F436DC" w:rsidP="0038231F">
      <w:pPr>
        <w:spacing w:after="0" w:line="240" w:lineRule="auto"/>
      </w:pPr>
      <w:r>
        <w:continuationSeparator/>
      </w:r>
    </w:p>
  </w:footnote>
  <w:footnote w:id="1">
    <w:p w14:paraId="6E0D9CE2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B4883A3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47EECFAB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2FA1A997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7F3D0DB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0FA05AF2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5CDB349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63A1EF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47F9F4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4098" w14:textId="77777777" w:rsidR="009D5096" w:rsidRDefault="009D5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7FECE" w14:textId="77777777" w:rsidR="009D5096" w:rsidRDefault="009D5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0CB58" w14:textId="77777777" w:rsidR="009D5096" w:rsidRDefault="009D5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705399">
    <w:abstractNumId w:val="12"/>
  </w:num>
  <w:num w:numId="2" w16cid:durableId="669411943">
    <w:abstractNumId w:val="0"/>
  </w:num>
  <w:num w:numId="3" w16cid:durableId="775757958">
    <w:abstractNumId w:val="11"/>
  </w:num>
  <w:num w:numId="4" w16cid:durableId="1858687438">
    <w:abstractNumId w:val="14"/>
  </w:num>
  <w:num w:numId="5" w16cid:durableId="580868921">
    <w:abstractNumId w:val="13"/>
  </w:num>
  <w:num w:numId="6" w16cid:durableId="1923834374">
    <w:abstractNumId w:val="10"/>
  </w:num>
  <w:num w:numId="7" w16cid:durableId="1148789744">
    <w:abstractNumId w:val="1"/>
  </w:num>
  <w:num w:numId="8" w16cid:durableId="2041395109">
    <w:abstractNumId w:val="6"/>
  </w:num>
  <w:num w:numId="9" w16cid:durableId="81296274">
    <w:abstractNumId w:val="4"/>
  </w:num>
  <w:num w:numId="10" w16cid:durableId="1858078778">
    <w:abstractNumId w:val="7"/>
  </w:num>
  <w:num w:numId="11" w16cid:durableId="1308512665">
    <w:abstractNumId w:val="5"/>
  </w:num>
  <w:num w:numId="12" w16cid:durableId="829323172">
    <w:abstractNumId w:val="9"/>
  </w:num>
  <w:num w:numId="13" w16cid:durableId="392629714">
    <w:abstractNumId w:val="3"/>
  </w:num>
  <w:num w:numId="14" w16cid:durableId="1496065268">
    <w:abstractNumId w:val="2"/>
  </w:num>
  <w:num w:numId="15" w16cid:durableId="1256524362">
    <w:abstractNumId w:val="8"/>
  </w:num>
  <w:num w:numId="16" w16cid:durableId="16537578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6DC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509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BF1C5F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6DC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0827F"/>
  <w15:docId w15:val="{A4CC9848-12CE-4753-AA41-7B538DE2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2025-08-29T08:13:00Z</cp:lastPrinted>
  <dcterms:created xsi:type="dcterms:W3CDTF">2025-08-29T08:13:00Z</dcterms:created>
  <dcterms:modified xsi:type="dcterms:W3CDTF">2025-08-29T08:13:00Z</dcterms:modified>
</cp:coreProperties>
</file>