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E8A61" w14:textId="7DE4FCCD" w:rsidR="00025386" w:rsidRPr="001F0DD8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1F0DD8">
        <w:rPr>
          <w:bCs/>
          <w:i w:val="0"/>
          <w:sz w:val="20"/>
        </w:rPr>
        <w:t xml:space="preserve">Załącznik nr </w:t>
      </w:r>
      <w:r w:rsidR="001F0DD8" w:rsidRPr="001F0DD8">
        <w:rPr>
          <w:bCs/>
          <w:i w:val="0"/>
          <w:sz w:val="20"/>
        </w:rPr>
        <w:t>4</w:t>
      </w:r>
      <w:r w:rsidR="007666D6" w:rsidRPr="001F0DD8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1F0DD8" w14:paraId="4339CA75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7F6ADA" w14:textId="77777777" w:rsidR="008D442B" w:rsidRPr="001F0DD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F0DD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2A332635" w14:textId="77777777" w:rsidR="00053927" w:rsidRPr="001F0DD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F0DD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1F0DD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074D8025" w14:textId="77777777" w:rsidR="00053927" w:rsidRPr="001F0DD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1F0DD8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1F0DD8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1F0DD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1F0DD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1F0DD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1F0DD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1F0DD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1F0DD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1F0DD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B18BB21" w14:textId="77777777" w:rsidR="00A137C9" w:rsidRPr="001F0DD8" w:rsidRDefault="00A137C9" w:rsidP="001F0DD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F0DD8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1F0DD8" w14:paraId="15EB4862" w14:textId="77777777" w:rsidTr="004F10A0">
        <w:tc>
          <w:tcPr>
            <w:tcW w:w="2269" w:type="dxa"/>
          </w:tcPr>
          <w:p w14:paraId="1ECFA58D" w14:textId="77777777" w:rsidR="00A137C9" w:rsidRPr="001F0DD8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D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F0ECD6B" w14:textId="77777777" w:rsidR="00A137C9" w:rsidRPr="001F0DD8" w:rsidRDefault="008F7190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F0DD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publicznego transportu zbiorowego w ramach linii użyteczności publicznej na rzecz Miasta i Gminy Niepołomice</w:t>
            </w:r>
            <w:r w:rsidR="00A137C9" w:rsidRPr="001F0DD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8F7190" w:rsidRPr="001F0DD8" w14:paraId="6F8561EA" w14:textId="77777777" w:rsidTr="00E6689E">
        <w:tc>
          <w:tcPr>
            <w:tcW w:w="2269" w:type="dxa"/>
          </w:tcPr>
          <w:p w14:paraId="7E448827" w14:textId="77777777" w:rsidR="008F7190" w:rsidRPr="001F0DD8" w:rsidRDefault="008F7190" w:rsidP="00E668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D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62834FC" w14:textId="77777777" w:rsidR="008F7190" w:rsidRPr="001F0DD8" w:rsidRDefault="008F7190" w:rsidP="00E668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F0DD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ZP.271.29.2025</w:t>
            </w:r>
          </w:p>
        </w:tc>
      </w:tr>
    </w:tbl>
    <w:p w14:paraId="6B0A3AF4" w14:textId="77777777" w:rsidR="00A137C9" w:rsidRPr="001F0DD8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28480AE" w14:textId="77777777" w:rsidR="003A486D" w:rsidRPr="001F0DD8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F0DD8">
        <w:rPr>
          <w:rFonts w:ascii="Times New Roman" w:hAnsi="Times New Roman"/>
          <w:sz w:val="20"/>
          <w:szCs w:val="20"/>
        </w:rPr>
        <w:t xml:space="preserve">prowadzonego przez </w:t>
      </w:r>
      <w:r w:rsidR="008F7190" w:rsidRPr="001F0DD8">
        <w:rPr>
          <w:rFonts w:ascii="Times New Roman" w:hAnsi="Times New Roman"/>
          <w:b/>
          <w:sz w:val="20"/>
          <w:szCs w:val="20"/>
        </w:rPr>
        <w:t>GMINA NIEPOŁOMICE</w:t>
      </w:r>
      <w:r w:rsidRPr="001F0DD8">
        <w:rPr>
          <w:rFonts w:ascii="Times New Roman" w:hAnsi="Times New Roman"/>
          <w:b/>
          <w:sz w:val="20"/>
          <w:szCs w:val="20"/>
        </w:rPr>
        <w:t>,</w:t>
      </w:r>
      <w:r w:rsidRPr="001F0DD8">
        <w:rPr>
          <w:rFonts w:ascii="Times New Roman" w:hAnsi="Times New Roman"/>
          <w:sz w:val="20"/>
          <w:szCs w:val="20"/>
        </w:rPr>
        <w:t xml:space="preserve"> d</w:t>
      </w:r>
      <w:r w:rsidR="008D442B" w:rsidRPr="001F0DD8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1F0DD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1F0DD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30494530" w14:textId="77777777" w:rsidR="00A137C9" w:rsidRPr="001F0DD8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1F0DD8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1F0DD8" w14:paraId="6F77FD70" w14:textId="77777777" w:rsidTr="00A137C9">
        <w:tc>
          <w:tcPr>
            <w:tcW w:w="617" w:type="dxa"/>
            <w:vAlign w:val="center"/>
          </w:tcPr>
          <w:p w14:paraId="05F02234" w14:textId="77777777" w:rsidR="003A486D" w:rsidRPr="001F0D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D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685CCE40" w14:textId="77777777" w:rsidR="003A486D" w:rsidRPr="001F0D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D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1F0D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F0D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4B615147" w14:textId="77777777" w:rsidR="003A486D" w:rsidRPr="001F0D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D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1F0DD8" w14:paraId="23DB9E77" w14:textId="77777777" w:rsidTr="00A137C9">
        <w:tc>
          <w:tcPr>
            <w:tcW w:w="617" w:type="dxa"/>
            <w:vAlign w:val="center"/>
          </w:tcPr>
          <w:p w14:paraId="69429A0F" w14:textId="77777777" w:rsidR="003A486D" w:rsidRPr="001F0D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D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3B1D32B3" w14:textId="77777777" w:rsidR="003A486D" w:rsidRPr="001F0D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6A2EE387" w14:textId="77777777" w:rsidR="003A486D" w:rsidRPr="001F0D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1F0DD8" w14:paraId="44EA13B7" w14:textId="77777777" w:rsidTr="00A137C9">
        <w:tc>
          <w:tcPr>
            <w:tcW w:w="617" w:type="dxa"/>
            <w:vAlign w:val="center"/>
          </w:tcPr>
          <w:p w14:paraId="3B5B0EB4" w14:textId="77777777" w:rsidR="003A486D" w:rsidRPr="001F0D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D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2F4FD034" w14:textId="77777777" w:rsidR="003A486D" w:rsidRPr="001F0D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23F3394D" w14:textId="77777777" w:rsidR="003A486D" w:rsidRPr="001F0DD8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3033E07" w14:textId="77777777" w:rsidR="00DC652A" w:rsidRPr="001F0DD8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1F0DD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1F0DD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1F0DD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1F0DD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8F7190" w:rsidRPr="001F0DD8">
        <w:rPr>
          <w:rFonts w:ascii="Times New Roman" w:hAnsi="Times New Roman"/>
          <w:sz w:val="20"/>
          <w:szCs w:val="20"/>
        </w:rPr>
        <w:t>(</w:t>
      </w:r>
      <w:proofErr w:type="spellStart"/>
      <w:r w:rsidR="008F7190" w:rsidRPr="001F0DD8">
        <w:rPr>
          <w:rFonts w:ascii="Times New Roman" w:hAnsi="Times New Roman"/>
          <w:sz w:val="20"/>
          <w:szCs w:val="20"/>
        </w:rPr>
        <w:t>t.j</w:t>
      </w:r>
      <w:proofErr w:type="spellEnd"/>
      <w:r w:rsidR="008F7190" w:rsidRPr="001F0DD8">
        <w:rPr>
          <w:rFonts w:ascii="Times New Roman" w:hAnsi="Times New Roman"/>
          <w:sz w:val="20"/>
          <w:szCs w:val="20"/>
        </w:rPr>
        <w:t>. Dz. U. z 2024 poz. 1320)</w:t>
      </w:r>
      <w:r w:rsidRPr="001F0DD8">
        <w:rPr>
          <w:rFonts w:ascii="Times New Roman" w:hAnsi="Times New Roman"/>
          <w:sz w:val="20"/>
          <w:szCs w:val="20"/>
        </w:rPr>
        <w:t>, że w ramach zamówienia</w:t>
      </w:r>
      <w:r w:rsidR="00A137C9" w:rsidRPr="001F0DD8">
        <w:rPr>
          <w:rFonts w:ascii="Times New Roman" w:hAnsi="Times New Roman"/>
          <w:sz w:val="20"/>
          <w:szCs w:val="20"/>
        </w:rPr>
        <w:t>,</w:t>
      </w:r>
      <w:r w:rsidR="00A137C9" w:rsidRPr="001F0DD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F0DD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1F0DD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F0DD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1F0DD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1F0DD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1F0DD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1F0DD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1F0DD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1F0DD8" w14:paraId="0683E7EF" w14:textId="77777777" w:rsidTr="00A137C9">
        <w:tc>
          <w:tcPr>
            <w:tcW w:w="617" w:type="dxa"/>
            <w:vAlign w:val="center"/>
          </w:tcPr>
          <w:p w14:paraId="0E6F77A0" w14:textId="77777777" w:rsidR="00B641BE" w:rsidRPr="001F0D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D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654CE9DF" w14:textId="77777777" w:rsidR="00B641BE" w:rsidRPr="001F0D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D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52B50B6B" w14:textId="77777777" w:rsidR="00B641BE" w:rsidRPr="001F0D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D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1F0DD8" w14:paraId="49B5A1E9" w14:textId="77777777" w:rsidTr="00A137C9">
        <w:tc>
          <w:tcPr>
            <w:tcW w:w="617" w:type="dxa"/>
            <w:vAlign w:val="center"/>
          </w:tcPr>
          <w:p w14:paraId="0D656A0F" w14:textId="77777777" w:rsidR="00B641BE" w:rsidRPr="001F0D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D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06A277B3" w14:textId="77777777" w:rsidR="00B641BE" w:rsidRPr="001F0D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21D6D4FD" w14:textId="77777777" w:rsidR="00B641BE" w:rsidRPr="001F0D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1F0DD8" w14:paraId="35D1C91B" w14:textId="77777777" w:rsidTr="00A137C9">
        <w:tc>
          <w:tcPr>
            <w:tcW w:w="617" w:type="dxa"/>
            <w:vAlign w:val="center"/>
          </w:tcPr>
          <w:p w14:paraId="581143BB" w14:textId="77777777" w:rsidR="00B641BE" w:rsidRPr="001F0D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0DD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29603FD7" w14:textId="77777777" w:rsidR="00B641BE" w:rsidRPr="001F0D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6C7DEBF3" w14:textId="77777777" w:rsidR="00B641BE" w:rsidRPr="001F0DD8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C1CE627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99AE04B" w14:textId="77777777" w:rsidR="001F0DD8" w:rsidRDefault="001F0DD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BB51F4B" w14:textId="77777777" w:rsidR="001F0DD8" w:rsidRDefault="001F0DD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80EF55E" w14:textId="77777777" w:rsidR="001F0DD8" w:rsidRDefault="001F0DD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8E2E0D3" w14:textId="4B8DF707" w:rsidR="001F0DD8" w:rsidRPr="001F0DD8" w:rsidRDefault="001F0DD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1F0DD8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osoby / osób uprawnionych do reprezentacji</w:t>
      </w:r>
    </w:p>
    <w:bookmarkEnd w:id="0"/>
    <w:p w14:paraId="0BB63BBD" w14:textId="77777777" w:rsidR="007A2C38" w:rsidRPr="001F0DD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1F0DD8" w14:paraId="2A268AF4" w14:textId="77777777" w:rsidTr="004F10A0">
        <w:tc>
          <w:tcPr>
            <w:tcW w:w="2660" w:type="dxa"/>
          </w:tcPr>
          <w:p w14:paraId="691E85C5" w14:textId="77777777" w:rsidR="00A137C9" w:rsidRPr="001F0DD8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10663016" w14:textId="7E56B15F" w:rsidR="00A137C9" w:rsidRPr="001F0DD8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560C1FA3" w14:textId="3A6478C7" w:rsidR="00A137C9" w:rsidRPr="001F0DD8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23AD8B35" w14:textId="77777777" w:rsidR="00A137C9" w:rsidRPr="001F0DD8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1F0DD8" w:rsidSect="00EC10EE"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3F224" w14:textId="77777777" w:rsidR="00474522" w:rsidRDefault="00474522" w:rsidP="00025386">
      <w:pPr>
        <w:spacing w:after="0" w:line="240" w:lineRule="auto"/>
      </w:pPr>
      <w:r>
        <w:separator/>
      </w:r>
    </w:p>
  </w:endnote>
  <w:endnote w:type="continuationSeparator" w:id="0">
    <w:p w14:paraId="374A2EB3" w14:textId="77777777" w:rsidR="00474522" w:rsidRDefault="0047452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5AD72" w14:textId="77777777" w:rsidR="00474522" w:rsidRDefault="00474522" w:rsidP="00025386">
      <w:pPr>
        <w:spacing w:after="0" w:line="240" w:lineRule="auto"/>
      </w:pPr>
      <w:r>
        <w:separator/>
      </w:r>
    </w:p>
  </w:footnote>
  <w:footnote w:type="continuationSeparator" w:id="0">
    <w:p w14:paraId="5F2EADA9" w14:textId="77777777" w:rsidR="00474522" w:rsidRDefault="00474522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0606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4522"/>
    <w:rsid w:val="00025386"/>
    <w:rsid w:val="000423B9"/>
    <w:rsid w:val="00053927"/>
    <w:rsid w:val="00084786"/>
    <w:rsid w:val="0016158F"/>
    <w:rsid w:val="001C2314"/>
    <w:rsid w:val="001F0DD8"/>
    <w:rsid w:val="00213980"/>
    <w:rsid w:val="0024648D"/>
    <w:rsid w:val="00313290"/>
    <w:rsid w:val="003A486D"/>
    <w:rsid w:val="004374F2"/>
    <w:rsid w:val="00460705"/>
    <w:rsid w:val="00474522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8F7190"/>
    <w:rsid w:val="0093388F"/>
    <w:rsid w:val="009878AD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E7D7E8"/>
  <w15:chartTrackingRefBased/>
  <w15:docId w15:val="{A63353C1-8C71-4077-AA80-BA152FF3C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C530E-A57D-48FD-B1B3-7A826CDEE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2025-08-29T08:11:00Z</cp:lastPrinted>
  <dcterms:created xsi:type="dcterms:W3CDTF">2025-08-29T08:11:00Z</dcterms:created>
  <dcterms:modified xsi:type="dcterms:W3CDTF">2025-08-29T08:11:00Z</dcterms:modified>
</cp:coreProperties>
</file>