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0C2BDC" w14:textId="56B2B42D" w:rsidR="00025386" w:rsidRPr="009A3D20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9A3D20">
        <w:rPr>
          <w:bCs/>
          <w:i w:val="0"/>
          <w:sz w:val="20"/>
        </w:rPr>
        <w:t xml:space="preserve">Załącznik nr </w:t>
      </w:r>
      <w:r w:rsidR="009A3D20" w:rsidRPr="009A3D20">
        <w:rPr>
          <w:bCs/>
          <w:i w:val="0"/>
          <w:sz w:val="20"/>
        </w:rPr>
        <w:t>3</w:t>
      </w:r>
      <w:r w:rsidR="007666D6" w:rsidRPr="009A3D20">
        <w:rPr>
          <w:bCs/>
          <w:i w:val="0"/>
          <w:sz w:val="20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9A3D20" w14:paraId="25182D8C" w14:textId="77777777" w:rsidTr="009A3D20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34FB9D1F" w14:textId="77777777" w:rsidR="00D520D3" w:rsidRPr="009A3D20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A3D20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9A3D20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33C76E07" w14:textId="77777777" w:rsidR="00D520D3" w:rsidRPr="009A3D2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4D4CC20" w14:textId="77777777" w:rsidR="00D520D3" w:rsidRPr="009A3D2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9A3D2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2A7A956" w14:textId="77777777" w:rsidR="00D520D3" w:rsidRPr="009A3D20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A3D2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9A3D2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A3D2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9A3D20" w14:paraId="321EEB22" w14:textId="77777777" w:rsidTr="009A3D20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2B981D84" w14:textId="77777777" w:rsidR="00D520D3" w:rsidRPr="009A3D20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A3D20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05B119A3" w14:textId="77777777" w:rsidR="00D520D3" w:rsidRPr="009A3D2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6313D08" w14:textId="77777777" w:rsidR="00D520D3" w:rsidRPr="009A3D2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9A3D2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9FF4C4C" w14:textId="77777777" w:rsidR="00D520D3" w:rsidRPr="009A3D20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9A3D2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9A3D20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9A3D2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053927" w:rsidRPr="009A3D20" w14:paraId="4127A5AB" w14:textId="77777777" w:rsidTr="009A3D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B4DCD5E" w14:textId="77777777" w:rsidR="00053927" w:rsidRPr="009A3D20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A3D20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12CC42B4" w14:textId="77777777" w:rsidR="00053927" w:rsidRPr="009A3D2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9A3D2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9A3D20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9A3D2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0B6664" w14:textId="77777777" w:rsidR="0071340C" w:rsidRPr="009A3D20" w:rsidRDefault="0071340C" w:rsidP="009A3D2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A3D2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9A3D20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9A3D20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9A3D20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9A3D20">
        <w:rPr>
          <w:rFonts w:ascii="Times New Roman" w:hAnsi="Times New Roman"/>
          <w:sz w:val="20"/>
          <w:szCs w:val="20"/>
        </w:rPr>
        <w:t xml:space="preserve"> ustawy </w:t>
      </w:r>
      <w:r w:rsidR="00EF3368" w:rsidRPr="009A3D20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A873C1" w:rsidRPr="009A3D20">
        <w:rPr>
          <w:rFonts w:ascii="Times New Roman" w:hAnsi="Times New Roman"/>
          <w:sz w:val="20"/>
          <w:szCs w:val="20"/>
        </w:rPr>
        <w:t>(</w:t>
      </w:r>
      <w:proofErr w:type="spellStart"/>
      <w:r w:rsidR="00A873C1" w:rsidRPr="009A3D20">
        <w:rPr>
          <w:rFonts w:ascii="Times New Roman" w:hAnsi="Times New Roman"/>
          <w:sz w:val="20"/>
          <w:szCs w:val="20"/>
        </w:rPr>
        <w:t>t.j</w:t>
      </w:r>
      <w:proofErr w:type="spellEnd"/>
      <w:r w:rsidR="00A873C1" w:rsidRPr="009A3D20">
        <w:rPr>
          <w:rFonts w:ascii="Times New Roman" w:hAnsi="Times New Roman"/>
          <w:sz w:val="20"/>
          <w:szCs w:val="20"/>
        </w:rPr>
        <w:t>. Dz. U. z 2024 poz. 1320)</w:t>
      </w:r>
      <w:r w:rsidR="00E27ABB" w:rsidRPr="009A3D20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9A3D20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9A3D2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9A3D2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9A3D20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9A3D20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9A3D20" w14:paraId="76896608" w14:textId="77777777" w:rsidTr="00467CA2">
        <w:tc>
          <w:tcPr>
            <w:tcW w:w="2269" w:type="dxa"/>
          </w:tcPr>
          <w:p w14:paraId="3563D8EE" w14:textId="77777777" w:rsidR="00D520D3" w:rsidRPr="009A3D20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3D2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285EAB1" w14:textId="77777777" w:rsidR="00D520D3" w:rsidRPr="009A3D20" w:rsidRDefault="00A873C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A3D2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publicznego transportu zbiorowego w ramach linii użyteczności publicznej na rzecz Miasta i Gminy Niepołomice</w:t>
            </w:r>
            <w:r w:rsidR="00D520D3" w:rsidRPr="009A3D2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A873C1" w:rsidRPr="009A3D20" w14:paraId="3ABA5097" w14:textId="77777777" w:rsidTr="00E6689E">
        <w:tc>
          <w:tcPr>
            <w:tcW w:w="2269" w:type="dxa"/>
          </w:tcPr>
          <w:p w14:paraId="101C4A07" w14:textId="77777777" w:rsidR="00A873C1" w:rsidRPr="009A3D20" w:rsidRDefault="00A873C1" w:rsidP="00E668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3D2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850B19B" w14:textId="77777777" w:rsidR="00A873C1" w:rsidRPr="009A3D20" w:rsidRDefault="00A873C1" w:rsidP="00E668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A3D2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ZP.271.29.2025</w:t>
            </w:r>
          </w:p>
        </w:tc>
      </w:tr>
    </w:tbl>
    <w:p w14:paraId="18B27D0F" w14:textId="77777777" w:rsidR="00DC652A" w:rsidRPr="009A3D20" w:rsidRDefault="00A873C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A3D2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9A3D20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127477E0" w14:textId="77777777" w:rsidR="00DC652A" w:rsidRPr="009A3D2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A3D2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9279489" w14:textId="77777777" w:rsidR="0071340C" w:rsidRPr="009A3D2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9A3D20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9A3D20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9A3D20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1E79FC2D" w14:textId="77777777" w:rsidR="0071340C" w:rsidRPr="009A3D2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8CC0ADC" w14:textId="77777777" w:rsidR="0071340C" w:rsidRPr="009A3D20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A3D20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56C982D2" w14:textId="77777777" w:rsidR="0071340C" w:rsidRPr="009A3D2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A3D2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0BAC9785" w14:textId="77777777" w:rsidR="0071340C" w:rsidRPr="009A3D2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9A3D20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9A3D20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9A3D20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773D8C00" w14:textId="77777777" w:rsidR="0071340C" w:rsidRPr="009A3D2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14:paraId="0F30CF2B" w14:textId="77777777" w:rsidR="0071340C" w:rsidRPr="009A3D2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E885F23" w14:textId="77777777" w:rsidR="00DC652A" w:rsidRPr="009A3D2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9A3D2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9A3D2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9A3D2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30B6BC99" w14:textId="77777777" w:rsidR="00DC652A" w:rsidRPr="009A3D2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9A3D20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9A3D20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9A3D20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9A3D20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9A3D20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9A3D2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A3D20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6D6E0F39" w14:textId="77777777" w:rsidR="0093388F" w:rsidRPr="009A3D2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9A3D2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324AEF26" w14:textId="77777777" w:rsidR="0093388F" w:rsidRPr="009A3D2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A3D20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7FC55EF1" w14:textId="77777777" w:rsidR="0093388F" w:rsidRPr="009A3D2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9A3D2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51D83118" w14:textId="77777777" w:rsidR="00CB29AC" w:rsidRPr="009A3D20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A3D20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6DE05522" w14:textId="77777777" w:rsidR="00CB29AC" w:rsidRPr="009A3D2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A3D2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22EFD60" w14:textId="77777777" w:rsidR="00830970" w:rsidRPr="009A3D2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A3D20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9A3D20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9A3D20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9A3D20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6FBB27CF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A3D2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3ECA9A68" w14:textId="7FCF16F6" w:rsidR="009A3D20" w:rsidRPr="009A3D20" w:rsidRDefault="009A3D20" w:rsidP="009A3D20">
      <w:pPr>
        <w:widowControl w:val="0"/>
        <w:suppressAutoHyphens/>
        <w:autoSpaceDE w:val="0"/>
        <w:autoSpaceDN w:val="0"/>
        <w:adjustRightInd w:val="0"/>
        <w:spacing w:after="600" w:line="36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A3D20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osoby / osób uprawnionych do reprezentacji podmiotu udostępniającego zasoby</w:t>
      </w:r>
    </w:p>
    <w:bookmarkEnd w:id="0"/>
    <w:p w14:paraId="1E108CE0" w14:textId="77777777" w:rsidR="00E27ABB" w:rsidRPr="009A3D2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9A3D20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51F89" w14:textId="77777777" w:rsidR="00733362" w:rsidRDefault="00733362" w:rsidP="00025386">
      <w:pPr>
        <w:spacing w:after="0" w:line="240" w:lineRule="auto"/>
      </w:pPr>
      <w:r>
        <w:separator/>
      </w:r>
    </w:p>
  </w:endnote>
  <w:endnote w:type="continuationSeparator" w:id="0">
    <w:p w14:paraId="0FF9B4D5" w14:textId="77777777" w:rsidR="00733362" w:rsidRDefault="0073336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1C01B" w14:textId="77777777" w:rsidR="00A873C1" w:rsidRDefault="00A873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E8A31" w14:textId="77777777" w:rsidR="00025386" w:rsidRPr="009A3D20" w:rsidRDefault="00025386" w:rsidP="009A3D2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9AF6D" w14:textId="77777777" w:rsidR="00A873C1" w:rsidRDefault="00A873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70435D" w14:textId="77777777" w:rsidR="00733362" w:rsidRDefault="00733362" w:rsidP="00025386">
      <w:pPr>
        <w:spacing w:after="0" w:line="240" w:lineRule="auto"/>
      </w:pPr>
      <w:r>
        <w:separator/>
      </w:r>
    </w:p>
  </w:footnote>
  <w:footnote w:type="continuationSeparator" w:id="0">
    <w:p w14:paraId="165CEB48" w14:textId="77777777" w:rsidR="00733362" w:rsidRDefault="0073336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2581D" w14:textId="77777777" w:rsidR="00A873C1" w:rsidRDefault="00A873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12BF2" w14:textId="77777777" w:rsidR="00A873C1" w:rsidRDefault="00A873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B13F3" w14:textId="77777777" w:rsidR="00A873C1" w:rsidRDefault="00A873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9967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336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33362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A3D20"/>
    <w:rsid w:val="00A56A6F"/>
    <w:rsid w:val="00A87380"/>
    <w:rsid w:val="00A873C1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0B6E04"/>
  <w15:chartTrackingRefBased/>
  <w15:docId w15:val="{BB269C5F-9256-4BA5-B6D5-6EDDF0356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263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2025-08-29T07:44:00Z</cp:lastPrinted>
  <dcterms:created xsi:type="dcterms:W3CDTF">2025-08-29T07:44:00Z</dcterms:created>
  <dcterms:modified xsi:type="dcterms:W3CDTF">2025-08-29T07:44:00Z</dcterms:modified>
</cp:coreProperties>
</file>