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245ED" w14:textId="1B33AA15" w:rsidR="002D3AE8" w:rsidRPr="003C56B8" w:rsidRDefault="002D3AE8" w:rsidP="002D3AE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>Załącznik nr 1</w:t>
      </w:r>
      <w:r w:rsidR="00BD0400">
        <w:rPr>
          <w:rFonts w:ascii="Verdana" w:hAnsi="Verdana"/>
          <w:sz w:val="20"/>
          <w:szCs w:val="20"/>
        </w:rPr>
        <w:t>A</w:t>
      </w:r>
    </w:p>
    <w:p w14:paraId="67C187E3" w14:textId="77777777" w:rsidR="002D3AE8" w:rsidRPr="003C56B8" w:rsidRDefault="002D3AE8" w:rsidP="002D3AE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FORMULARZ OFERTY</w:t>
      </w:r>
    </w:p>
    <w:p w14:paraId="0686F3CC" w14:textId="77777777" w:rsidR="002D3AE8" w:rsidRPr="003C56B8" w:rsidRDefault="002D3AE8" w:rsidP="002D3AE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24394E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5B439CE" w14:textId="77777777" w:rsidR="002D3AE8" w:rsidRPr="003C56B8" w:rsidRDefault="002D3AE8" w:rsidP="002D3AE8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A9684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D0D081D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WOJEWÓDZTWO …………………………….....</w:t>
      </w:r>
    </w:p>
    <w:p w14:paraId="77FD294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TEL.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4625ACF6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FAX 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E69324F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4BBCB7B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C56B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379EBCE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757E133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Do: Nazwa i siedziba Zamawiającego:</w:t>
      </w:r>
    </w:p>
    <w:p w14:paraId="0167578B" w14:textId="77777777" w:rsidR="002D3AE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</w:p>
    <w:p w14:paraId="74962644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F46F671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69161C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A81E777" w14:textId="77777777" w:rsidR="002D3AE8" w:rsidRPr="003C56B8" w:rsidRDefault="002D3AE8" w:rsidP="002D3AE8">
      <w:pPr>
        <w:ind w:firstLine="3969"/>
        <w:rPr>
          <w:rFonts w:ascii="Verdana" w:hAnsi="Verdana"/>
          <w:b/>
          <w:sz w:val="20"/>
          <w:szCs w:val="20"/>
        </w:rPr>
      </w:pPr>
    </w:p>
    <w:p w14:paraId="6499C261" w14:textId="12E84D7C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W odpowiedzi na ogłoszenie o zamówieniu dotyczące przetargu nieograniczonego, którego przedmiotem jest 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przystosowanie pawilonu C-4 na terenie AGH w Krakowie do aktualnych przepisów przeciwpożarowych – KC-DE-dzp.272-519/25</w:t>
      </w:r>
      <w:r w:rsidRPr="003C56B8">
        <w:rPr>
          <w:rFonts w:ascii="Verdana" w:hAnsi="Verdana"/>
          <w:b/>
          <w:sz w:val="20"/>
          <w:szCs w:val="20"/>
        </w:rPr>
        <w:t xml:space="preserve">, </w:t>
      </w:r>
      <w:r w:rsidRPr="003C56B8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3C56B8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3C56B8">
        <w:rPr>
          <w:rFonts w:ascii="Verdana" w:hAnsi="Verdana"/>
          <w:sz w:val="20"/>
          <w:szCs w:val="20"/>
        </w:rPr>
        <w:t>.</w:t>
      </w:r>
    </w:p>
    <w:p w14:paraId="79C2F0B5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4699380E" w14:textId="4EAA9FAF" w:rsidR="002D3AE8" w:rsidRPr="003C56B8" w:rsidRDefault="002D3AE8" w:rsidP="002D3AE8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Cena brutto</w:t>
      </w:r>
      <w:r w:rsidR="00A13FEF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3C56B8">
        <w:rPr>
          <w:rFonts w:ascii="Verdana" w:hAnsi="Verdana"/>
          <w:b/>
          <w:sz w:val="20"/>
          <w:szCs w:val="20"/>
        </w:rPr>
        <w:t>: .........................................PLN</w:t>
      </w:r>
    </w:p>
    <w:p w14:paraId="7F0844E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49421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Słownie brutto :............................................................................................</w:t>
      </w:r>
    </w:p>
    <w:p w14:paraId="447A42D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16389D4" w14:textId="02BCCB6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Powyższa cena zawiera właściwą stawkę podatku VAT</w:t>
      </w:r>
      <w:r w:rsidR="00A13FEF">
        <w:rPr>
          <w:rFonts w:ascii="Verdana" w:hAnsi="Verdana"/>
          <w:sz w:val="20"/>
          <w:szCs w:val="20"/>
        </w:rPr>
        <w:t>.</w:t>
      </w:r>
    </w:p>
    <w:p w14:paraId="02AB3B53" w14:textId="7777777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5651BBF3" w14:textId="77777777" w:rsidR="00FF0F3F" w:rsidRDefault="002D3AE8" w:rsidP="00FF0F3F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realizacji umowy: do …………. </w:t>
      </w:r>
      <w:r w:rsidR="000D353F">
        <w:rPr>
          <w:rFonts w:ascii="Verdana" w:hAnsi="Verdana"/>
          <w:b/>
          <w:sz w:val="20"/>
          <w:szCs w:val="20"/>
        </w:rPr>
        <w:t>miesięcy</w:t>
      </w:r>
      <w:r w:rsidRPr="003C56B8">
        <w:rPr>
          <w:rFonts w:ascii="Verdana" w:hAnsi="Verdana"/>
          <w:b/>
          <w:sz w:val="20"/>
          <w:szCs w:val="20"/>
        </w:rPr>
        <w:t xml:space="preserve">  </w:t>
      </w:r>
      <w:r w:rsidRPr="003C56B8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  <w:r w:rsidR="00FF0F3F">
        <w:rPr>
          <w:rFonts w:ascii="Verdana" w:hAnsi="Verdana"/>
          <w:b/>
          <w:bCs/>
          <w:iCs/>
          <w:color w:val="000000"/>
          <w:sz w:val="20"/>
          <w:szCs w:val="20"/>
        </w:rPr>
        <w:t>*)</w:t>
      </w:r>
    </w:p>
    <w:p w14:paraId="194058E9" w14:textId="6EB152E9" w:rsidR="00FF0F3F" w:rsidRPr="00FF0F3F" w:rsidRDefault="00FF0F3F" w:rsidP="00FF0F3F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sz w:val="18"/>
          <w:szCs w:val="18"/>
        </w:rPr>
        <w:t>*) W przypadku nie podania terminu realizacji, Zamawiający przyjmie maksymalny termin realizacji wskazany w SWZ,</w:t>
      </w:r>
    </w:p>
    <w:p w14:paraId="33B5DBF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62C4E042" w14:textId="455306EB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 xml:space="preserve">Okres udzielonej gwarancji </w:t>
      </w:r>
      <w:r w:rsidR="00A13FEF">
        <w:rPr>
          <w:rFonts w:ascii="Verdana" w:hAnsi="Verdana"/>
          <w:b/>
          <w:sz w:val="20"/>
          <w:szCs w:val="20"/>
          <w:u w:val="single"/>
        </w:rPr>
        <w:t xml:space="preserve">podstawowej </w:t>
      </w:r>
      <w:r w:rsidRPr="003C56B8">
        <w:rPr>
          <w:rFonts w:ascii="Verdana" w:hAnsi="Verdana"/>
          <w:b/>
          <w:sz w:val="20"/>
          <w:szCs w:val="20"/>
          <w:u w:val="single"/>
        </w:rPr>
        <w:t xml:space="preserve">wynosi: </w:t>
      </w:r>
      <w:r w:rsidRPr="003C56B8">
        <w:rPr>
          <w:rFonts w:ascii="Verdana" w:hAnsi="Verdana"/>
          <w:b/>
          <w:sz w:val="20"/>
          <w:szCs w:val="20"/>
        </w:rPr>
        <w:t>:</w:t>
      </w:r>
      <w:r w:rsidRPr="003C56B8">
        <w:rPr>
          <w:rFonts w:ascii="Verdana" w:hAnsi="Verdana"/>
          <w:sz w:val="20"/>
          <w:szCs w:val="20"/>
        </w:rPr>
        <w:t xml:space="preserve"> …………………*miesięcy </w:t>
      </w:r>
      <w:r w:rsidRPr="003C56B8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35DC2708" w14:textId="77777777" w:rsidR="002D3AE8" w:rsidRPr="000D353F" w:rsidRDefault="002D3AE8" w:rsidP="002D3AE8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 SWZ,</w:t>
      </w:r>
    </w:p>
    <w:p w14:paraId="59D23CB0" w14:textId="77777777" w:rsidR="002D3AE8" w:rsidRPr="00467D54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7D54">
        <w:rPr>
          <w:rFonts w:ascii="Verdana" w:hAnsi="Verdana"/>
          <w:sz w:val="20"/>
          <w:szCs w:val="20"/>
          <w:lang w:eastAsia="zh-CN"/>
        </w:rPr>
        <w:t>z wyjątkiem okresu udzielonej gwarancji na:</w:t>
      </w:r>
    </w:p>
    <w:p w14:paraId="535DBCBF" w14:textId="422FDB08" w:rsidR="002D3AE8" w:rsidRDefault="00CF0158" w:rsidP="00761C4C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>
        <w:rPr>
          <w:rFonts w:ascii="Verdana" w:hAnsi="Verdana"/>
          <w:color w:val="00000A"/>
          <w:sz w:val="18"/>
          <w:szCs w:val="18"/>
          <w:lang w:eastAsia="ar-SA"/>
        </w:rPr>
        <w:t xml:space="preserve">- </w:t>
      </w:r>
      <w:r w:rsidR="00761C4C">
        <w:rPr>
          <w:rFonts w:ascii="Verdana" w:hAnsi="Verdana"/>
          <w:color w:val="00000A"/>
          <w:sz w:val="18"/>
          <w:szCs w:val="18"/>
          <w:lang w:eastAsia="ar-SA"/>
        </w:rPr>
        <w:t>stolarkę okienną i drzwiową minimum gwarancji 120 m-cy</w:t>
      </w:r>
    </w:p>
    <w:p w14:paraId="31CA88FB" w14:textId="77777777" w:rsidR="00CF0158" w:rsidRPr="003C56B8" w:rsidRDefault="00CF0158" w:rsidP="00CF0158">
      <w:pPr>
        <w:ind w:left="426" w:right="-45" w:hanging="142"/>
        <w:jc w:val="both"/>
        <w:rPr>
          <w:rFonts w:ascii="Verdana" w:hAnsi="Verdana"/>
          <w:b/>
          <w:sz w:val="20"/>
          <w:szCs w:val="20"/>
        </w:rPr>
      </w:pPr>
    </w:p>
    <w:p w14:paraId="4E1ECBBE" w14:textId="77777777" w:rsidR="002D3AE8" w:rsidRPr="003C56B8" w:rsidRDefault="002D3AE8" w:rsidP="002D3AE8">
      <w:pPr>
        <w:ind w:right="-4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płatności: </w:t>
      </w:r>
      <w:r w:rsidRPr="003C56B8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0E7B287F" w14:textId="77777777" w:rsidR="002D3AE8" w:rsidRPr="003C56B8" w:rsidRDefault="002D3AE8" w:rsidP="002D3AE8">
      <w:pPr>
        <w:rPr>
          <w:rFonts w:ascii="Verdana" w:hAnsi="Verdana"/>
          <w:b/>
          <w:sz w:val="20"/>
          <w:szCs w:val="20"/>
          <w:u w:val="single"/>
        </w:rPr>
      </w:pPr>
    </w:p>
    <w:p w14:paraId="25CD35E7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C99A760" w14:textId="77777777" w:rsidR="002D3AE8" w:rsidRPr="003C56B8" w:rsidRDefault="002D3AE8" w:rsidP="002D3AE8">
      <w:pPr>
        <w:numPr>
          <w:ilvl w:val="0"/>
          <w:numId w:val="7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C56B8">
        <w:rPr>
          <w:rFonts w:ascii="Verdana" w:hAnsi="Verdana"/>
          <w:sz w:val="20"/>
          <w:szCs w:val="20"/>
        </w:rPr>
        <w:t xml:space="preserve"> </w:t>
      </w:r>
    </w:p>
    <w:p w14:paraId="3DB6DA27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3C56B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3C56B8">
        <w:rPr>
          <w:rFonts w:ascii="Verdana" w:hAnsi="Verdana"/>
          <w:sz w:val="20"/>
          <w:szCs w:val="20"/>
          <w:lang w:eastAsia="ar-SA"/>
        </w:rPr>
        <w:t>zamawiającego</w:t>
      </w:r>
      <w:r w:rsidRPr="003C56B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ADBE090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5042B859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Oświadczamy, że oferta została sporządzona na podstawie: SWZ, dokumentacji projektowej, STWiORB a oferowana cena obejmuje cały zakres robót objętych przedmiotem zamówienia, które wykonamy zgodnie z zasadami sztuki budowlanej.</w:t>
      </w:r>
    </w:p>
    <w:p w14:paraId="2AA7057A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3C56B8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6489D64F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3C56B8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3C56B8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3C56B8">
        <w:rPr>
          <w:rFonts w:ascii="Verdana" w:hAnsi="Verdana"/>
          <w:bCs/>
          <w:iCs/>
          <w:sz w:val="20"/>
          <w:szCs w:val="20"/>
        </w:rPr>
        <w:t>zgodnie z zapisami SWZ</w:t>
      </w:r>
    </w:p>
    <w:p w14:paraId="16EF8F5C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7F5B7D28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a.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3DD6555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b.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F856D2F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c.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CBA6EEE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d.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73E658B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8. </w:t>
      </w:r>
      <w:r w:rsidRPr="003C56B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3C56B8">
        <w:rPr>
          <w:rFonts w:ascii="Verdana" w:hAnsi="Verdana"/>
          <w:sz w:val="20"/>
          <w:szCs w:val="20"/>
        </w:rPr>
        <w:t>*</w:t>
      </w:r>
      <w:r w:rsidRPr="003C56B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3C56B8">
        <w:rPr>
          <w:rFonts w:ascii="Verdana" w:hAnsi="Verdana"/>
          <w:sz w:val="20"/>
          <w:szCs w:val="20"/>
        </w:rPr>
        <w:t>od których dane osobowe bezpośrednio lub pośrednio pozyskałem</w:t>
      </w:r>
      <w:r w:rsidRPr="003C56B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C56B8">
        <w:rPr>
          <w:rFonts w:ascii="Verdana" w:hAnsi="Verdana"/>
          <w:sz w:val="20"/>
          <w:szCs w:val="20"/>
        </w:rPr>
        <w:t xml:space="preserve">.* * </w:t>
      </w:r>
    </w:p>
    <w:p w14:paraId="5FCA7177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6FD89D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3C56B8">
        <w:rPr>
          <w:rFonts w:ascii="Verdana" w:eastAsia="Calibri" w:hAnsi="Verdana"/>
          <w:sz w:val="20"/>
          <w:szCs w:val="20"/>
          <w:lang w:eastAsia="zh-CN"/>
        </w:rPr>
        <w:t>**</w:t>
      </w:r>
      <w:r w:rsidRPr="003C56B8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3C56B8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D5FEF1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09A2196E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9. Oświadczam/y, że warunek określony w pkt. 8.2 ppkt. 4 SWZ spełniamy osobiście/ powołujemy się na zasoby podmiotu trzeciego w następującym zakresie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3C56B8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AB63515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10. </w:t>
      </w:r>
      <w:r w:rsidRPr="003C56B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D3AE8" w:rsidRPr="003C56B8" w14:paraId="1F11223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1F1FDE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16498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6106367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238F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2D3AE8" w:rsidRPr="003C56B8" w14:paraId="74CAE06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99B5F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AA891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A21AE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0EF714" w14:textId="77777777" w:rsidR="002D3AE8" w:rsidRPr="003C56B8" w:rsidRDefault="002D3AE8" w:rsidP="002D3AE8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7298E43" w14:textId="77777777" w:rsidR="002D3AE8" w:rsidRPr="003C56B8" w:rsidRDefault="002D3AE8" w:rsidP="002D3AE8">
      <w:p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C56B8">
        <w:rPr>
          <w:rFonts w:ascii="Verdana" w:hAnsi="Verdana"/>
          <w:b/>
          <w:sz w:val="20"/>
          <w:szCs w:val="20"/>
        </w:rPr>
        <w:t xml:space="preserve">11.Oświadczenie, w przypadku </w:t>
      </w:r>
      <w:r w:rsidRPr="003C56B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3C56B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D3AE8" w:rsidRPr="003C56B8" w14:paraId="67BB8558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436B92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82819A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2C850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2D3AE8" w:rsidRPr="003C56B8" w14:paraId="72DE342B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F76A78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BC4DD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1F8C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D3AE8" w:rsidRPr="003C56B8" w14:paraId="0E5B30D6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844E8E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C67E04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D56E3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B6D4A92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lastRenderedPageBreak/>
        <w:t>Wadium w kwocie..........................................PLN zostało wniesione w dniu.................................... w formie........................................................</w:t>
      </w:r>
    </w:p>
    <w:p w14:paraId="0AD2B229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 zakończeniu postępowania wadium należy zwrócić.</w:t>
      </w:r>
      <w:r w:rsidRPr="003C56B8">
        <w:rPr>
          <w:rFonts w:ascii="Verdana" w:hAnsi="Verdana"/>
          <w:sz w:val="20"/>
          <w:szCs w:val="20"/>
          <w:vertAlign w:val="superscript"/>
        </w:rPr>
        <w:footnoteReference w:id="3"/>
      </w:r>
    </w:p>
    <w:p w14:paraId="500990AE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Bank: ........................................................................</w:t>
      </w:r>
    </w:p>
    <w:p w14:paraId="1A004F7C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Nr konta ....................................................................</w:t>
      </w:r>
    </w:p>
    <w:p w14:paraId="18F60D95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Inne ...........................................................................</w:t>
      </w:r>
    </w:p>
    <w:p w14:paraId="3273D62F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3C56B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0ECA6BD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31C55616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>Imię i Nazwisko</w:t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A845105" w14:textId="77777777" w:rsidR="002D3AE8" w:rsidRPr="003C56B8" w:rsidRDefault="002D3AE8" w:rsidP="002D3AE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1253483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</w:t>
      </w:r>
      <w:r w:rsidRPr="003C56B8">
        <w:rPr>
          <w:rFonts w:ascii="Verdana" w:hAnsi="Verdana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ab/>
      </w:r>
    </w:p>
    <w:p w14:paraId="4B5C5DA1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180D3BD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upoważnienie dla powyżej wskazanych osób wynika z następującego (ych) dokumentu(ów) ………………………………………………………………...... które dołączamy do oferty.</w:t>
      </w:r>
    </w:p>
    <w:p w14:paraId="3647C2DE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załącznikami do niniejszej oferty są:</w:t>
      </w:r>
    </w:p>
    <w:p w14:paraId="7A0B83E1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6CF48A6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922D028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7989627" w14:textId="77777777" w:rsidR="002D3AE8" w:rsidRPr="003C56B8" w:rsidRDefault="002D3AE8" w:rsidP="002D3AE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3C52751" w14:textId="77777777" w:rsidR="002D3AE8" w:rsidRPr="003C56B8" w:rsidRDefault="002D3AE8" w:rsidP="002D3AE8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</w:t>
      </w:r>
      <w:r w:rsidRPr="003C56B8">
        <w:rPr>
          <w:rFonts w:ascii="Verdana" w:hAnsi="Verdana"/>
          <w:color w:val="FF0000"/>
          <w:sz w:val="20"/>
          <w:szCs w:val="20"/>
        </w:rPr>
        <w:t xml:space="preserve"> </w:t>
      </w: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7D821D66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03AEBD22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619A6431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7B029765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2D76F79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</w:p>
    <w:p w14:paraId="0329ED69" w14:textId="77777777" w:rsidR="00FE545C" w:rsidRPr="002D3AE8" w:rsidRDefault="00FE545C" w:rsidP="002D3AE8"/>
    <w:sectPr w:rsidR="00FE545C" w:rsidRPr="002D3A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D2A35" w14:textId="77777777" w:rsidR="003B59FE" w:rsidRDefault="003B59FE">
      <w:r>
        <w:separator/>
      </w:r>
    </w:p>
  </w:endnote>
  <w:endnote w:type="continuationSeparator" w:id="0">
    <w:p w14:paraId="240046A0" w14:textId="77777777" w:rsidR="003B59FE" w:rsidRDefault="003B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4498" w14:textId="77777777" w:rsidR="00B911FF" w:rsidRDefault="00B91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A48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0989" w14:textId="77777777" w:rsidR="00B911FF" w:rsidRDefault="00B91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D2F42" w14:textId="77777777" w:rsidR="003B59FE" w:rsidRDefault="003B59FE">
      <w:r>
        <w:separator/>
      </w:r>
    </w:p>
  </w:footnote>
  <w:footnote w:type="continuationSeparator" w:id="0">
    <w:p w14:paraId="132C8F38" w14:textId="77777777" w:rsidR="003B59FE" w:rsidRDefault="003B59FE">
      <w:r>
        <w:continuationSeparator/>
      </w:r>
    </w:p>
  </w:footnote>
  <w:footnote w:id="1">
    <w:p w14:paraId="480596CD" w14:textId="77777777" w:rsidR="002D3AE8" w:rsidRDefault="002D3AE8" w:rsidP="002D3AE8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97717BB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08D631EF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C465EDD" w14:textId="77777777" w:rsidR="002D3AE8" w:rsidRDefault="002D3AE8" w:rsidP="002D3AE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52B2113C" w14:textId="77777777" w:rsidR="002D3AE8" w:rsidRDefault="002D3AE8" w:rsidP="002D3AE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913F" w14:textId="77777777" w:rsidR="00B911FF" w:rsidRDefault="00B91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52C0B" w14:textId="700407B6" w:rsidR="00F53146" w:rsidRPr="002D3AE8" w:rsidRDefault="00F53146" w:rsidP="002D3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5A6C" w14:textId="77777777" w:rsidR="00B911FF" w:rsidRDefault="00B91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4D628F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96DC7"/>
    <w:multiLevelType w:val="hybridMultilevel"/>
    <w:tmpl w:val="366A024C"/>
    <w:lvl w:ilvl="0" w:tplc="9A58A3F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29041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71580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4745263">
    <w:abstractNumId w:val="3"/>
  </w:num>
  <w:num w:numId="4" w16cid:durableId="1125928723">
    <w:abstractNumId w:val="6"/>
  </w:num>
  <w:num w:numId="5" w16cid:durableId="1401443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4523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9171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05484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456"/>
    <w:rsid w:val="00012286"/>
    <w:rsid w:val="000704FC"/>
    <w:rsid w:val="00071CCC"/>
    <w:rsid w:val="00085456"/>
    <w:rsid w:val="000B731D"/>
    <w:rsid w:val="000D353F"/>
    <w:rsid w:val="000D6134"/>
    <w:rsid w:val="000E09C7"/>
    <w:rsid w:val="000F6589"/>
    <w:rsid w:val="00106636"/>
    <w:rsid w:val="00116EC6"/>
    <w:rsid w:val="001801DD"/>
    <w:rsid w:val="001D4612"/>
    <w:rsid w:val="001F0D44"/>
    <w:rsid w:val="00207E98"/>
    <w:rsid w:val="00214272"/>
    <w:rsid w:val="002723B0"/>
    <w:rsid w:val="002D3AE8"/>
    <w:rsid w:val="00315A4A"/>
    <w:rsid w:val="00365527"/>
    <w:rsid w:val="003B59FE"/>
    <w:rsid w:val="00467D54"/>
    <w:rsid w:val="004B7300"/>
    <w:rsid w:val="004C6753"/>
    <w:rsid w:val="004E13CC"/>
    <w:rsid w:val="00551EFF"/>
    <w:rsid w:val="00595C87"/>
    <w:rsid w:val="005D2C65"/>
    <w:rsid w:val="005E6D94"/>
    <w:rsid w:val="0063384F"/>
    <w:rsid w:val="00643C6F"/>
    <w:rsid w:val="00646202"/>
    <w:rsid w:val="0065290F"/>
    <w:rsid w:val="006815F6"/>
    <w:rsid w:val="0073005B"/>
    <w:rsid w:val="00761C4C"/>
    <w:rsid w:val="007748F0"/>
    <w:rsid w:val="007A4321"/>
    <w:rsid w:val="00821870"/>
    <w:rsid w:val="00833933"/>
    <w:rsid w:val="00853083"/>
    <w:rsid w:val="008B2F0C"/>
    <w:rsid w:val="008B4928"/>
    <w:rsid w:val="008D2AB8"/>
    <w:rsid w:val="008F1C66"/>
    <w:rsid w:val="00970FE4"/>
    <w:rsid w:val="009F7047"/>
    <w:rsid w:val="00A0022B"/>
    <w:rsid w:val="00A13FEF"/>
    <w:rsid w:val="00A346FE"/>
    <w:rsid w:val="00A47B4D"/>
    <w:rsid w:val="00A6742A"/>
    <w:rsid w:val="00A83018"/>
    <w:rsid w:val="00B25B76"/>
    <w:rsid w:val="00B25DE3"/>
    <w:rsid w:val="00B774DC"/>
    <w:rsid w:val="00B911FF"/>
    <w:rsid w:val="00BD0400"/>
    <w:rsid w:val="00C969A6"/>
    <w:rsid w:val="00CA7D36"/>
    <w:rsid w:val="00CF0158"/>
    <w:rsid w:val="00D24208"/>
    <w:rsid w:val="00D60C38"/>
    <w:rsid w:val="00D66893"/>
    <w:rsid w:val="00D90ACB"/>
    <w:rsid w:val="00DC1500"/>
    <w:rsid w:val="00DD52F1"/>
    <w:rsid w:val="00E44371"/>
    <w:rsid w:val="00E4663A"/>
    <w:rsid w:val="00E949B0"/>
    <w:rsid w:val="00EC0BEA"/>
    <w:rsid w:val="00F00591"/>
    <w:rsid w:val="00F15A54"/>
    <w:rsid w:val="00F51688"/>
    <w:rsid w:val="00F53146"/>
    <w:rsid w:val="00F91018"/>
    <w:rsid w:val="00FA0F30"/>
    <w:rsid w:val="00FA51A4"/>
    <w:rsid w:val="00FE545C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A5F3D"/>
  <w15:chartTrackingRefBased/>
  <w15:docId w15:val="{56379F47-D869-4A72-A098-8C1A1F70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A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784</Words>
  <Characters>6101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4</cp:revision>
  <cp:lastPrinted>2025-07-24T09:55:00Z</cp:lastPrinted>
  <dcterms:created xsi:type="dcterms:W3CDTF">2025-09-01T06:20:00Z</dcterms:created>
  <dcterms:modified xsi:type="dcterms:W3CDTF">2025-09-01T06:23:00Z</dcterms:modified>
</cp:coreProperties>
</file>