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245ED" w14:textId="77777777" w:rsidR="002D3AE8" w:rsidRPr="003C56B8" w:rsidRDefault="002D3AE8" w:rsidP="002D3AE8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sz w:val="20"/>
          <w:szCs w:val="20"/>
        </w:rPr>
        <w:t>Załącznik nr 1</w:t>
      </w:r>
    </w:p>
    <w:p w14:paraId="67C187E3" w14:textId="6B445279" w:rsidR="002D3AE8" w:rsidRPr="000712E9" w:rsidRDefault="000712E9" w:rsidP="002D3AE8">
      <w:pPr>
        <w:tabs>
          <w:tab w:val="left" w:pos="694"/>
          <w:tab w:val="right" w:pos="9000"/>
        </w:tabs>
        <w:jc w:val="center"/>
        <w:rPr>
          <w:rFonts w:ascii="Verdana" w:hAnsi="Verdana"/>
          <w:b/>
          <w:color w:val="FF0000"/>
          <w:sz w:val="20"/>
          <w:szCs w:val="20"/>
        </w:rPr>
      </w:pPr>
      <w:r w:rsidRPr="000712E9">
        <w:rPr>
          <w:rFonts w:ascii="Verdana" w:hAnsi="Verdana"/>
          <w:b/>
          <w:color w:val="FF0000"/>
          <w:sz w:val="20"/>
          <w:szCs w:val="20"/>
        </w:rPr>
        <w:t xml:space="preserve">NOWY OBOWIAZUJACY </w:t>
      </w:r>
      <w:r w:rsidR="002D3AE8" w:rsidRPr="000712E9">
        <w:rPr>
          <w:rFonts w:ascii="Verdana" w:hAnsi="Verdana"/>
          <w:b/>
          <w:color w:val="FF0000"/>
          <w:sz w:val="20"/>
          <w:szCs w:val="20"/>
        </w:rPr>
        <w:t>FORMULARZ OFERTY</w:t>
      </w:r>
    </w:p>
    <w:p w14:paraId="0686F3CC" w14:textId="77777777" w:rsidR="002D3AE8" w:rsidRPr="003C56B8" w:rsidRDefault="002D3AE8" w:rsidP="002D3AE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24394E8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5B439CE" w14:textId="77777777" w:rsidR="002D3AE8" w:rsidRPr="003C56B8" w:rsidRDefault="002D3AE8" w:rsidP="002D3AE8">
      <w:pPr>
        <w:tabs>
          <w:tab w:val="right" w:pos="8222"/>
        </w:tabs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1E1A9684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7D0D081D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WOJEWÓDZTWO …………………………….....</w:t>
      </w:r>
    </w:p>
    <w:p w14:paraId="77FD2948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C56B8">
        <w:rPr>
          <w:rFonts w:ascii="Verdana" w:hAnsi="Verdana"/>
          <w:sz w:val="20"/>
          <w:szCs w:val="20"/>
          <w:lang w:val="de-DE"/>
        </w:rPr>
        <w:t>TEL.</w:t>
      </w:r>
      <w:r w:rsidRPr="003C56B8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4625ACF6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C56B8">
        <w:rPr>
          <w:rFonts w:ascii="Verdana" w:hAnsi="Verdana"/>
          <w:sz w:val="20"/>
          <w:szCs w:val="20"/>
          <w:lang w:val="de-DE"/>
        </w:rPr>
        <w:t xml:space="preserve">FAX </w:t>
      </w:r>
      <w:r w:rsidRPr="003C56B8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2E69324F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C56B8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4BBCB7B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3C56B8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0379EBCE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7757E133" w14:textId="77777777" w:rsidR="002D3AE8" w:rsidRPr="003C56B8" w:rsidRDefault="002D3AE8" w:rsidP="002D3AE8">
      <w:pPr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Do: Nazwa i siedziba Zamawiającego:</w:t>
      </w:r>
    </w:p>
    <w:p w14:paraId="0167578B" w14:textId="77777777" w:rsidR="002D3AE8" w:rsidRDefault="002D3AE8" w:rsidP="002D3AE8">
      <w:pPr>
        <w:ind w:right="-110"/>
        <w:rPr>
          <w:rFonts w:ascii="Verdana" w:hAnsi="Verdana"/>
          <w:b/>
          <w:sz w:val="20"/>
          <w:szCs w:val="20"/>
        </w:rPr>
      </w:pPr>
    </w:p>
    <w:p w14:paraId="74962644" w14:textId="77777777" w:rsidR="002D3AE8" w:rsidRPr="003C56B8" w:rsidRDefault="002D3AE8" w:rsidP="002D3AE8">
      <w:pPr>
        <w:ind w:right="-110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3F46F671" w14:textId="77777777" w:rsidR="002D3AE8" w:rsidRPr="003C56B8" w:rsidRDefault="002D3AE8" w:rsidP="002D3AE8">
      <w:pPr>
        <w:ind w:right="-110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2069161C" w14:textId="77777777" w:rsidR="002D3AE8" w:rsidRPr="003C56B8" w:rsidRDefault="002D3AE8" w:rsidP="002D3AE8">
      <w:pPr>
        <w:ind w:right="-110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7A81E777" w14:textId="77777777" w:rsidR="002D3AE8" w:rsidRPr="003C56B8" w:rsidRDefault="002D3AE8" w:rsidP="002D3AE8">
      <w:pPr>
        <w:ind w:firstLine="3969"/>
        <w:rPr>
          <w:rFonts w:ascii="Verdana" w:hAnsi="Verdana"/>
          <w:b/>
          <w:sz w:val="20"/>
          <w:szCs w:val="20"/>
        </w:rPr>
      </w:pPr>
    </w:p>
    <w:p w14:paraId="6499C261" w14:textId="427A522D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 xml:space="preserve">W odpowiedzi na ogłoszenie o zamówieniu dotyczące przetargu nieograniczonego, którego przedmiotem jest </w:t>
      </w:r>
      <w:r>
        <w:rPr>
          <w:rFonts w:ascii="Verdana" w:hAnsi="Verdana"/>
          <w:b/>
          <w:bCs/>
          <w:iCs/>
          <w:sz w:val="20"/>
          <w:szCs w:val="20"/>
        </w:rPr>
        <w:t>Modernizacja (rozbudowa z przebudową i</w:t>
      </w:r>
      <w:r w:rsidRPr="003C56B8">
        <w:rPr>
          <w:rFonts w:ascii="Verdana" w:hAnsi="Verdana"/>
          <w:b/>
          <w:bCs/>
          <w:iCs/>
          <w:sz w:val="20"/>
          <w:szCs w:val="20"/>
        </w:rPr>
        <w:t xml:space="preserve"> </w:t>
      </w:r>
      <w:r>
        <w:rPr>
          <w:rFonts w:ascii="Verdana" w:hAnsi="Verdana"/>
          <w:b/>
          <w:bCs/>
          <w:iCs/>
          <w:sz w:val="20"/>
          <w:szCs w:val="20"/>
        </w:rPr>
        <w:t xml:space="preserve">remont </w:t>
      </w:r>
      <w:r w:rsidRPr="003C56B8">
        <w:rPr>
          <w:rFonts w:ascii="Verdana" w:hAnsi="Verdana"/>
          <w:b/>
          <w:bCs/>
          <w:iCs/>
          <w:sz w:val="20"/>
          <w:szCs w:val="20"/>
        </w:rPr>
        <w:t>kapitalny</w:t>
      </w:r>
      <w:r>
        <w:rPr>
          <w:rFonts w:ascii="Verdana" w:hAnsi="Verdana"/>
          <w:b/>
          <w:bCs/>
          <w:iCs/>
          <w:sz w:val="20"/>
          <w:szCs w:val="20"/>
        </w:rPr>
        <w:t>)</w:t>
      </w:r>
      <w:r w:rsidRPr="003C56B8">
        <w:rPr>
          <w:rFonts w:ascii="Verdana" w:hAnsi="Verdana"/>
          <w:b/>
          <w:bCs/>
          <w:iCs/>
          <w:sz w:val="20"/>
          <w:szCs w:val="20"/>
        </w:rPr>
        <w:t xml:space="preserve"> budynku domu studenckiego DS</w:t>
      </w:r>
      <w:r>
        <w:rPr>
          <w:rFonts w:ascii="Verdana" w:hAnsi="Verdana"/>
          <w:b/>
          <w:bCs/>
          <w:iCs/>
          <w:sz w:val="20"/>
          <w:szCs w:val="20"/>
        </w:rPr>
        <w:t>8</w:t>
      </w:r>
      <w:r w:rsidRPr="003C56B8">
        <w:rPr>
          <w:rFonts w:ascii="Verdana" w:hAnsi="Verdana"/>
          <w:b/>
          <w:bCs/>
          <w:iCs/>
          <w:sz w:val="20"/>
          <w:szCs w:val="20"/>
        </w:rPr>
        <w:t xml:space="preserve"> „</w:t>
      </w:r>
      <w:r>
        <w:rPr>
          <w:rFonts w:ascii="Verdana" w:hAnsi="Verdana"/>
          <w:b/>
          <w:bCs/>
          <w:iCs/>
          <w:sz w:val="20"/>
          <w:szCs w:val="20"/>
        </w:rPr>
        <w:t>Stokrotka</w:t>
      </w:r>
      <w:r w:rsidRPr="003C56B8">
        <w:rPr>
          <w:rFonts w:ascii="Verdana" w:hAnsi="Verdana"/>
          <w:b/>
          <w:bCs/>
          <w:iCs/>
          <w:sz w:val="20"/>
          <w:szCs w:val="20"/>
        </w:rPr>
        <w:t xml:space="preserve">” przy ul. Rostafińskiego </w:t>
      </w:r>
      <w:r>
        <w:rPr>
          <w:rFonts w:ascii="Verdana" w:hAnsi="Verdana"/>
          <w:b/>
          <w:bCs/>
          <w:iCs/>
          <w:sz w:val="20"/>
          <w:szCs w:val="20"/>
        </w:rPr>
        <w:t>2</w:t>
      </w:r>
      <w:r w:rsidRPr="003C56B8">
        <w:rPr>
          <w:rFonts w:ascii="Verdana" w:hAnsi="Verdana"/>
          <w:b/>
          <w:bCs/>
          <w:iCs/>
          <w:sz w:val="20"/>
          <w:szCs w:val="20"/>
        </w:rPr>
        <w:t xml:space="preserve"> w Krakowie - DE-dzp.272-</w:t>
      </w:r>
      <w:r w:rsidR="000D353F">
        <w:rPr>
          <w:rFonts w:ascii="Verdana" w:hAnsi="Verdana"/>
          <w:b/>
          <w:bCs/>
          <w:iCs/>
          <w:sz w:val="20"/>
          <w:szCs w:val="20"/>
        </w:rPr>
        <w:t>462</w:t>
      </w:r>
      <w:r w:rsidRPr="003C56B8">
        <w:rPr>
          <w:rFonts w:ascii="Verdana" w:hAnsi="Verdana"/>
          <w:b/>
          <w:bCs/>
          <w:iCs/>
          <w:sz w:val="20"/>
          <w:szCs w:val="20"/>
        </w:rPr>
        <w:t>/2</w:t>
      </w:r>
      <w:r w:rsidR="000D353F">
        <w:rPr>
          <w:rFonts w:ascii="Verdana" w:hAnsi="Verdana"/>
          <w:b/>
          <w:bCs/>
          <w:iCs/>
          <w:sz w:val="20"/>
          <w:szCs w:val="20"/>
        </w:rPr>
        <w:t>5</w:t>
      </w:r>
      <w:r w:rsidRPr="003C56B8">
        <w:rPr>
          <w:rFonts w:ascii="Verdana" w:hAnsi="Verdana"/>
          <w:b/>
          <w:sz w:val="20"/>
          <w:szCs w:val="20"/>
        </w:rPr>
        <w:t xml:space="preserve">, </w:t>
      </w:r>
      <w:r w:rsidRPr="003C56B8">
        <w:rPr>
          <w:rFonts w:ascii="Verdana" w:hAnsi="Verdana"/>
          <w:sz w:val="20"/>
          <w:szCs w:val="20"/>
        </w:rPr>
        <w:t xml:space="preserve">oferuję realizację przedmiotu zamówienia, zgodnie z wymaganiami </w:t>
      </w:r>
      <w:r w:rsidRPr="003C56B8">
        <w:rPr>
          <w:rFonts w:ascii="Verdana" w:hAnsi="Verdana"/>
          <w:bCs/>
          <w:sz w:val="20"/>
          <w:szCs w:val="20"/>
        </w:rPr>
        <w:t>Zamawiającego, składamy ofertę na wykonanie przedmiotu zamówienia zgodnie z treścią SWZ</w:t>
      </w:r>
      <w:r w:rsidRPr="003C56B8">
        <w:rPr>
          <w:rFonts w:ascii="Verdana" w:hAnsi="Verdana"/>
          <w:sz w:val="20"/>
          <w:szCs w:val="20"/>
        </w:rPr>
        <w:t>.</w:t>
      </w:r>
    </w:p>
    <w:p w14:paraId="79C2F0B5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b/>
          <w:bCs/>
          <w:iCs/>
          <w:sz w:val="20"/>
          <w:szCs w:val="20"/>
        </w:rPr>
      </w:pPr>
    </w:p>
    <w:p w14:paraId="4699380E" w14:textId="4EAA9FAF" w:rsidR="002D3AE8" w:rsidRPr="003C56B8" w:rsidRDefault="002D3AE8" w:rsidP="002D3AE8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>Cena brutto</w:t>
      </w:r>
      <w:r w:rsidR="00A13FEF">
        <w:rPr>
          <w:rFonts w:ascii="Verdana" w:hAnsi="Verdana"/>
          <w:b/>
          <w:sz w:val="20"/>
          <w:szCs w:val="20"/>
        </w:rPr>
        <w:t xml:space="preserve"> za całość przedmiotu zamówienia</w:t>
      </w:r>
      <w:r w:rsidRPr="003C56B8">
        <w:rPr>
          <w:rFonts w:ascii="Verdana" w:hAnsi="Verdana"/>
          <w:b/>
          <w:sz w:val="20"/>
          <w:szCs w:val="20"/>
        </w:rPr>
        <w:t>: .........................................PLN</w:t>
      </w:r>
    </w:p>
    <w:p w14:paraId="7F0844ED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B49421D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Słownie brutto :............................................................................................</w:t>
      </w:r>
    </w:p>
    <w:p w14:paraId="447A42DA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16389D4" w14:textId="02BCCB67" w:rsidR="002D3AE8" w:rsidRPr="003C56B8" w:rsidRDefault="002D3AE8" w:rsidP="002D3AE8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Powyższa cena zawiera właściwą stawkę podatku VAT</w:t>
      </w:r>
      <w:r w:rsidR="00A13FEF">
        <w:rPr>
          <w:rFonts w:ascii="Verdana" w:hAnsi="Verdana"/>
          <w:sz w:val="20"/>
          <w:szCs w:val="20"/>
        </w:rPr>
        <w:t>.</w:t>
      </w:r>
    </w:p>
    <w:p w14:paraId="02AB3B53" w14:textId="77777777" w:rsidR="002D3AE8" w:rsidRPr="003C56B8" w:rsidRDefault="002D3AE8" w:rsidP="002D3AE8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</w:p>
    <w:p w14:paraId="7E0F8031" w14:textId="5F9A5199" w:rsidR="002D3AE8" w:rsidRPr="003C56B8" w:rsidRDefault="002D3AE8" w:rsidP="002D3AE8">
      <w:pPr>
        <w:tabs>
          <w:tab w:val="left" w:pos="1276"/>
        </w:tabs>
        <w:jc w:val="both"/>
        <w:rPr>
          <w:rFonts w:ascii="Verdana" w:hAnsi="Verdana"/>
          <w:b/>
          <w:bCs/>
          <w:iCs/>
          <w:color w:val="000000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Termin realizacji umowy: do ………………. </w:t>
      </w:r>
      <w:r w:rsidR="000D353F">
        <w:rPr>
          <w:rFonts w:ascii="Verdana" w:hAnsi="Verdana"/>
          <w:b/>
          <w:sz w:val="20"/>
          <w:szCs w:val="20"/>
        </w:rPr>
        <w:t>miesięcy</w:t>
      </w:r>
      <w:r w:rsidRPr="003C56B8">
        <w:rPr>
          <w:rFonts w:ascii="Verdana" w:hAnsi="Verdana"/>
          <w:b/>
          <w:sz w:val="20"/>
          <w:szCs w:val="20"/>
        </w:rPr>
        <w:t xml:space="preserve">  </w:t>
      </w:r>
      <w:r w:rsidRPr="003C56B8">
        <w:rPr>
          <w:rFonts w:ascii="Verdana" w:hAnsi="Verdana"/>
          <w:b/>
          <w:bCs/>
          <w:iCs/>
          <w:color w:val="000000"/>
          <w:sz w:val="20"/>
          <w:szCs w:val="20"/>
        </w:rPr>
        <w:t xml:space="preserve">od daty podpisania umowy </w:t>
      </w:r>
    </w:p>
    <w:p w14:paraId="33B5DBFA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b/>
          <w:sz w:val="20"/>
          <w:szCs w:val="20"/>
          <w:u w:val="single"/>
        </w:rPr>
      </w:pPr>
    </w:p>
    <w:p w14:paraId="62C4E042" w14:textId="455306EB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color w:val="FF0000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  <w:u w:val="single"/>
        </w:rPr>
        <w:t xml:space="preserve">Okres udzielonej gwarancji </w:t>
      </w:r>
      <w:r w:rsidR="00A13FEF">
        <w:rPr>
          <w:rFonts w:ascii="Verdana" w:hAnsi="Verdana"/>
          <w:b/>
          <w:sz w:val="20"/>
          <w:szCs w:val="20"/>
          <w:u w:val="single"/>
        </w:rPr>
        <w:t xml:space="preserve">podstawowej </w:t>
      </w:r>
      <w:r w:rsidRPr="003C56B8">
        <w:rPr>
          <w:rFonts w:ascii="Verdana" w:hAnsi="Verdana"/>
          <w:b/>
          <w:sz w:val="20"/>
          <w:szCs w:val="20"/>
          <w:u w:val="single"/>
        </w:rPr>
        <w:t xml:space="preserve">wynosi: </w:t>
      </w:r>
      <w:r w:rsidRPr="003C56B8">
        <w:rPr>
          <w:rFonts w:ascii="Verdana" w:hAnsi="Verdana"/>
          <w:b/>
          <w:sz w:val="20"/>
          <w:szCs w:val="20"/>
        </w:rPr>
        <w:t>:</w:t>
      </w:r>
      <w:r w:rsidRPr="003C56B8">
        <w:rPr>
          <w:rFonts w:ascii="Verdana" w:hAnsi="Verdana"/>
          <w:sz w:val="20"/>
          <w:szCs w:val="20"/>
        </w:rPr>
        <w:t xml:space="preserve"> …………………*miesięcy </w:t>
      </w:r>
      <w:r w:rsidRPr="003C56B8">
        <w:rPr>
          <w:rFonts w:ascii="Verdana" w:hAnsi="Verdana"/>
          <w:color w:val="FF0000"/>
          <w:sz w:val="20"/>
          <w:szCs w:val="20"/>
        </w:rPr>
        <w:t xml:space="preserve">(kryterium oceny ofert), </w:t>
      </w:r>
    </w:p>
    <w:p w14:paraId="35DC2708" w14:textId="77777777" w:rsidR="002D3AE8" w:rsidRPr="000D353F" w:rsidRDefault="002D3AE8" w:rsidP="002D3AE8">
      <w:pPr>
        <w:ind w:right="-45"/>
        <w:jc w:val="both"/>
        <w:rPr>
          <w:rFonts w:ascii="Verdana" w:hAnsi="Verdana"/>
          <w:bCs/>
          <w:i/>
          <w:iCs/>
          <w:sz w:val="16"/>
          <w:szCs w:val="16"/>
        </w:rPr>
      </w:pPr>
      <w:r w:rsidRPr="000D353F">
        <w:rPr>
          <w:rFonts w:ascii="Verdana" w:hAnsi="Verdana"/>
          <w:bCs/>
          <w:i/>
          <w:iCs/>
          <w:sz w:val="16"/>
          <w:szCs w:val="16"/>
        </w:rPr>
        <w:t>*W przypadku nie podania okresu gwarancji, Zamawiający przyjmie minimalny okres gwarancji wskazany w SWZ,</w:t>
      </w:r>
    </w:p>
    <w:p w14:paraId="59D23CB0" w14:textId="77777777" w:rsidR="002D3AE8" w:rsidRPr="00467D54" w:rsidRDefault="002D3AE8" w:rsidP="002D3AE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467D54">
        <w:rPr>
          <w:rFonts w:ascii="Verdana" w:hAnsi="Verdana"/>
          <w:sz w:val="20"/>
          <w:szCs w:val="20"/>
          <w:lang w:eastAsia="zh-CN"/>
        </w:rPr>
        <w:t>z wyjątkiem okresu udzielonej gwarancji na:</w:t>
      </w:r>
    </w:p>
    <w:p w14:paraId="19A20025" w14:textId="72911B72" w:rsidR="00CF0158" w:rsidRPr="00CF0158" w:rsidRDefault="00CF0158" w:rsidP="00CF0158">
      <w:pPr>
        <w:tabs>
          <w:tab w:val="left" w:pos="426"/>
        </w:tabs>
        <w:ind w:left="426" w:hanging="142"/>
        <w:jc w:val="both"/>
        <w:rPr>
          <w:rFonts w:ascii="Verdana" w:hAnsi="Verdana"/>
          <w:color w:val="00000A"/>
          <w:sz w:val="18"/>
          <w:szCs w:val="18"/>
          <w:lang w:eastAsia="ar-SA"/>
        </w:rPr>
      </w:pPr>
      <w:r>
        <w:rPr>
          <w:rFonts w:ascii="Verdana" w:hAnsi="Verdana"/>
          <w:color w:val="00000A"/>
          <w:sz w:val="18"/>
          <w:szCs w:val="18"/>
          <w:lang w:eastAsia="ar-SA"/>
        </w:rPr>
        <w:t xml:space="preserve">- 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>akumulator</w:t>
      </w:r>
      <w:r>
        <w:rPr>
          <w:rFonts w:ascii="Verdana" w:hAnsi="Verdana"/>
          <w:color w:val="00000A"/>
          <w:sz w:val="18"/>
          <w:szCs w:val="18"/>
          <w:lang w:eastAsia="ar-SA"/>
        </w:rPr>
        <w:t>y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 </w:t>
      </w:r>
      <w:r>
        <w:rPr>
          <w:rFonts w:ascii="Verdana" w:hAnsi="Verdana"/>
          <w:color w:val="00000A"/>
          <w:sz w:val="18"/>
          <w:szCs w:val="18"/>
          <w:lang w:eastAsia="ar-SA"/>
        </w:rPr>
        <w:t xml:space="preserve">minimum 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>24 miesiące,</w:t>
      </w:r>
    </w:p>
    <w:p w14:paraId="76EC43EF" w14:textId="5027CB21" w:rsidR="00CF0158" w:rsidRPr="00CF0158" w:rsidRDefault="00CF0158" w:rsidP="00CF0158">
      <w:pPr>
        <w:tabs>
          <w:tab w:val="left" w:pos="426"/>
        </w:tabs>
        <w:ind w:left="426" w:hanging="142"/>
        <w:jc w:val="both"/>
        <w:rPr>
          <w:rFonts w:ascii="Verdana" w:hAnsi="Verdana"/>
          <w:color w:val="00000A"/>
          <w:sz w:val="18"/>
          <w:szCs w:val="18"/>
          <w:lang w:eastAsia="ar-SA"/>
        </w:rPr>
      </w:pP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- wyposażenie meblowe </w:t>
      </w:r>
      <w:r>
        <w:rPr>
          <w:rFonts w:ascii="Verdana" w:hAnsi="Verdana"/>
          <w:color w:val="00000A"/>
          <w:sz w:val="18"/>
          <w:szCs w:val="18"/>
          <w:lang w:eastAsia="ar-SA"/>
        </w:rPr>
        <w:t>minimum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 36 miesięcy,</w:t>
      </w:r>
    </w:p>
    <w:p w14:paraId="60F72660" w14:textId="3AB95283" w:rsidR="00CF0158" w:rsidRPr="00CF0158" w:rsidRDefault="00CF0158" w:rsidP="00CF0158">
      <w:pPr>
        <w:tabs>
          <w:tab w:val="left" w:pos="426"/>
        </w:tabs>
        <w:ind w:left="426" w:hanging="142"/>
        <w:jc w:val="both"/>
        <w:rPr>
          <w:rFonts w:ascii="Verdana" w:hAnsi="Verdana"/>
          <w:color w:val="00000A"/>
          <w:sz w:val="18"/>
          <w:szCs w:val="18"/>
          <w:lang w:eastAsia="ar-SA"/>
        </w:rPr>
      </w:pP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- wykładziny podłogowe </w:t>
      </w:r>
      <w:r>
        <w:rPr>
          <w:rFonts w:ascii="Verdana" w:hAnsi="Verdana"/>
          <w:color w:val="00000A"/>
          <w:sz w:val="18"/>
          <w:szCs w:val="18"/>
          <w:lang w:eastAsia="ar-SA"/>
        </w:rPr>
        <w:t>minimum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 5 lat,</w:t>
      </w:r>
    </w:p>
    <w:p w14:paraId="04882924" w14:textId="588C1F2F" w:rsidR="00CF0158" w:rsidRPr="00CF0158" w:rsidRDefault="00CF0158" w:rsidP="00CF0158">
      <w:pPr>
        <w:tabs>
          <w:tab w:val="left" w:pos="426"/>
        </w:tabs>
        <w:ind w:left="426" w:hanging="142"/>
        <w:jc w:val="both"/>
        <w:rPr>
          <w:rFonts w:ascii="Verdana" w:hAnsi="Verdana"/>
          <w:color w:val="00000A"/>
          <w:sz w:val="18"/>
          <w:szCs w:val="18"/>
          <w:lang w:eastAsia="ar-SA"/>
        </w:rPr>
      </w:pPr>
      <w:r w:rsidRPr="00CF0158">
        <w:rPr>
          <w:rFonts w:ascii="Verdana" w:hAnsi="Verdana"/>
          <w:color w:val="00000A"/>
          <w:sz w:val="18"/>
          <w:szCs w:val="18"/>
          <w:lang w:eastAsia="ar-SA"/>
        </w:rPr>
        <w:t>- lamp</w:t>
      </w:r>
      <w:r>
        <w:rPr>
          <w:rFonts w:ascii="Verdana" w:hAnsi="Verdana"/>
          <w:color w:val="00000A"/>
          <w:sz w:val="18"/>
          <w:szCs w:val="18"/>
          <w:lang w:eastAsia="ar-SA"/>
        </w:rPr>
        <w:t>y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 </w:t>
      </w:r>
      <w:proofErr w:type="spellStart"/>
      <w:r w:rsidRPr="00CF0158">
        <w:rPr>
          <w:rFonts w:ascii="Verdana" w:hAnsi="Verdana"/>
          <w:color w:val="00000A"/>
          <w:sz w:val="18"/>
          <w:szCs w:val="18"/>
          <w:lang w:eastAsia="ar-SA"/>
        </w:rPr>
        <w:t>ledow</w:t>
      </w:r>
      <w:r>
        <w:rPr>
          <w:rFonts w:ascii="Verdana" w:hAnsi="Verdana"/>
          <w:color w:val="00000A"/>
          <w:sz w:val="18"/>
          <w:szCs w:val="18"/>
          <w:lang w:eastAsia="ar-SA"/>
        </w:rPr>
        <w:t>e</w:t>
      </w:r>
      <w:proofErr w:type="spellEnd"/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 </w:t>
      </w:r>
      <w:r>
        <w:rPr>
          <w:rFonts w:ascii="Verdana" w:hAnsi="Verdana"/>
          <w:color w:val="00000A"/>
          <w:sz w:val="18"/>
          <w:szCs w:val="18"/>
          <w:lang w:eastAsia="ar-SA"/>
        </w:rPr>
        <w:t>minimum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 </w:t>
      </w:r>
      <w:r w:rsidR="0037469A" w:rsidRPr="0037469A">
        <w:rPr>
          <w:rFonts w:ascii="Verdana" w:hAnsi="Verdana"/>
          <w:color w:val="FF0000"/>
          <w:sz w:val="18"/>
          <w:szCs w:val="18"/>
          <w:lang w:eastAsia="ar-SA"/>
        </w:rPr>
        <w:t>6</w:t>
      </w:r>
      <w:r w:rsidRPr="0037469A">
        <w:rPr>
          <w:rFonts w:ascii="Verdana" w:hAnsi="Verdana"/>
          <w:color w:val="FF0000"/>
          <w:sz w:val="18"/>
          <w:szCs w:val="18"/>
          <w:lang w:eastAsia="ar-SA"/>
        </w:rPr>
        <w:t xml:space="preserve"> lat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>,</w:t>
      </w:r>
    </w:p>
    <w:p w14:paraId="769EEBA5" w14:textId="5CE82D5D" w:rsidR="00CF0158" w:rsidRPr="00CF0158" w:rsidRDefault="00CF0158" w:rsidP="00CF0158">
      <w:pPr>
        <w:tabs>
          <w:tab w:val="left" w:pos="426"/>
        </w:tabs>
        <w:ind w:left="426" w:hanging="142"/>
        <w:jc w:val="both"/>
        <w:rPr>
          <w:rFonts w:ascii="Verdana" w:hAnsi="Verdana"/>
          <w:color w:val="00000A"/>
          <w:sz w:val="18"/>
          <w:szCs w:val="18"/>
          <w:lang w:eastAsia="ar-SA"/>
        </w:rPr>
      </w:pP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- dach i okna </w:t>
      </w:r>
      <w:r>
        <w:rPr>
          <w:rFonts w:ascii="Verdana" w:hAnsi="Verdana"/>
          <w:color w:val="00000A"/>
          <w:sz w:val="18"/>
          <w:szCs w:val="18"/>
          <w:lang w:eastAsia="ar-SA"/>
        </w:rPr>
        <w:t>minimum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 5 lat,</w:t>
      </w:r>
    </w:p>
    <w:p w14:paraId="49C3012B" w14:textId="100E9A14" w:rsidR="00CF0158" w:rsidRPr="00CF0158" w:rsidRDefault="00CF0158" w:rsidP="00CF0158">
      <w:pPr>
        <w:tabs>
          <w:tab w:val="left" w:pos="426"/>
        </w:tabs>
        <w:ind w:left="426" w:hanging="142"/>
        <w:jc w:val="both"/>
        <w:rPr>
          <w:rFonts w:ascii="Verdana" w:hAnsi="Verdana"/>
          <w:color w:val="00000A"/>
          <w:sz w:val="18"/>
          <w:szCs w:val="18"/>
          <w:lang w:eastAsia="ar-SA"/>
        </w:rPr>
      </w:pPr>
      <w:r w:rsidRPr="00CF0158">
        <w:rPr>
          <w:rFonts w:ascii="Verdana" w:hAnsi="Verdana"/>
          <w:color w:val="00000A"/>
          <w:sz w:val="18"/>
          <w:szCs w:val="18"/>
          <w:lang w:eastAsia="ar-SA"/>
        </w:rPr>
        <w:t>- instalacj</w:t>
      </w:r>
      <w:r>
        <w:rPr>
          <w:rFonts w:ascii="Verdana" w:hAnsi="Verdana"/>
          <w:color w:val="00000A"/>
          <w:sz w:val="18"/>
          <w:szCs w:val="18"/>
          <w:lang w:eastAsia="ar-SA"/>
        </w:rPr>
        <w:t>e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 fotowoltaiczn</w:t>
      </w:r>
      <w:r>
        <w:rPr>
          <w:rFonts w:ascii="Verdana" w:hAnsi="Verdana"/>
          <w:color w:val="00000A"/>
          <w:sz w:val="18"/>
          <w:szCs w:val="18"/>
          <w:lang w:eastAsia="ar-SA"/>
        </w:rPr>
        <w:t>e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 </w:t>
      </w:r>
      <w:r>
        <w:rPr>
          <w:rFonts w:ascii="Verdana" w:hAnsi="Verdana"/>
          <w:color w:val="00000A"/>
          <w:sz w:val="18"/>
          <w:szCs w:val="18"/>
          <w:lang w:eastAsia="ar-SA"/>
        </w:rPr>
        <w:t>minimum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 10 lat,</w:t>
      </w:r>
    </w:p>
    <w:p w14:paraId="535DBCBF" w14:textId="53C04228" w:rsidR="002D3AE8" w:rsidRDefault="00CF0158" w:rsidP="00CF0158">
      <w:pPr>
        <w:ind w:left="426" w:right="-45" w:hanging="142"/>
        <w:jc w:val="both"/>
        <w:rPr>
          <w:rFonts w:ascii="Verdana" w:hAnsi="Verdana"/>
          <w:color w:val="00000A"/>
          <w:sz w:val="18"/>
          <w:szCs w:val="18"/>
          <w:lang w:eastAsia="ar-SA"/>
        </w:rPr>
      </w:pPr>
      <w:r w:rsidRPr="00CF0158">
        <w:rPr>
          <w:rFonts w:ascii="Verdana" w:hAnsi="Verdana"/>
          <w:color w:val="00000A"/>
          <w:sz w:val="18"/>
          <w:szCs w:val="18"/>
          <w:lang w:eastAsia="ar-SA"/>
        </w:rPr>
        <w:t>- instalacj</w:t>
      </w:r>
      <w:r>
        <w:rPr>
          <w:rFonts w:ascii="Verdana" w:hAnsi="Verdana"/>
          <w:color w:val="00000A"/>
          <w:sz w:val="18"/>
          <w:szCs w:val="18"/>
          <w:lang w:eastAsia="ar-SA"/>
        </w:rPr>
        <w:t>e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 sieci strukturalnych (logicznych)</w:t>
      </w:r>
      <w:r>
        <w:rPr>
          <w:rFonts w:ascii="Verdana" w:hAnsi="Verdana"/>
          <w:color w:val="00000A"/>
          <w:sz w:val="18"/>
          <w:szCs w:val="18"/>
          <w:lang w:eastAsia="ar-SA"/>
        </w:rPr>
        <w:t xml:space="preserve"> - 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okres gwarancji systemowej </w:t>
      </w:r>
      <w:r>
        <w:rPr>
          <w:rFonts w:ascii="Verdana" w:hAnsi="Verdana"/>
          <w:color w:val="00000A"/>
          <w:sz w:val="18"/>
          <w:szCs w:val="18"/>
          <w:lang w:eastAsia="ar-SA"/>
        </w:rPr>
        <w:t>minimum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 niż 25 lat </w:t>
      </w:r>
    </w:p>
    <w:p w14:paraId="31CA88FB" w14:textId="77777777" w:rsidR="00CF0158" w:rsidRPr="003C56B8" w:rsidRDefault="00CF0158" w:rsidP="00CF0158">
      <w:pPr>
        <w:ind w:left="426" w:right="-45" w:hanging="142"/>
        <w:jc w:val="both"/>
        <w:rPr>
          <w:rFonts w:ascii="Verdana" w:hAnsi="Verdana"/>
          <w:b/>
          <w:sz w:val="20"/>
          <w:szCs w:val="20"/>
        </w:rPr>
      </w:pPr>
    </w:p>
    <w:p w14:paraId="4E1ECBBE" w14:textId="77777777" w:rsidR="002D3AE8" w:rsidRPr="003C56B8" w:rsidRDefault="002D3AE8" w:rsidP="002D3AE8">
      <w:pPr>
        <w:ind w:right="-4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Termin płatności: </w:t>
      </w:r>
      <w:r w:rsidRPr="003C56B8">
        <w:rPr>
          <w:rFonts w:ascii="Verdana" w:hAnsi="Verdana"/>
          <w:sz w:val="20"/>
          <w:szCs w:val="20"/>
        </w:rPr>
        <w:t>Zapłata wynagrodzenia nastąpi przelewem w terminie do 21 dni od daty otrzymania faktury przez Zamawiającego na rachunek Wykonawcy umieszczony na dzień zlecenia przelewu w wykazie podmiotów o których mowa w art. 96b ust.1) Ustawy o podatku od towarów i usług.</w:t>
      </w:r>
    </w:p>
    <w:p w14:paraId="0E7B287F" w14:textId="77777777" w:rsidR="002D3AE8" w:rsidRPr="003C56B8" w:rsidRDefault="002D3AE8" w:rsidP="002D3AE8">
      <w:pPr>
        <w:rPr>
          <w:rFonts w:ascii="Verdana" w:hAnsi="Verdana"/>
          <w:b/>
          <w:sz w:val="20"/>
          <w:szCs w:val="20"/>
          <w:u w:val="single"/>
        </w:rPr>
      </w:pPr>
    </w:p>
    <w:p w14:paraId="25CD35E7" w14:textId="77777777" w:rsidR="002D3AE8" w:rsidRPr="003C56B8" w:rsidRDefault="002D3AE8" w:rsidP="002D3AE8">
      <w:pPr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C99A760" w14:textId="77777777" w:rsidR="002D3AE8" w:rsidRPr="003C56B8" w:rsidRDefault="002D3AE8" w:rsidP="002D3AE8">
      <w:pPr>
        <w:numPr>
          <w:ilvl w:val="0"/>
          <w:numId w:val="7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3C56B8">
        <w:rPr>
          <w:rFonts w:ascii="Verdana" w:hAnsi="Verdana"/>
          <w:sz w:val="20"/>
          <w:szCs w:val="20"/>
        </w:rPr>
        <w:t xml:space="preserve"> </w:t>
      </w:r>
    </w:p>
    <w:p w14:paraId="3DB6DA27" w14:textId="77777777" w:rsidR="002D3AE8" w:rsidRPr="003C56B8" w:rsidRDefault="002D3AE8" w:rsidP="002D3AE8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3C56B8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</w:t>
      </w:r>
      <w:r w:rsidRPr="003C56B8">
        <w:rPr>
          <w:rFonts w:ascii="Verdana" w:hAnsi="Verdana"/>
          <w:color w:val="000000"/>
          <w:sz w:val="20"/>
          <w:szCs w:val="20"/>
          <w:lang w:eastAsia="ar-SA"/>
        </w:rPr>
        <w:lastRenderedPageBreak/>
        <w:t xml:space="preserve">z niniejszą ofertą, na warunkach określonych w Specyfikacji Warunków Zamówienia, w miejscu i terminie wyznaczonym przez </w:t>
      </w:r>
      <w:r w:rsidRPr="003C56B8">
        <w:rPr>
          <w:rFonts w:ascii="Verdana" w:hAnsi="Verdana"/>
          <w:sz w:val="20"/>
          <w:szCs w:val="20"/>
          <w:lang w:eastAsia="ar-SA"/>
        </w:rPr>
        <w:t>zamawiającego</w:t>
      </w:r>
      <w:r w:rsidRPr="003C56B8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2ADBE090" w14:textId="77777777" w:rsidR="002D3AE8" w:rsidRPr="003C56B8" w:rsidRDefault="002D3AE8" w:rsidP="002D3AE8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3C56B8">
        <w:rPr>
          <w:rFonts w:ascii="Verdana" w:hAnsi="Verdana"/>
          <w:b/>
          <w:sz w:val="20"/>
          <w:szCs w:val="20"/>
          <w:vertAlign w:val="superscript"/>
        </w:rPr>
        <w:footnoteReference w:id="1"/>
      </w:r>
    </w:p>
    <w:p w14:paraId="5042B859" w14:textId="77777777" w:rsidR="002D3AE8" w:rsidRPr="003C56B8" w:rsidRDefault="002D3AE8" w:rsidP="002D3AE8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 xml:space="preserve">Oświadczamy, że oferta została sporządzona na podstawie: SWZ, dokumentacji projektowej, </w:t>
      </w:r>
      <w:proofErr w:type="spellStart"/>
      <w:r w:rsidRPr="003C56B8">
        <w:rPr>
          <w:rFonts w:ascii="Verdana" w:hAnsi="Verdana"/>
          <w:sz w:val="20"/>
          <w:szCs w:val="20"/>
        </w:rPr>
        <w:t>STWiORB</w:t>
      </w:r>
      <w:proofErr w:type="spellEnd"/>
      <w:r w:rsidRPr="003C56B8"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2AA7057A" w14:textId="77777777" w:rsidR="002D3AE8" w:rsidRPr="003C56B8" w:rsidRDefault="002D3AE8" w:rsidP="002D3AE8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  <w:lang w:eastAsia="ar-SA"/>
        </w:rPr>
        <w:t xml:space="preserve">Oświadczamy, </w:t>
      </w:r>
      <w:r w:rsidRPr="003C56B8">
        <w:rPr>
          <w:rFonts w:ascii="Verdana" w:hAnsi="Verdana"/>
          <w:sz w:val="20"/>
          <w:szCs w:val="20"/>
        </w:rPr>
        <w:t>że materiały, urządzenia oraz wyposażenie będące podstawą do wyliczenia oferowanej przez nas ceny będą posiadały parametry nie gorsze niż wskazane w dokumentacji projektowej oraz w zestawieniu wybranych urządzeń i materiałów.</w:t>
      </w:r>
    </w:p>
    <w:p w14:paraId="6489D64F" w14:textId="77777777" w:rsidR="002D3AE8" w:rsidRPr="003C56B8" w:rsidRDefault="002D3AE8" w:rsidP="002D3AE8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3C56B8"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 w:rsidRPr="003C56B8"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 w:rsidRPr="003C56B8">
        <w:rPr>
          <w:rFonts w:ascii="Verdana" w:hAnsi="Verdana"/>
          <w:bCs/>
          <w:iCs/>
          <w:sz w:val="20"/>
          <w:szCs w:val="20"/>
        </w:rPr>
        <w:t>zgodnie z zapisami SWZ</w:t>
      </w:r>
    </w:p>
    <w:p w14:paraId="16EF8F5C" w14:textId="77777777" w:rsidR="002D3AE8" w:rsidRPr="003C56B8" w:rsidRDefault="002D3AE8" w:rsidP="002D3AE8">
      <w:pPr>
        <w:numPr>
          <w:ilvl w:val="0"/>
          <w:numId w:val="7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3C56B8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3C56B8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3C56B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3C56B8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3C56B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że:</w:t>
      </w:r>
    </w:p>
    <w:p w14:paraId="7F5B7D28" w14:textId="77777777" w:rsidR="002D3AE8" w:rsidRPr="003C56B8" w:rsidRDefault="002D3AE8" w:rsidP="002D3AE8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a. </w:t>
      </w:r>
      <w:r w:rsidRPr="003C56B8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73DD6555" w14:textId="77777777" w:rsidR="002D3AE8" w:rsidRPr="003C56B8" w:rsidRDefault="002D3AE8" w:rsidP="002D3AE8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b. </w:t>
      </w:r>
      <w:r w:rsidRPr="003C56B8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0F856D2F" w14:textId="77777777" w:rsidR="002D3AE8" w:rsidRPr="003C56B8" w:rsidRDefault="002D3AE8" w:rsidP="002D3AE8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c. </w:t>
      </w:r>
      <w:r w:rsidRPr="003C56B8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0CBA6EEE" w14:textId="77777777" w:rsidR="002D3AE8" w:rsidRPr="003C56B8" w:rsidRDefault="002D3AE8" w:rsidP="002D3AE8">
      <w:pPr>
        <w:tabs>
          <w:tab w:val="left" w:pos="567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d. </w:t>
      </w:r>
      <w:r w:rsidRPr="003C56B8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673E658B" w14:textId="77777777" w:rsidR="002D3AE8" w:rsidRPr="003C56B8" w:rsidRDefault="002D3AE8" w:rsidP="002D3AE8">
      <w:pPr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8. </w:t>
      </w:r>
      <w:r w:rsidRPr="003C56B8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3C56B8">
        <w:rPr>
          <w:rFonts w:ascii="Verdana" w:hAnsi="Verdana"/>
          <w:sz w:val="20"/>
          <w:szCs w:val="20"/>
        </w:rPr>
        <w:t>*</w:t>
      </w:r>
      <w:r w:rsidRPr="003C56B8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3C56B8">
        <w:rPr>
          <w:rFonts w:ascii="Verdana" w:hAnsi="Verdana"/>
          <w:sz w:val="20"/>
          <w:szCs w:val="20"/>
        </w:rPr>
        <w:t>od których dane osobowe bezpośrednio lub pośrednio pozyskałem</w:t>
      </w:r>
      <w:r w:rsidRPr="003C56B8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3C56B8">
        <w:rPr>
          <w:rFonts w:ascii="Verdana" w:hAnsi="Verdana"/>
          <w:sz w:val="20"/>
          <w:szCs w:val="20"/>
        </w:rPr>
        <w:t xml:space="preserve">.* * </w:t>
      </w:r>
    </w:p>
    <w:p w14:paraId="5FCA7177" w14:textId="77777777" w:rsidR="002D3AE8" w:rsidRPr="003C56B8" w:rsidRDefault="002D3AE8" w:rsidP="002D3AE8">
      <w:pPr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6FD89D" w14:textId="77777777" w:rsidR="002D3AE8" w:rsidRPr="003C56B8" w:rsidRDefault="002D3AE8" w:rsidP="002D3AE8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  <w:r w:rsidRPr="003C56B8">
        <w:rPr>
          <w:rFonts w:ascii="Verdana" w:eastAsia="Calibri" w:hAnsi="Verdana"/>
          <w:sz w:val="20"/>
          <w:szCs w:val="20"/>
          <w:lang w:eastAsia="zh-CN"/>
        </w:rPr>
        <w:t>**</w:t>
      </w:r>
      <w:r w:rsidRPr="003C56B8">
        <w:rPr>
          <w:rFonts w:ascii="Verdana" w:eastAsia="Calibri" w:hAnsi="Verdana"/>
          <w:color w:val="000000"/>
          <w:sz w:val="20"/>
          <w:szCs w:val="20"/>
          <w:lang w:eastAsia="zh-CN"/>
        </w:rPr>
        <w:t xml:space="preserve">W przypadku gdy wykonawca </w:t>
      </w:r>
      <w:r w:rsidRPr="003C56B8">
        <w:rPr>
          <w:rFonts w:ascii="Verdana" w:eastAsia="Calibri" w:hAnsi="Verdana"/>
          <w:sz w:val="20"/>
          <w:szCs w:val="20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1D5FEF1" w14:textId="77777777" w:rsidR="002D3AE8" w:rsidRPr="003C56B8" w:rsidRDefault="002D3AE8" w:rsidP="002D3AE8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</w:p>
    <w:p w14:paraId="09A2196E" w14:textId="77777777" w:rsidR="002D3AE8" w:rsidRPr="003C56B8" w:rsidRDefault="002D3AE8" w:rsidP="002D3AE8">
      <w:pPr>
        <w:tabs>
          <w:tab w:val="left" w:pos="0"/>
        </w:tabs>
        <w:suppressAutoHyphens/>
        <w:ind w:left="142" w:right="1"/>
        <w:jc w:val="both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9. Oświadczam/y, że warunek określony w pkt. 8.2 </w:t>
      </w:r>
      <w:proofErr w:type="spellStart"/>
      <w:r w:rsidRPr="003C56B8">
        <w:rPr>
          <w:rFonts w:ascii="Verdana" w:hAnsi="Verdana"/>
          <w:b/>
          <w:sz w:val="20"/>
          <w:szCs w:val="20"/>
        </w:rPr>
        <w:t>ppkt</w:t>
      </w:r>
      <w:proofErr w:type="spellEnd"/>
      <w:r w:rsidRPr="003C56B8">
        <w:rPr>
          <w:rFonts w:ascii="Verdana" w:hAnsi="Verdana"/>
          <w:b/>
          <w:sz w:val="20"/>
          <w:szCs w:val="20"/>
        </w:rPr>
        <w:t>. 4 SWZ spełniamy osobiście/ powołujemy się na zasoby podmiotu trzeciego w następującym zakresie</w:t>
      </w:r>
      <w:r w:rsidRPr="003C56B8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3C56B8">
        <w:rPr>
          <w:rFonts w:ascii="Verdana" w:hAnsi="Verdana"/>
          <w:b/>
          <w:sz w:val="20"/>
          <w:szCs w:val="20"/>
        </w:rPr>
        <w:t xml:space="preserve"> ………………………………………………………………</w:t>
      </w:r>
    </w:p>
    <w:p w14:paraId="2AB63515" w14:textId="77777777" w:rsidR="002D3AE8" w:rsidRPr="003C56B8" w:rsidRDefault="002D3AE8" w:rsidP="002D3AE8">
      <w:pPr>
        <w:tabs>
          <w:tab w:val="left" w:pos="0"/>
        </w:tabs>
        <w:suppressAutoHyphens/>
        <w:ind w:left="142" w:right="1"/>
        <w:jc w:val="both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10. </w:t>
      </w:r>
      <w:r w:rsidRPr="003C56B8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2D3AE8" w:rsidRPr="003C56B8" w14:paraId="1F112232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B1F1FDE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416498C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46106367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C238FC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2D3AE8" w:rsidRPr="003C56B8" w14:paraId="74CAE062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F599B5F" w14:textId="77777777" w:rsidR="002D3AE8" w:rsidRPr="003C56B8" w:rsidRDefault="002D3AE8" w:rsidP="00B3372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BAA8917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A21AE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60EF714" w14:textId="77777777" w:rsidR="002D3AE8" w:rsidRPr="003C56B8" w:rsidRDefault="002D3AE8" w:rsidP="002D3AE8">
      <w:pPr>
        <w:tabs>
          <w:tab w:val="left" w:pos="0"/>
        </w:tabs>
        <w:suppressAutoHyphens/>
        <w:ind w:left="720" w:right="1"/>
        <w:jc w:val="both"/>
        <w:rPr>
          <w:rFonts w:ascii="Verdana" w:hAnsi="Verdana"/>
          <w:b/>
          <w:sz w:val="20"/>
          <w:szCs w:val="20"/>
          <w:lang w:eastAsia="zh-CN"/>
        </w:rPr>
      </w:pPr>
    </w:p>
    <w:p w14:paraId="27298E43" w14:textId="77777777" w:rsidR="002D3AE8" w:rsidRPr="003C56B8" w:rsidRDefault="002D3AE8" w:rsidP="002D3AE8">
      <w:pPr>
        <w:tabs>
          <w:tab w:val="left" w:pos="0"/>
        </w:tabs>
        <w:suppressAutoHyphens/>
        <w:ind w:left="284"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3C56B8">
        <w:rPr>
          <w:rFonts w:ascii="Verdana" w:hAnsi="Verdana"/>
          <w:b/>
          <w:sz w:val="20"/>
          <w:szCs w:val="20"/>
        </w:rPr>
        <w:t xml:space="preserve">11.Oświadczenie, w przypadku </w:t>
      </w:r>
      <w:r w:rsidRPr="003C56B8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 udzielenie zamówienia (Konsorcjum, S.C.) </w:t>
      </w:r>
      <w:r w:rsidRPr="003C56B8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D3AE8" w:rsidRPr="003C56B8" w14:paraId="67BB8558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0436B92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582819A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B2C850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 xml:space="preserve">Robota budowlana (zakres), który wykonają </w:t>
            </w:r>
            <w:r w:rsidRPr="003C56B8">
              <w:rPr>
                <w:rFonts w:ascii="Verdana" w:hAnsi="Verdana"/>
                <w:sz w:val="20"/>
                <w:szCs w:val="20"/>
              </w:rPr>
              <w:lastRenderedPageBreak/>
              <w:t xml:space="preserve">poszczególni wykonawcy </w:t>
            </w:r>
          </w:p>
        </w:tc>
      </w:tr>
      <w:tr w:rsidR="002D3AE8" w:rsidRPr="003C56B8" w14:paraId="72DE342B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FF76A78" w14:textId="77777777" w:rsidR="002D3AE8" w:rsidRPr="003C56B8" w:rsidRDefault="002D3AE8" w:rsidP="00B3372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1BC4DD7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31F8C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2D3AE8" w:rsidRPr="003C56B8" w14:paraId="0E5B30D6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1844E8E" w14:textId="77777777" w:rsidR="002D3AE8" w:rsidRPr="003C56B8" w:rsidRDefault="002D3AE8" w:rsidP="00B3372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BC67E04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D56E3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B6D4A92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Wadium w kwocie..........................................PLN zostało wniesione w dniu.................................... w formie........................................................</w:t>
      </w:r>
    </w:p>
    <w:p w14:paraId="0AD2B229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po zakończeniu postępowania wadium należy zwrócić.</w:t>
      </w:r>
      <w:r w:rsidRPr="003C56B8">
        <w:rPr>
          <w:rFonts w:ascii="Verdana" w:hAnsi="Verdana"/>
          <w:sz w:val="20"/>
          <w:szCs w:val="20"/>
          <w:vertAlign w:val="superscript"/>
        </w:rPr>
        <w:footnoteReference w:id="3"/>
      </w:r>
    </w:p>
    <w:p w14:paraId="500990AE" w14:textId="77777777" w:rsidR="002D3AE8" w:rsidRPr="003C56B8" w:rsidRDefault="002D3AE8" w:rsidP="002D3AE8">
      <w:pPr>
        <w:numPr>
          <w:ilvl w:val="0"/>
          <w:numId w:val="3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Bank: ........................................................................</w:t>
      </w:r>
    </w:p>
    <w:p w14:paraId="1A004F7C" w14:textId="77777777" w:rsidR="002D3AE8" w:rsidRPr="003C56B8" w:rsidRDefault="002D3AE8" w:rsidP="002D3AE8">
      <w:pPr>
        <w:numPr>
          <w:ilvl w:val="0"/>
          <w:numId w:val="3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Nr konta ....................................................................</w:t>
      </w:r>
    </w:p>
    <w:p w14:paraId="18F60D95" w14:textId="77777777" w:rsidR="002D3AE8" w:rsidRPr="003C56B8" w:rsidRDefault="002D3AE8" w:rsidP="002D3AE8">
      <w:pPr>
        <w:numPr>
          <w:ilvl w:val="0"/>
          <w:numId w:val="3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Inne ...........................................................................</w:t>
      </w:r>
    </w:p>
    <w:p w14:paraId="3273D62F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3C56B8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0ECA6BD" w14:textId="77777777" w:rsidR="002D3AE8" w:rsidRPr="003C56B8" w:rsidRDefault="002D3AE8" w:rsidP="002D3AE8">
      <w:pPr>
        <w:keepNext/>
        <w:numPr>
          <w:ilvl w:val="0"/>
          <w:numId w:val="5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31C55616" w14:textId="77777777" w:rsidR="002D3AE8" w:rsidRPr="003C56B8" w:rsidRDefault="002D3AE8" w:rsidP="002D3AE8">
      <w:pPr>
        <w:keepNext/>
        <w:numPr>
          <w:ilvl w:val="0"/>
          <w:numId w:val="5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3C56B8">
        <w:rPr>
          <w:rFonts w:ascii="Verdana" w:hAnsi="Verdana"/>
          <w:b/>
          <w:bCs/>
          <w:kern w:val="32"/>
          <w:sz w:val="20"/>
          <w:szCs w:val="20"/>
        </w:rPr>
        <w:t>Imię i Nazwisko</w:t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7A845105" w14:textId="77777777" w:rsidR="002D3AE8" w:rsidRPr="003C56B8" w:rsidRDefault="002D3AE8" w:rsidP="002D3AE8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41253483" w14:textId="77777777" w:rsidR="002D3AE8" w:rsidRPr="003C56B8" w:rsidRDefault="002D3AE8" w:rsidP="002D3AE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...................................................</w:t>
      </w:r>
      <w:r w:rsidRPr="003C56B8">
        <w:rPr>
          <w:rFonts w:ascii="Verdana" w:hAnsi="Verdana"/>
          <w:sz w:val="20"/>
          <w:szCs w:val="20"/>
        </w:rPr>
        <w:tab/>
      </w:r>
      <w:r w:rsidRPr="003C56B8">
        <w:rPr>
          <w:rFonts w:ascii="Verdana" w:hAnsi="Verdana"/>
          <w:sz w:val="20"/>
          <w:szCs w:val="20"/>
        </w:rPr>
        <w:tab/>
      </w:r>
    </w:p>
    <w:p w14:paraId="4B5C5DA1" w14:textId="77777777" w:rsidR="002D3AE8" w:rsidRPr="003C56B8" w:rsidRDefault="002D3AE8" w:rsidP="002D3AE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3180D3BD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3C56B8">
        <w:rPr>
          <w:rFonts w:ascii="Verdana" w:hAnsi="Verdana"/>
          <w:sz w:val="20"/>
          <w:szCs w:val="20"/>
        </w:rPr>
        <w:t>ych</w:t>
      </w:r>
      <w:proofErr w:type="spellEnd"/>
      <w:r w:rsidRPr="003C56B8">
        <w:rPr>
          <w:rFonts w:ascii="Verdana" w:hAnsi="Verdana"/>
          <w:sz w:val="20"/>
          <w:szCs w:val="20"/>
        </w:rPr>
        <w:t>) dokumentu(ów) ………………………………………………………………...... które dołączamy do oferty.</w:t>
      </w:r>
    </w:p>
    <w:p w14:paraId="3647C2DE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załącznikami do niniejszej oferty są:</w:t>
      </w:r>
    </w:p>
    <w:p w14:paraId="7A0B83E1" w14:textId="77777777" w:rsidR="002D3AE8" w:rsidRPr="003C56B8" w:rsidRDefault="002D3AE8" w:rsidP="002D3AE8">
      <w:pPr>
        <w:numPr>
          <w:ilvl w:val="1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6CF48A6" w14:textId="77777777" w:rsidR="002D3AE8" w:rsidRPr="003C56B8" w:rsidRDefault="002D3AE8" w:rsidP="002D3AE8">
      <w:pPr>
        <w:numPr>
          <w:ilvl w:val="1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7922D028" w14:textId="77777777" w:rsidR="002D3AE8" w:rsidRPr="003C56B8" w:rsidRDefault="002D3AE8" w:rsidP="002D3AE8">
      <w:pPr>
        <w:numPr>
          <w:ilvl w:val="1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47989627" w14:textId="77777777" w:rsidR="002D3AE8" w:rsidRPr="003C56B8" w:rsidRDefault="002D3AE8" w:rsidP="002D3AE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</w:p>
    <w:p w14:paraId="43C52751" w14:textId="77777777" w:rsidR="002D3AE8" w:rsidRPr="003C56B8" w:rsidRDefault="002D3AE8" w:rsidP="002D3AE8">
      <w:pPr>
        <w:tabs>
          <w:tab w:val="left" w:pos="0"/>
        </w:tabs>
        <w:ind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3C56B8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 podpisem elektronicznym lub podpisem zaufanym lub</w:t>
      </w:r>
      <w:r w:rsidRPr="003C56B8">
        <w:rPr>
          <w:rFonts w:ascii="Verdana" w:hAnsi="Verdana"/>
          <w:color w:val="FF0000"/>
          <w:sz w:val="20"/>
          <w:szCs w:val="20"/>
        </w:rPr>
        <w:t xml:space="preserve"> </w:t>
      </w:r>
      <w:r w:rsidRPr="003C56B8">
        <w:rPr>
          <w:rFonts w:ascii="Verdana" w:hAnsi="Verdana"/>
          <w:bCs/>
          <w:i/>
          <w:iCs/>
          <w:color w:val="FF0000"/>
          <w:sz w:val="20"/>
          <w:szCs w:val="20"/>
        </w:rPr>
        <w:t>podpisem osobistym</w:t>
      </w:r>
    </w:p>
    <w:p w14:paraId="7D821D66" w14:textId="77777777" w:rsidR="002D3AE8" w:rsidRPr="003C56B8" w:rsidRDefault="002D3AE8" w:rsidP="002D3AE8">
      <w:pPr>
        <w:jc w:val="right"/>
        <w:rPr>
          <w:rFonts w:ascii="Verdana" w:hAnsi="Verdana"/>
          <w:sz w:val="20"/>
          <w:szCs w:val="20"/>
        </w:rPr>
      </w:pPr>
    </w:p>
    <w:p w14:paraId="03AEBD22" w14:textId="77777777" w:rsidR="002D3AE8" w:rsidRPr="003C56B8" w:rsidRDefault="002D3AE8" w:rsidP="002D3AE8">
      <w:pPr>
        <w:rPr>
          <w:rFonts w:ascii="Verdana" w:hAnsi="Verdana"/>
          <w:sz w:val="20"/>
          <w:szCs w:val="20"/>
        </w:rPr>
      </w:pPr>
    </w:p>
    <w:p w14:paraId="619A6431" w14:textId="77777777" w:rsidR="002D3AE8" w:rsidRPr="003C56B8" w:rsidRDefault="002D3AE8" w:rsidP="002D3AE8">
      <w:pPr>
        <w:jc w:val="right"/>
        <w:rPr>
          <w:rFonts w:ascii="Verdana" w:hAnsi="Verdana"/>
          <w:sz w:val="20"/>
          <w:szCs w:val="20"/>
        </w:rPr>
      </w:pPr>
    </w:p>
    <w:p w14:paraId="7B029765" w14:textId="77777777" w:rsidR="002D3AE8" w:rsidRPr="003C56B8" w:rsidRDefault="002D3AE8" w:rsidP="002D3AE8">
      <w:pPr>
        <w:rPr>
          <w:rFonts w:ascii="Verdana" w:hAnsi="Verdana"/>
          <w:sz w:val="20"/>
          <w:szCs w:val="20"/>
        </w:rPr>
      </w:pPr>
    </w:p>
    <w:p w14:paraId="2D76F79A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i/>
          <w:color w:val="FF0000"/>
          <w:sz w:val="20"/>
          <w:szCs w:val="20"/>
        </w:rPr>
      </w:pPr>
    </w:p>
    <w:p w14:paraId="0329ED69" w14:textId="77777777" w:rsidR="00FE545C" w:rsidRPr="002D3AE8" w:rsidRDefault="00FE545C" w:rsidP="002D3AE8"/>
    <w:sectPr w:rsidR="00FE545C" w:rsidRPr="002D3A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A7DEE" w14:textId="77777777" w:rsidR="00C471FA" w:rsidRDefault="00C471FA">
      <w:r>
        <w:separator/>
      </w:r>
    </w:p>
  </w:endnote>
  <w:endnote w:type="continuationSeparator" w:id="0">
    <w:p w14:paraId="5A115773" w14:textId="77777777" w:rsidR="00C471FA" w:rsidRDefault="00C47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B4498" w14:textId="77777777" w:rsidR="00B911FF" w:rsidRDefault="00B911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A481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80989" w14:textId="77777777" w:rsidR="00B911FF" w:rsidRDefault="00B911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C74FA" w14:textId="77777777" w:rsidR="00C471FA" w:rsidRDefault="00C471FA">
      <w:r>
        <w:separator/>
      </w:r>
    </w:p>
  </w:footnote>
  <w:footnote w:type="continuationSeparator" w:id="0">
    <w:p w14:paraId="57205158" w14:textId="77777777" w:rsidR="00C471FA" w:rsidRDefault="00C471FA">
      <w:r>
        <w:continuationSeparator/>
      </w:r>
    </w:p>
  </w:footnote>
  <w:footnote w:id="1">
    <w:p w14:paraId="480596CD" w14:textId="77777777" w:rsidR="002D3AE8" w:rsidRDefault="002D3AE8" w:rsidP="002D3AE8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97717BB" w14:textId="77777777" w:rsidR="002D3AE8" w:rsidRDefault="002D3AE8" w:rsidP="002D3AE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14:paraId="08D631EF" w14:textId="77777777" w:rsidR="002D3AE8" w:rsidRDefault="002D3AE8" w:rsidP="002D3AE8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1C465EDD" w14:textId="77777777" w:rsidR="002D3AE8" w:rsidRDefault="002D3AE8" w:rsidP="002D3AE8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14:paraId="52B2113C" w14:textId="77777777" w:rsidR="002D3AE8" w:rsidRDefault="002D3AE8" w:rsidP="002D3AE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5913F" w14:textId="77777777" w:rsidR="00B911FF" w:rsidRDefault="00B911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52C0B" w14:textId="700407B6" w:rsidR="00F53146" w:rsidRPr="002D3AE8" w:rsidRDefault="00F53146" w:rsidP="002D3A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15A6C" w14:textId="77777777" w:rsidR="00B911FF" w:rsidRDefault="00B911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54D628F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816816B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696DC7"/>
    <w:multiLevelType w:val="hybridMultilevel"/>
    <w:tmpl w:val="366A024C"/>
    <w:lvl w:ilvl="0" w:tplc="9A58A3FA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290418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71580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4745263">
    <w:abstractNumId w:val="3"/>
  </w:num>
  <w:num w:numId="4" w16cid:durableId="1125928723">
    <w:abstractNumId w:val="6"/>
  </w:num>
  <w:num w:numId="5" w16cid:durableId="14014437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44523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49171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205484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5456"/>
    <w:rsid w:val="00012286"/>
    <w:rsid w:val="000704FC"/>
    <w:rsid w:val="000712E9"/>
    <w:rsid w:val="00071CCC"/>
    <w:rsid w:val="00085456"/>
    <w:rsid w:val="000B731D"/>
    <w:rsid w:val="000D353F"/>
    <w:rsid w:val="000D6134"/>
    <w:rsid w:val="000E09C7"/>
    <w:rsid w:val="000F6589"/>
    <w:rsid w:val="00106636"/>
    <w:rsid w:val="00116EC6"/>
    <w:rsid w:val="001801DD"/>
    <w:rsid w:val="001D4612"/>
    <w:rsid w:val="001F0D44"/>
    <w:rsid w:val="00207E98"/>
    <w:rsid w:val="002723B0"/>
    <w:rsid w:val="002D3AE8"/>
    <w:rsid w:val="00315A4A"/>
    <w:rsid w:val="0037469A"/>
    <w:rsid w:val="00467D5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C7DC1"/>
    <w:rsid w:val="009F7047"/>
    <w:rsid w:val="00A0022B"/>
    <w:rsid w:val="00A13FEF"/>
    <w:rsid w:val="00A346FE"/>
    <w:rsid w:val="00A47B4D"/>
    <w:rsid w:val="00A6742A"/>
    <w:rsid w:val="00A83018"/>
    <w:rsid w:val="00B25DE3"/>
    <w:rsid w:val="00B774DC"/>
    <w:rsid w:val="00B911FF"/>
    <w:rsid w:val="00C471FA"/>
    <w:rsid w:val="00C969A6"/>
    <w:rsid w:val="00CA7D36"/>
    <w:rsid w:val="00CF0158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CA5F3D"/>
  <w15:chartTrackingRefBased/>
  <w15:docId w15:val="{56379F47-D869-4A72-A098-8C1A1F709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AE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1012</Words>
  <Characters>6072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2025-09-01T07:38:00Z</cp:lastPrinted>
  <dcterms:created xsi:type="dcterms:W3CDTF">2025-09-01T07:36:00Z</dcterms:created>
  <dcterms:modified xsi:type="dcterms:W3CDTF">2025-09-01T07:38:00Z</dcterms:modified>
</cp:coreProperties>
</file>