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2DC4" w14:textId="77777777" w:rsidR="00491CAA" w:rsidRPr="00240E71" w:rsidRDefault="00491CAA" w:rsidP="00491CA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36775F1" w14:textId="77777777" w:rsidR="00491CAA" w:rsidRDefault="00491CAA" w:rsidP="00491CA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24922A" w14:textId="77777777" w:rsidR="00491CAA" w:rsidRPr="0022732C" w:rsidRDefault="00491CAA" w:rsidP="00491CA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D083997" w14:textId="77777777" w:rsidR="00491CAA" w:rsidRDefault="00491CAA" w:rsidP="00491CA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F9611A7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B2FE533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788B7A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68B98C4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470820D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B3A0776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C3D1270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DF8FAA0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3B39ED8" w14:textId="77777777" w:rsidR="00491CAA" w:rsidRPr="0022732C" w:rsidRDefault="00491CAA" w:rsidP="00491CA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CE1B2B0" w14:textId="77777777" w:rsidR="00491CAA" w:rsidRDefault="00491CAA" w:rsidP="00491CAA">
      <w:pPr>
        <w:spacing w:line="360" w:lineRule="auto"/>
      </w:pPr>
      <w:r>
        <w:t>Do: Nazwa i siedziba Zamawiającego:</w:t>
      </w:r>
    </w:p>
    <w:p w14:paraId="0990EB46" w14:textId="77777777" w:rsidR="00491CAA" w:rsidRPr="00B66886" w:rsidRDefault="00491CAA" w:rsidP="00491CAA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179E8E09" w14:textId="77777777" w:rsidR="00491CAA" w:rsidRPr="00B66886" w:rsidRDefault="00491CAA" w:rsidP="00491CAA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38BBAC30" w14:textId="77777777" w:rsidR="00491CAA" w:rsidRDefault="00491CAA" w:rsidP="00491CAA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12C97AC4" w14:textId="77777777" w:rsidR="00491CAA" w:rsidRDefault="00491CAA" w:rsidP="00491CAA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56777610" w14:textId="77777777" w:rsidR="00491CAA" w:rsidRDefault="00491CAA" w:rsidP="00491CAA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3FF91AE1" w14:textId="77777777" w:rsidR="00491CAA" w:rsidRDefault="00491CAA" w:rsidP="00491CAA">
      <w:pPr>
        <w:ind w:firstLine="3969"/>
        <w:rPr>
          <w:b/>
        </w:rPr>
      </w:pPr>
    </w:p>
    <w:p w14:paraId="52890620" w14:textId="77D797E2" w:rsidR="00491CAA" w:rsidRPr="003B1667" w:rsidRDefault="00491CAA" w:rsidP="00491CA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trójosiowego układu nawigacji</w:t>
      </w:r>
      <w:r w:rsidRPr="003B1667">
        <w:rPr>
          <w:b/>
          <w:sz w:val="22"/>
          <w:szCs w:val="22"/>
        </w:rPr>
        <w:t xml:space="preserve"> na potrzeby </w:t>
      </w:r>
      <w:proofErr w:type="spellStart"/>
      <w:r w:rsidRPr="003B1667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IMiR</w:t>
      </w:r>
      <w:proofErr w:type="spellEnd"/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</w:t>
      </w:r>
      <w:r w:rsidRPr="003B1667">
        <w:rPr>
          <w:b/>
          <w:sz w:val="22"/>
          <w:szCs w:val="22"/>
        </w:rPr>
        <w:t>DE-zp.272-</w:t>
      </w:r>
      <w:r>
        <w:rPr>
          <w:b/>
          <w:sz w:val="22"/>
          <w:szCs w:val="22"/>
        </w:rPr>
        <w:t>502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DBCD20A" w14:textId="77777777" w:rsidR="00491CAA" w:rsidRPr="003B1667" w:rsidRDefault="00491CAA" w:rsidP="00491CAA">
      <w:pPr>
        <w:tabs>
          <w:tab w:val="right" w:pos="9000"/>
        </w:tabs>
        <w:rPr>
          <w:sz w:val="22"/>
          <w:szCs w:val="22"/>
        </w:rPr>
      </w:pPr>
    </w:p>
    <w:p w14:paraId="7FD2B05B" w14:textId="77777777" w:rsidR="00491CAA" w:rsidRPr="003B1667" w:rsidRDefault="00491CAA" w:rsidP="00491CAA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50C49476" w14:textId="77777777" w:rsidR="00491CAA" w:rsidRPr="003B1667" w:rsidRDefault="00491CAA" w:rsidP="00491CAA">
      <w:pPr>
        <w:widowControl w:val="0"/>
        <w:ind w:right="1"/>
        <w:rPr>
          <w:b/>
          <w:sz w:val="22"/>
          <w:szCs w:val="22"/>
        </w:rPr>
      </w:pPr>
    </w:p>
    <w:p w14:paraId="20804105" w14:textId="77777777" w:rsidR="00491CAA" w:rsidRPr="003B1667" w:rsidRDefault="00491CAA" w:rsidP="00491CAA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734B2199" w14:textId="77777777" w:rsidR="00491CAA" w:rsidRPr="003B1667" w:rsidRDefault="00491CAA" w:rsidP="00491CAA">
      <w:pPr>
        <w:widowControl w:val="0"/>
        <w:ind w:right="1"/>
        <w:jc w:val="both"/>
        <w:rPr>
          <w:b/>
          <w:sz w:val="22"/>
          <w:szCs w:val="22"/>
        </w:rPr>
      </w:pPr>
    </w:p>
    <w:p w14:paraId="2454E10C" w14:textId="77777777" w:rsidR="00491CAA" w:rsidRPr="003B1667" w:rsidRDefault="00491CAA" w:rsidP="00491CA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74A4394" w14:textId="77777777" w:rsidR="00491CAA" w:rsidRPr="003B1667" w:rsidRDefault="00491CAA" w:rsidP="00491CAA">
      <w:pPr>
        <w:widowControl w:val="0"/>
        <w:ind w:right="1"/>
        <w:jc w:val="both"/>
        <w:rPr>
          <w:b/>
          <w:sz w:val="22"/>
          <w:szCs w:val="22"/>
        </w:rPr>
      </w:pPr>
    </w:p>
    <w:p w14:paraId="270F63C7" w14:textId="77777777" w:rsidR="00491CAA" w:rsidRPr="003B1667" w:rsidRDefault="00491CAA" w:rsidP="00491CAA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1473890F" w14:textId="61B959B3" w:rsidR="00491CAA" w:rsidRPr="003B1667" w:rsidRDefault="00491CAA" w:rsidP="00491CAA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Typ/producent/model zaoferowanego </w:t>
      </w:r>
      <w:r w:rsidR="001473F7">
        <w:rPr>
          <w:sz w:val="22"/>
          <w:szCs w:val="22"/>
        </w:rPr>
        <w:t>trójosiowego układu nawigacji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2F5DCE08" w14:textId="77777777" w:rsidR="00491CAA" w:rsidRPr="003B1667" w:rsidRDefault="00491CAA" w:rsidP="00491CA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…………………….. dni od daty podpisania umowy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CB5CA9E" w14:textId="77777777" w:rsidR="00491CAA" w:rsidRPr="003B1667" w:rsidRDefault="00491CAA" w:rsidP="00491CA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 miesięcy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252AF4B4" w14:textId="77777777" w:rsidR="00491CAA" w:rsidRPr="003B1667" w:rsidRDefault="00491CAA" w:rsidP="00491CA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7BFA670B" w14:textId="77777777" w:rsidR="00491CAA" w:rsidRPr="00FE545C" w:rsidRDefault="00491CAA" w:rsidP="00491CA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5050000A" w14:textId="77777777" w:rsidR="00491CAA" w:rsidRDefault="00491CAA" w:rsidP="00491CAA">
      <w:pPr>
        <w:jc w:val="both"/>
        <w:rPr>
          <w:sz w:val="18"/>
          <w:szCs w:val="18"/>
        </w:rPr>
      </w:pPr>
    </w:p>
    <w:p w14:paraId="281E60F7" w14:textId="77777777" w:rsidR="00491CAA" w:rsidRDefault="00491CAA" w:rsidP="00491CA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07ABBB3" w14:textId="77777777" w:rsidR="00491CAA" w:rsidRPr="00730EFE" w:rsidRDefault="00491CAA" w:rsidP="00491CA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F7F7EF1" w14:textId="77777777" w:rsidR="00491CAA" w:rsidRDefault="00491CAA" w:rsidP="00491C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935D73E" w14:textId="77777777" w:rsidR="00491CAA" w:rsidRPr="001D671E" w:rsidRDefault="00491CAA" w:rsidP="00491C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na oferowane urządzenie </w:t>
      </w:r>
      <w:r w:rsidRPr="0043435F">
        <w:t>udziela</w:t>
      </w:r>
      <w:r>
        <w:t>my</w:t>
      </w:r>
      <w:r w:rsidRPr="0043435F">
        <w:t xml:space="preserve"> </w:t>
      </w:r>
      <w:r w:rsidRPr="002D7003">
        <w:rPr>
          <w:b/>
          <w:bCs/>
        </w:rPr>
        <w:t>gwarancji producenta lub autoryzowanego przedstawiciela serwisowego producenta</w:t>
      </w:r>
      <w:r>
        <w:rPr>
          <w:b/>
          <w:bCs/>
        </w:rPr>
        <w:t>, tj. ……………….</w:t>
      </w:r>
      <w:r>
        <w:t xml:space="preserve"> (</w:t>
      </w:r>
      <w:r w:rsidRPr="00D4372D">
        <w:rPr>
          <w:i/>
          <w:iCs/>
        </w:rPr>
        <w:t>należy uzupełnić, jeśli dotyczy</w:t>
      </w:r>
      <w:r>
        <w:t>)</w:t>
      </w:r>
    </w:p>
    <w:p w14:paraId="718F2A61" w14:textId="77777777" w:rsidR="00491CAA" w:rsidRDefault="00491CAA" w:rsidP="00491CA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59C8AC" w14:textId="77777777" w:rsidR="00491CAA" w:rsidRDefault="00491CAA" w:rsidP="00491CA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7424A8" w14:textId="77777777" w:rsidR="00491CAA" w:rsidRDefault="00491CAA" w:rsidP="00491CA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AF2761" w14:textId="77777777" w:rsidR="00491CAA" w:rsidRPr="001D671E" w:rsidRDefault="00491CAA" w:rsidP="00491CA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1CAA" w:rsidRPr="00FE545C" w14:paraId="54C78F08" w14:textId="77777777" w:rsidTr="00725C9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6B916" w14:textId="77777777" w:rsidR="00491CAA" w:rsidRPr="00FE545C" w:rsidRDefault="00491CAA" w:rsidP="00725C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75CC8" w14:textId="77777777" w:rsidR="00491CAA" w:rsidRPr="00FE545C" w:rsidRDefault="00491CAA" w:rsidP="00725C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C2F2BB1" w14:textId="77777777" w:rsidR="00491CAA" w:rsidRPr="00FE545C" w:rsidRDefault="00491CAA" w:rsidP="00725C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BE045" w14:textId="77777777" w:rsidR="00491CAA" w:rsidRPr="00FE545C" w:rsidRDefault="00491CAA" w:rsidP="00725C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91CAA" w:rsidRPr="00FE545C" w14:paraId="4DD9EBE1" w14:textId="77777777" w:rsidTr="00725C9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0931" w14:textId="77777777" w:rsidR="00491CAA" w:rsidRPr="00FE545C" w:rsidRDefault="00491CAA" w:rsidP="00725C9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843C4" w14:textId="77777777" w:rsidR="00491CAA" w:rsidRPr="00FE545C" w:rsidRDefault="00491CAA" w:rsidP="00725C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C7B0F" w14:textId="77777777" w:rsidR="00491CAA" w:rsidRPr="00FE545C" w:rsidRDefault="00491CAA" w:rsidP="00725C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1CAA" w:rsidRPr="00FE545C" w14:paraId="39663563" w14:textId="77777777" w:rsidTr="00725C9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AF320" w14:textId="77777777" w:rsidR="00491CAA" w:rsidRPr="00FE545C" w:rsidRDefault="00491CAA" w:rsidP="00725C9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DEB0A" w14:textId="77777777" w:rsidR="00491CAA" w:rsidRPr="00FE545C" w:rsidRDefault="00491CAA" w:rsidP="00725C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EC55C" w14:textId="77777777" w:rsidR="00491CAA" w:rsidRPr="00FE545C" w:rsidRDefault="00491CAA" w:rsidP="00725C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11ADE13" w14:textId="77777777" w:rsidR="00491CAA" w:rsidRDefault="00491CAA" w:rsidP="00491CA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EC640D7" w14:textId="77777777" w:rsidR="00491CAA" w:rsidRPr="00D638CC" w:rsidRDefault="00491CAA" w:rsidP="00491CA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6B24BF3" w14:textId="77777777" w:rsidR="00491CAA" w:rsidRPr="002F276A" w:rsidRDefault="00491CAA" w:rsidP="00491CA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1188CEE" w14:textId="77777777" w:rsidR="00491CAA" w:rsidRPr="002F276A" w:rsidRDefault="00491CAA" w:rsidP="00491C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5E376A1" w14:textId="77777777" w:rsidR="00491CAA" w:rsidRPr="002F276A" w:rsidRDefault="00491CAA" w:rsidP="00491C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4AD52F" w14:textId="77777777" w:rsidR="00491CAA" w:rsidRPr="002F276A" w:rsidRDefault="00491CAA" w:rsidP="00491C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BE1259E" w14:textId="77777777" w:rsidR="00491CAA" w:rsidRPr="002F276A" w:rsidRDefault="00491CAA" w:rsidP="00491CA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6D0B6B" w14:textId="77777777" w:rsidR="00491CAA" w:rsidRDefault="00491CAA" w:rsidP="00491CA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D5BECB9" w14:textId="77777777" w:rsidR="00491CAA" w:rsidRDefault="00491CAA" w:rsidP="00491CA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9561C8" w14:textId="77777777" w:rsidR="00491CAA" w:rsidRDefault="00491CAA" w:rsidP="00491CA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FD4F0B3" w14:textId="77777777" w:rsidR="00491CAA" w:rsidRDefault="00491CAA" w:rsidP="00491C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722E1F6" w14:textId="77777777" w:rsidR="00491CAA" w:rsidRDefault="00491CAA" w:rsidP="00491C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0437987" w14:textId="77777777" w:rsidR="00491CAA" w:rsidRDefault="00491CAA" w:rsidP="00491C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799FDBE" w14:textId="77777777" w:rsidR="00491CAA" w:rsidRPr="000B45FE" w:rsidRDefault="00491CAA" w:rsidP="00491C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9A849B9" w14:textId="77777777" w:rsidR="00491CAA" w:rsidRDefault="00491CAA" w:rsidP="00491CA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8212707" w14:textId="77777777" w:rsidR="00491CAA" w:rsidRDefault="00491CAA" w:rsidP="00491CAA">
      <w:pPr>
        <w:jc w:val="both"/>
        <w:rPr>
          <w:sz w:val="22"/>
          <w:szCs w:val="22"/>
        </w:rPr>
      </w:pPr>
    </w:p>
    <w:p w14:paraId="2AE33C2B" w14:textId="77777777" w:rsidR="00491CAA" w:rsidRDefault="00491CAA" w:rsidP="00491CAA">
      <w:pPr>
        <w:jc w:val="both"/>
        <w:rPr>
          <w:sz w:val="22"/>
          <w:szCs w:val="22"/>
        </w:rPr>
      </w:pPr>
    </w:p>
    <w:p w14:paraId="6A880493" w14:textId="77777777" w:rsidR="00491CAA" w:rsidRPr="00423B06" w:rsidRDefault="00491CAA" w:rsidP="00491CA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F247C20" w14:textId="77777777" w:rsidR="00491CAA" w:rsidRPr="00012E38" w:rsidRDefault="00491CAA" w:rsidP="00491CA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5BADA13" w14:textId="77777777" w:rsidR="00491CAA" w:rsidRPr="00124EBA" w:rsidRDefault="00491CAA" w:rsidP="00491CAA">
      <w:pPr>
        <w:jc w:val="both"/>
      </w:pPr>
    </w:p>
    <w:p w14:paraId="54896DAB" w14:textId="77777777" w:rsidR="00FE545C" w:rsidRPr="00491CAA" w:rsidRDefault="00FE545C" w:rsidP="00491CAA"/>
    <w:sectPr w:rsidR="00FE545C" w:rsidRPr="00491C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F9420" w14:textId="77777777" w:rsidR="00D27C4D" w:rsidRDefault="00D27C4D">
      <w:r>
        <w:separator/>
      </w:r>
    </w:p>
  </w:endnote>
  <w:endnote w:type="continuationSeparator" w:id="0">
    <w:p w14:paraId="771133A9" w14:textId="77777777" w:rsidR="00D27C4D" w:rsidRDefault="00D27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051B" w14:textId="77777777" w:rsidR="00033BFE" w:rsidRDefault="00033B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0897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65361" w14:textId="77777777" w:rsidR="00033BFE" w:rsidRDefault="00033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32FDA" w14:textId="77777777" w:rsidR="00D27C4D" w:rsidRDefault="00D27C4D">
      <w:r>
        <w:separator/>
      </w:r>
    </w:p>
  </w:footnote>
  <w:footnote w:type="continuationSeparator" w:id="0">
    <w:p w14:paraId="54846934" w14:textId="77777777" w:rsidR="00D27C4D" w:rsidRDefault="00D27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49315" w14:textId="77777777" w:rsidR="00033BFE" w:rsidRDefault="00033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3C9B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040FF" w14:textId="77777777" w:rsidR="00033BFE" w:rsidRDefault="00033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90670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01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9907897">
    <w:abstractNumId w:val="0"/>
  </w:num>
  <w:num w:numId="4" w16cid:durableId="238486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C4D"/>
    <w:rsid w:val="00012286"/>
    <w:rsid w:val="00033BFE"/>
    <w:rsid w:val="000704FC"/>
    <w:rsid w:val="00071CCC"/>
    <w:rsid w:val="000B731D"/>
    <w:rsid w:val="000D6134"/>
    <w:rsid w:val="000E09C7"/>
    <w:rsid w:val="000F6589"/>
    <w:rsid w:val="00106636"/>
    <w:rsid w:val="00116EC6"/>
    <w:rsid w:val="00125811"/>
    <w:rsid w:val="001473F7"/>
    <w:rsid w:val="001801DD"/>
    <w:rsid w:val="001D4612"/>
    <w:rsid w:val="00207E98"/>
    <w:rsid w:val="002723B0"/>
    <w:rsid w:val="00315A4A"/>
    <w:rsid w:val="00491CA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27C4D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83D76"/>
  <w15:chartTrackingRefBased/>
  <w15:docId w15:val="{F5C7200D-C7A6-479A-BE54-4D2E8A394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CA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478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2025-08-27T06:52:00Z</cp:lastPrinted>
  <dcterms:created xsi:type="dcterms:W3CDTF">2025-08-20T09:11:00Z</dcterms:created>
  <dcterms:modified xsi:type="dcterms:W3CDTF">2025-08-27T06:53:00Z</dcterms:modified>
</cp:coreProperties>
</file>