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F16AF" w:rsidRPr="000F16A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16AF" w:rsidRPr="00C14101" w:rsidTr="002C3A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6AF" w:rsidRPr="00C14101" w:rsidRDefault="000F16AF" w:rsidP="002C3AA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F16AF" w:rsidRPr="00C14101" w:rsidRDefault="000F16AF" w:rsidP="002C3AA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F16AF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0F16AF" w:rsidRPr="00C14101" w:rsidRDefault="000F16AF" w:rsidP="002C3A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F16AF" w:rsidRPr="00C14101" w:rsidRDefault="000F16AF" w:rsidP="002C3A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0F16A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0F16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16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16AF" w:rsidRPr="00D62E6E" w:rsidTr="002C3AAA">
        <w:tc>
          <w:tcPr>
            <w:tcW w:w="2269" w:type="dxa"/>
            <w:shd w:val="clear" w:color="auto" w:fill="auto"/>
          </w:tcPr>
          <w:p w:rsidR="000F16AF" w:rsidRPr="00D62E6E" w:rsidRDefault="000F16AF" w:rsidP="002C3A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16AF" w:rsidRPr="00D62E6E" w:rsidRDefault="000F16AF" w:rsidP="002C3A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16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SZP-271-40/25</w:t>
            </w:r>
          </w:p>
        </w:tc>
      </w:tr>
    </w:tbl>
    <w:p w:rsidR="00BC121E" w:rsidRDefault="000F16A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F16AF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16A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1CF2" w:rsidRDefault="009A1CF2">
      <w:r>
        <w:separator/>
      </w:r>
    </w:p>
  </w:endnote>
  <w:endnote w:type="continuationSeparator" w:id="0">
    <w:p w:rsidR="009A1CF2" w:rsidRDefault="009A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16AF" w:rsidRDefault="000F1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1CF2" w:rsidRDefault="009A1CF2">
      <w:r>
        <w:separator/>
      </w:r>
    </w:p>
  </w:footnote>
  <w:footnote w:type="continuationSeparator" w:id="0">
    <w:p w:rsidR="009A1CF2" w:rsidRDefault="009A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16AF" w:rsidRDefault="000F1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16AF" w:rsidRDefault="000F1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16AF" w:rsidRDefault="000F16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2471110">
    <w:abstractNumId w:val="13"/>
  </w:num>
  <w:num w:numId="2" w16cid:durableId="1812867819">
    <w:abstractNumId w:val="0"/>
  </w:num>
  <w:num w:numId="3" w16cid:durableId="1086421658">
    <w:abstractNumId w:val="11"/>
  </w:num>
  <w:num w:numId="4" w16cid:durableId="645935170">
    <w:abstractNumId w:val="8"/>
  </w:num>
  <w:num w:numId="5" w16cid:durableId="339814125">
    <w:abstractNumId w:val="7"/>
  </w:num>
  <w:num w:numId="6" w16cid:durableId="514350066">
    <w:abstractNumId w:val="1"/>
  </w:num>
  <w:num w:numId="7" w16cid:durableId="282854605">
    <w:abstractNumId w:val="6"/>
  </w:num>
  <w:num w:numId="8" w16cid:durableId="1296326898">
    <w:abstractNumId w:val="3"/>
  </w:num>
  <w:num w:numId="9" w16cid:durableId="1864856507">
    <w:abstractNumId w:val="2"/>
  </w:num>
  <w:num w:numId="10" w16cid:durableId="602298081">
    <w:abstractNumId w:val="5"/>
  </w:num>
  <w:num w:numId="11" w16cid:durableId="1053769128">
    <w:abstractNumId w:val="10"/>
  </w:num>
  <w:num w:numId="12" w16cid:durableId="543760440">
    <w:abstractNumId w:val="4"/>
  </w:num>
  <w:num w:numId="13" w16cid:durableId="1159228328">
    <w:abstractNumId w:val="9"/>
  </w:num>
  <w:num w:numId="14" w16cid:durableId="15614024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CF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16AF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11BF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1CF2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C2BD11-07E8-4D89-B2D7-07D59868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2025-08-25T06:10:00Z</dcterms:created>
  <dcterms:modified xsi:type="dcterms:W3CDTF">2025-08-25T06:10:00Z</dcterms:modified>
</cp:coreProperties>
</file>