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759BD" w14:textId="77777777" w:rsidR="00020DAC" w:rsidRPr="0080057B" w:rsidRDefault="00020DAC" w:rsidP="00020DAC">
      <w:pPr>
        <w:rPr>
          <w:b/>
          <w:bCs/>
        </w:rPr>
      </w:pP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Cs/>
        </w:rPr>
        <w:tab/>
      </w:r>
      <w:r w:rsidRPr="0080057B">
        <w:rPr>
          <w:b/>
          <w:bCs/>
        </w:rPr>
        <w:t>Załącznik nr 1</w:t>
      </w:r>
    </w:p>
    <w:p w14:paraId="6B0A85B1" w14:textId="77777777" w:rsidR="00020DAC" w:rsidRPr="0080057B" w:rsidRDefault="00020DAC" w:rsidP="00020DAC">
      <w:pPr>
        <w:rPr>
          <w:b/>
          <w:bCs/>
        </w:rPr>
      </w:pPr>
    </w:p>
    <w:p w14:paraId="0DB7D5EF" w14:textId="77777777" w:rsidR="00020DAC" w:rsidRPr="0080057B" w:rsidRDefault="00020DAC" w:rsidP="00D77A6E">
      <w:pPr>
        <w:jc w:val="center"/>
        <w:rPr>
          <w:b/>
          <w:bCs/>
        </w:rPr>
      </w:pPr>
      <w:r w:rsidRPr="0080057B">
        <w:rPr>
          <w:b/>
          <w:bCs/>
        </w:rPr>
        <w:t>FORMULARZ OFERTY</w:t>
      </w:r>
    </w:p>
    <w:p w14:paraId="6096E466" w14:textId="77777777" w:rsidR="00020DAC" w:rsidRPr="0080057B" w:rsidRDefault="00020DAC" w:rsidP="00020DAC">
      <w:pPr>
        <w:rPr>
          <w:b/>
          <w:bCs/>
        </w:rPr>
      </w:pPr>
    </w:p>
    <w:p w14:paraId="17C50E33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NAZWA WYKONAWCY:……………………………………………………………………..</w:t>
      </w:r>
    </w:p>
    <w:p w14:paraId="7DBE78A4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0F271BAD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ADRES:………………………………………………………………………………………………</w:t>
      </w:r>
    </w:p>
    <w:p w14:paraId="6A5D6522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Adres zamieszkania (dotyczy osób prowadzących działalność gospodarczą):……………………………..</w:t>
      </w:r>
    </w:p>
    <w:p w14:paraId="1BFDA66A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POWIAT:…………………………………WOJEWÓDZTWO …………………………….............</w:t>
      </w:r>
    </w:p>
    <w:p w14:paraId="6CE5FAE9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TEL.…………………………………………….FAX ……………………………………………</w:t>
      </w:r>
    </w:p>
    <w:p w14:paraId="4DD7A4A5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E-MAIL………………………………………………………………………………………….</w:t>
      </w:r>
    </w:p>
    <w:p w14:paraId="64D42C46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NIP…………………………………. REGON:………………………………………………...</w:t>
      </w:r>
    </w:p>
    <w:p w14:paraId="3AB36D92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BANK/ NR KONTA ……………………………………………………………………………</w:t>
      </w:r>
    </w:p>
    <w:p w14:paraId="107F4259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Do: Nazwa i siedziba Zamawiającego:</w:t>
      </w:r>
    </w:p>
    <w:p w14:paraId="7D210EAB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>Akademia Górniczo – Hutnicza im. Stanisława Staszica w Krakowie</w:t>
      </w:r>
    </w:p>
    <w:p w14:paraId="783CBB1E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 xml:space="preserve">Dział Zamówień Publicznych  </w:t>
      </w:r>
    </w:p>
    <w:p w14:paraId="4CE3579F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 xml:space="preserve">Al. Mickiewicza 30, 30-059 Kraków,  </w:t>
      </w:r>
    </w:p>
    <w:p w14:paraId="48A553FD" w14:textId="77777777" w:rsidR="00020DAC" w:rsidRPr="0080057B" w:rsidRDefault="00020DAC" w:rsidP="00020DAC">
      <w:pPr>
        <w:rPr>
          <w:b/>
          <w:bCs/>
        </w:rPr>
      </w:pPr>
    </w:p>
    <w:p w14:paraId="0993F9F7" w14:textId="267F2D06" w:rsidR="00020DAC" w:rsidRPr="0080057B" w:rsidRDefault="00020DAC" w:rsidP="00231FE3">
      <w:pPr>
        <w:jc w:val="both"/>
        <w:rPr>
          <w:bCs/>
        </w:rPr>
      </w:pPr>
      <w:r w:rsidRPr="0080057B">
        <w:rPr>
          <w:bCs/>
        </w:rPr>
        <w:t xml:space="preserve">Przystępując do postępowania o udzielenie zamówienia publicznego, którego przedmiotem jest </w:t>
      </w:r>
      <w:r w:rsidR="00231FE3" w:rsidRPr="00F67321">
        <w:rPr>
          <w:b/>
        </w:rPr>
        <w:t xml:space="preserve">Dostawa spektrometru jednowiązkowego UV/VIS do pomiaru absorbancji </w:t>
      </w:r>
      <w:r w:rsidR="00231FE3">
        <w:rPr>
          <w:b/>
        </w:rPr>
        <w:br/>
      </w:r>
      <w:r w:rsidR="00231FE3" w:rsidRPr="00F67321">
        <w:rPr>
          <w:b/>
        </w:rPr>
        <w:t xml:space="preserve">w zakresie ultrafioletowym i widzialnym na potrzeby </w:t>
      </w:r>
      <w:proofErr w:type="spellStart"/>
      <w:r w:rsidR="00231FE3" w:rsidRPr="00F67321">
        <w:rPr>
          <w:b/>
        </w:rPr>
        <w:t>WIMiIP</w:t>
      </w:r>
      <w:proofErr w:type="spellEnd"/>
      <w:r w:rsidRPr="0080057B">
        <w:rPr>
          <w:b/>
          <w:bCs/>
        </w:rPr>
        <w:t xml:space="preserve">, nr sprawy: </w:t>
      </w:r>
      <w:r w:rsidR="00231FE3">
        <w:rPr>
          <w:b/>
          <w:bCs/>
        </w:rPr>
        <w:br/>
        <w:t>KC-</w:t>
      </w:r>
      <w:r w:rsidRPr="0080057B">
        <w:rPr>
          <w:b/>
          <w:bCs/>
        </w:rPr>
        <w:t>DE-zp.272-</w:t>
      </w:r>
      <w:r w:rsidR="00231FE3">
        <w:rPr>
          <w:b/>
          <w:bCs/>
        </w:rPr>
        <w:t>504</w:t>
      </w:r>
      <w:r w:rsidRPr="0080057B">
        <w:rPr>
          <w:b/>
          <w:bCs/>
        </w:rPr>
        <w:t xml:space="preserve">/25, </w:t>
      </w:r>
      <w:r w:rsidRPr="0080057B">
        <w:rPr>
          <w:bCs/>
        </w:rPr>
        <w:t>oferuję realizację przedmiotu zamówienia, zgodnie z zasadami określonymi w specyfikacji warunków zamówienia.</w:t>
      </w:r>
    </w:p>
    <w:p w14:paraId="0CE91F2C" w14:textId="77777777" w:rsidR="00020DAC" w:rsidRPr="0080057B" w:rsidRDefault="00020DAC" w:rsidP="00020DAC">
      <w:pPr>
        <w:rPr>
          <w:bCs/>
        </w:rPr>
      </w:pPr>
    </w:p>
    <w:p w14:paraId="665D956D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>Cena netto za całość zamówienia:   ........................................................... PLN</w:t>
      </w:r>
    </w:p>
    <w:p w14:paraId="2F3A6A83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>Cena brutto za całość zamówienia:...............................................................PLN</w:t>
      </w:r>
    </w:p>
    <w:p w14:paraId="6F14FD5A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>Słownie brutto: .......................................................................................................................</w:t>
      </w:r>
    </w:p>
    <w:p w14:paraId="134856C4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>Powyższa cena zawiera podatek VAT w wysokości 23% tj. ……………………. PLN</w:t>
      </w:r>
    </w:p>
    <w:p w14:paraId="5935546D" w14:textId="77777777" w:rsidR="00020DAC" w:rsidRPr="0080057B" w:rsidRDefault="00020DAC" w:rsidP="00020DAC">
      <w:pPr>
        <w:rPr>
          <w:b/>
          <w:bCs/>
        </w:rPr>
      </w:pPr>
    </w:p>
    <w:p w14:paraId="6DF4AE6A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 xml:space="preserve">Producent/model zaoferowanego </w:t>
      </w:r>
    </w:p>
    <w:p w14:paraId="5ED40A06" w14:textId="39927A17" w:rsidR="00020DAC" w:rsidRPr="0080057B" w:rsidRDefault="00020DAC" w:rsidP="00020DAC">
      <w:pPr>
        <w:numPr>
          <w:ilvl w:val="0"/>
          <w:numId w:val="5"/>
        </w:numPr>
        <w:rPr>
          <w:b/>
          <w:bCs/>
        </w:rPr>
      </w:pPr>
      <w:r w:rsidRPr="0080057B">
        <w:rPr>
          <w:b/>
          <w:bCs/>
        </w:rPr>
        <w:t>analizatora ………………………</w:t>
      </w:r>
      <w:r>
        <w:rPr>
          <w:b/>
          <w:bCs/>
        </w:rPr>
        <w:t>….</w:t>
      </w:r>
    </w:p>
    <w:p w14:paraId="07916937" w14:textId="24B11693" w:rsidR="00020DAC" w:rsidRDefault="00020DAC" w:rsidP="00020DAC">
      <w:pPr>
        <w:numPr>
          <w:ilvl w:val="0"/>
          <w:numId w:val="5"/>
        </w:numPr>
        <w:rPr>
          <w:b/>
          <w:bCs/>
        </w:rPr>
      </w:pPr>
      <w:r w:rsidRPr="0080057B">
        <w:rPr>
          <w:b/>
          <w:bCs/>
        </w:rPr>
        <w:t>komputera przenośnego ………</w:t>
      </w:r>
      <w:r>
        <w:rPr>
          <w:b/>
          <w:bCs/>
        </w:rPr>
        <w:t>……</w:t>
      </w:r>
    </w:p>
    <w:p w14:paraId="577F50EF" w14:textId="293E1666" w:rsidR="00020DAC" w:rsidRPr="0080057B" w:rsidRDefault="00231FE3" w:rsidP="00020DAC">
      <w:pPr>
        <w:numPr>
          <w:ilvl w:val="0"/>
          <w:numId w:val="5"/>
        </w:numPr>
        <w:rPr>
          <w:b/>
          <w:bCs/>
        </w:rPr>
      </w:pPr>
      <w:r>
        <w:rPr>
          <w:b/>
          <w:bCs/>
        </w:rPr>
        <w:t>s</w:t>
      </w:r>
      <w:r w:rsidR="00020DAC">
        <w:rPr>
          <w:b/>
          <w:bCs/>
        </w:rPr>
        <w:t>ystemu operacyjnego ………………</w:t>
      </w:r>
    </w:p>
    <w:p w14:paraId="707E1F12" w14:textId="77777777" w:rsidR="00020DAC" w:rsidRPr="0080057B" w:rsidRDefault="00020DAC" w:rsidP="00020DAC">
      <w:pPr>
        <w:rPr>
          <w:b/>
          <w:bCs/>
        </w:rPr>
      </w:pPr>
    </w:p>
    <w:p w14:paraId="317AE94E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 xml:space="preserve">Wyposażenie dodatkowe </w:t>
      </w:r>
      <w:r>
        <w:rPr>
          <w:b/>
          <w:bCs/>
        </w:rPr>
        <w:t>ujęte w cenie oferty</w:t>
      </w:r>
    </w:p>
    <w:p w14:paraId="5355213D" w14:textId="77777777" w:rsidR="00020DAC" w:rsidRPr="0080057B" w:rsidRDefault="00020DAC" w:rsidP="00020DAC">
      <w:pPr>
        <w:rPr>
          <w:b/>
          <w:bCs/>
        </w:rPr>
      </w:pPr>
    </w:p>
    <w:tbl>
      <w:tblPr>
        <w:tblW w:w="8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0"/>
        <w:gridCol w:w="1840"/>
      </w:tblGrid>
      <w:tr w:rsidR="00020DAC" w:rsidRPr="0080057B" w14:paraId="1C5709C4" w14:textId="77777777" w:rsidTr="00DB496A">
        <w:trPr>
          <w:trHeight w:val="300"/>
        </w:trPr>
        <w:tc>
          <w:tcPr>
            <w:tcW w:w="6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03E8FB14" w14:textId="77777777" w:rsidR="00020DAC" w:rsidRPr="0080057B" w:rsidRDefault="00020DAC" w:rsidP="00DB496A">
            <w:pPr>
              <w:rPr>
                <w:bCs/>
              </w:rPr>
            </w:pPr>
            <w:r w:rsidRPr="0080057B">
              <w:rPr>
                <w:bCs/>
              </w:rPr>
              <w:t>Nazwa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1BF4E08C" w14:textId="77777777" w:rsidR="00020DAC" w:rsidRPr="0080057B" w:rsidRDefault="00020DAC" w:rsidP="00DB496A">
            <w:pPr>
              <w:rPr>
                <w:bCs/>
              </w:rPr>
            </w:pPr>
            <w:r w:rsidRPr="0080057B">
              <w:rPr>
                <w:bCs/>
              </w:rPr>
              <w:t>Ilość minimalna</w:t>
            </w:r>
          </w:p>
        </w:tc>
      </w:tr>
      <w:tr w:rsidR="00020DAC" w:rsidRPr="0080057B" w14:paraId="76C696E8" w14:textId="77777777" w:rsidTr="00DB496A">
        <w:trPr>
          <w:trHeight w:val="9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1E72CD" w14:textId="4B121AE7" w:rsidR="00020DAC" w:rsidRPr="0080057B" w:rsidRDefault="00020DAC" w:rsidP="00DB496A">
            <w:pPr>
              <w:rPr>
                <w:bCs/>
              </w:rPr>
            </w:pPr>
            <w:r>
              <w:rPr>
                <w:bCs/>
              </w:rPr>
              <w:t>Kuweta kwarcowa 10 mm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71110" w14:textId="48E159E4" w:rsidR="00020DAC" w:rsidRPr="0080057B" w:rsidRDefault="00020DAC" w:rsidP="00DB496A">
            <w:pPr>
              <w:rPr>
                <w:bCs/>
              </w:rPr>
            </w:pPr>
            <w:r>
              <w:rPr>
                <w:bCs/>
              </w:rPr>
              <w:t>4</w:t>
            </w:r>
            <w:r w:rsidRPr="0080057B">
              <w:rPr>
                <w:bCs/>
              </w:rPr>
              <w:t xml:space="preserve"> sztuk</w:t>
            </w:r>
            <w:r>
              <w:rPr>
                <w:bCs/>
              </w:rPr>
              <w:t>i</w:t>
            </w:r>
          </w:p>
        </w:tc>
      </w:tr>
      <w:tr w:rsidR="00020DAC" w:rsidRPr="0080057B" w14:paraId="40FECEFC" w14:textId="77777777" w:rsidTr="00DB496A">
        <w:trPr>
          <w:trHeight w:val="6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984B7A" w14:textId="61BBA1E4" w:rsidR="00020DAC" w:rsidRPr="0080057B" w:rsidRDefault="00020DAC" w:rsidP="00DB496A">
            <w:pPr>
              <w:rPr>
                <w:bCs/>
              </w:rPr>
            </w:pPr>
            <w:r>
              <w:rPr>
                <w:bCs/>
              </w:rPr>
              <w:t>Kuweta przepływowa 10 mm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45146" w14:textId="29CE1300" w:rsidR="00020DAC" w:rsidRPr="0080057B" w:rsidRDefault="00020DAC" w:rsidP="00DB496A">
            <w:pPr>
              <w:rPr>
                <w:bCs/>
              </w:rPr>
            </w:pPr>
            <w:r>
              <w:rPr>
                <w:bCs/>
              </w:rPr>
              <w:t xml:space="preserve">1 </w:t>
            </w:r>
            <w:r w:rsidRPr="0080057B">
              <w:rPr>
                <w:bCs/>
              </w:rPr>
              <w:t>sztuk</w:t>
            </w:r>
            <w:r>
              <w:rPr>
                <w:bCs/>
              </w:rPr>
              <w:t>a</w:t>
            </w:r>
          </w:p>
        </w:tc>
      </w:tr>
      <w:tr w:rsidR="00020DAC" w:rsidRPr="0080057B" w14:paraId="7CFCC5F1" w14:textId="77777777" w:rsidTr="00DB496A">
        <w:trPr>
          <w:trHeight w:val="3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76A40" w14:textId="3828138D" w:rsidR="00020DAC" w:rsidRPr="0080057B" w:rsidRDefault="00020DAC" w:rsidP="00DB496A">
            <w:pPr>
              <w:rPr>
                <w:bCs/>
              </w:rPr>
            </w:pPr>
            <w:r>
              <w:rPr>
                <w:bCs/>
              </w:rPr>
              <w:t>Uchwyt do pomiaru próbek stałych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3BE6A" w14:textId="77777777" w:rsidR="00020DAC" w:rsidRPr="0080057B" w:rsidRDefault="00020DAC" w:rsidP="00DB496A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  <w:tr w:rsidR="00020DAC" w:rsidRPr="0080057B" w14:paraId="38A258D0" w14:textId="77777777" w:rsidTr="00DB496A">
        <w:trPr>
          <w:trHeight w:val="300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429BCD" w14:textId="424F72FD" w:rsidR="00020DAC" w:rsidRPr="0080057B" w:rsidRDefault="00020DAC" w:rsidP="00DB496A">
            <w:pPr>
              <w:rPr>
                <w:bCs/>
              </w:rPr>
            </w:pPr>
            <w:r>
              <w:rPr>
                <w:bCs/>
              </w:rPr>
              <w:lastRenderedPageBreak/>
              <w:t>Pompka do kuwety przepływowej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FB4A7" w14:textId="77777777" w:rsidR="00020DAC" w:rsidRPr="0080057B" w:rsidRDefault="00020DAC" w:rsidP="00DB496A">
            <w:pPr>
              <w:rPr>
                <w:bCs/>
              </w:rPr>
            </w:pPr>
            <w:r w:rsidRPr="0080057B">
              <w:rPr>
                <w:bCs/>
              </w:rPr>
              <w:t>1 sztuka</w:t>
            </w:r>
          </w:p>
        </w:tc>
      </w:tr>
      <w:tr w:rsidR="00020DAC" w:rsidRPr="0080057B" w14:paraId="2059DCDF" w14:textId="77777777" w:rsidTr="00DB496A">
        <w:trPr>
          <w:trHeight w:val="405"/>
        </w:trPr>
        <w:tc>
          <w:tcPr>
            <w:tcW w:w="6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35FE00" w14:textId="78DA510A" w:rsidR="00020DAC" w:rsidRPr="0080057B" w:rsidRDefault="00020DAC" w:rsidP="00DB496A">
            <w:pPr>
              <w:rPr>
                <w:bCs/>
              </w:rPr>
            </w:pPr>
            <w:r>
              <w:rPr>
                <w:bCs/>
              </w:rPr>
              <w:t>Automatyczny zmieniacz kuwet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E290D" w14:textId="30AC0F84" w:rsidR="00020DAC" w:rsidRPr="0080057B" w:rsidRDefault="00020DAC" w:rsidP="00DB496A">
            <w:pPr>
              <w:rPr>
                <w:bCs/>
              </w:rPr>
            </w:pPr>
            <w:r>
              <w:rPr>
                <w:bCs/>
              </w:rPr>
              <w:t>1</w:t>
            </w:r>
            <w:r w:rsidRPr="0080057B">
              <w:rPr>
                <w:bCs/>
              </w:rPr>
              <w:t xml:space="preserve"> sztuk</w:t>
            </w:r>
            <w:r>
              <w:rPr>
                <w:bCs/>
              </w:rPr>
              <w:t>a</w:t>
            </w:r>
          </w:p>
        </w:tc>
      </w:tr>
    </w:tbl>
    <w:p w14:paraId="6547D51E" w14:textId="77777777" w:rsidR="00020DAC" w:rsidRPr="0080057B" w:rsidRDefault="00020DAC" w:rsidP="00020DAC">
      <w:pPr>
        <w:rPr>
          <w:b/>
          <w:bCs/>
        </w:rPr>
      </w:pPr>
    </w:p>
    <w:p w14:paraId="0FC7C9A0" w14:textId="77777777" w:rsidR="00020DAC" w:rsidRPr="0080057B" w:rsidRDefault="00020DAC" w:rsidP="00020DAC">
      <w:pPr>
        <w:rPr>
          <w:b/>
          <w:bCs/>
        </w:rPr>
      </w:pPr>
    </w:p>
    <w:p w14:paraId="45189C17" w14:textId="2669FDED" w:rsidR="00020DAC" w:rsidRPr="0080057B" w:rsidRDefault="00020DAC" w:rsidP="00020DAC">
      <w:pPr>
        <w:rPr>
          <w:bCs/>
        </w:rPr>
      </w:pPr>
      <w:r w:rsidRPr="0080057B">
        <w:rPr>
          <w:b/>
          <w:bCs/>
        </w:rPr>
        <w:t xml:space="preserve">Okres udzielonej gwarancji  wynosi: </w:t>
      </w:r>
      <w:r>
        <w:rPr>
          <w:b/>
          <w:bCs/>
        </w:rPr>
        <w:t>12</w:t>
      </w:r>
      <w:r w:rsidRPr="0080057B">
        <w:rPr>
          <w:b/>
          <w:bCs/>
        </w:rPr>
        <w:t xml:space="preserve"> miesięcy</w:t>
      </w:r>
    </w:p>
    <w:p w14:paraId="5C28EF5A" w14:textId="77777777" w:rsidR="00020DAC" w:rsidRPr="0080057B" w:rsidRDefault="00020DAC" w:rsidP="00020DAC">
      <w:pPr>
        <w:rPr>
          <w:b/>
          <w:bCs/>
        </w:rPr>
      </w:pPr>
    </w:p>
    <w:p w14:paraId="29733719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 xml:space="preserve">Termin realizacji umowy: ………. dni od daty podpisania umowy. </w:t>
      </w:r>
      <w:r w:rsidRPr="00231FE3">
        <w:rPr>
          <w:b/>
          <w:bCs/>
          <w:i/>
          <w:iCs/>
          <w:highlight w:val="yellow"/>
        </w:rPr>
        <w:t>/kryterium oceny ofert/</w:t>
      </w:r>
    </w:p>
    <w:p w14:paraId="5E53CF9E" w14:textId="77777777" w:rsidR="00231FE3" w:rsidRDefault="00231FE3" w:rsidP="00020DAC">
      <w:pPr>
        <w:rPr>
          <w:b/>
          <w:iCs/>
        </w:rPr>
      </w:pPr>
    </w:p>
    <w:p w14:paraId="75710AC0" w14:textId="4ABCD84E" w:rsidR="00231FE3" w:rsidRPr="0080057B" w:rsidRDefault="00231FE3" w:rsidP="00231FE3">
      <w:pPr>
        <w:rPr>
          <w:b/>
          <w:bCs/>
        </w:rPr>
      </w:pPr>
      <w:r w:rsidRPr="00231FE3">
        <w:rPr>
          <w:b/>
          <w:iCs/>
        </w:rPr>
        <w:t>Czas reakcji serwisu</w:t>
      </w:r>
      <w:r>
        <w:rPr>
          <w:b/>
          <w:iCs/>
        </w:rPr>
        <w:t xml:space="preserve">: …… h od zgłoszenia usterki </w:t>
      </w:r>
      <w:r w:rsidRPr="0080057B">
        <w:rPr>
          <w:b/>
          <w:bCs/>
          <w:i/>
          <w:iCs/>
        </w:rPr>
        <w:t>/</w:t>
      </w:r>
      <w:r w:rsidRPr="00231FE3">
        <w:rPr>
          <w:b/>
          <w:bCs/>
          <w:i/>
          <w:iCs/>
          <w:highlight w:val="yellow"/>
        </w:rPr>
        <w:t>kryterium oceny ofert/</w:t>
      </w:r>
    </w:p>
    <w:p w14:paraId="44158709" w14:textId="0CB64C28" w:rsidR="00020DAC" w:rsidRPr="00231FE3" w:rsidRDefault="00020DAC" w:rsidP="00020DAC">
      <w:pPr>
        <w:rPr>
          <w:b/>
          <w:iCs/>
        </w:rPr>
      </w:pPr>
    </w:p>
    <w:p w14:paraId="5091EDCB" w14:textId="77777777" w:rsidR="00231FE3" w:rsidRPr="0080057B" w:rsidRDefault="00231FE3" w:rsidP="00020DAC">
      <w:pPr>
        <w:rPr>
          <w:bCs/>
          <w:i/>
        </w:rPr>
      </w:pPr>
    </w:p>
    <w:p w14:paraId="08EA2CA7" w14:textId="77777777" w:rsidR="00020DAC" w:rsidRPr="0080057B" w:rsidRDefault="00020DAC" w:rsidP="00020DAC">
      <w:pPr>
        <w:rPr>
          <w:b/>
          <w:bCs/>
        </w:rPr>
      </w:pPr>
      <w:r w:rsidRPr="0080057B">
        <w:rPr>
          <w:bCs/>
        </w:rPr>
        <w:t>Oświadczamy, że zgodnie z ustawą z dnia 6 marca 2018 r. Prawo przedsiębiorców, należymy do małych lub średnich przedsiębiorców:</w:t>
      </w:r>
      <w:r w:rsidRPr="0080057B">
        <w:rPr>
          <w:b/>
          <w:bCs/>
        </w:rPr>
        <w:t xml:space="preserve"> TAK/NIE</w:t>
      </w:r>
    </w:p>
    <w:p w14:paraId="1ABFC7FB" w14:textId="77777777" w:rsidR="00020DAC" w:rsidRPr="0080057B" w:rsidRDefault="00020DAC" w:rsidP="00020DAC">
      <w:pPr>
        <w:rPr>
          <w:b/>
          <w:bCs/>
        </w:rPr>
      </w:pPr>
    </w:p>
    <w:p w14:paraId="4A679C55" w14:textId="77777777" w:rsidR="00020DAC" w:rsidRPr="0080057B" w:rsidRDefault="00020DAC" w:rsidP="00020DAC">
      <w:pPr>
        <w:rPr>
          <w:bCs/>
        </w:rPr>
      </w:pPr>
      <w:r w:rsidRPr="0080057B">
        <w:rPr>
          <w:b/>
          <w:bCs/>
        </w:rPr>
        <w:t xml:space="preserve">Termin płatności: </w:t>
      </w:r>
      <w:r w:rsidRPr="0080057B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E552E8" w14:textId="77777777" w:rsidR="00020DAC" w:rsidRPr="0080057B" w:rsidRDefault="00020DAC" w:rsidP="00020DAC">
      <w:pPr>
        <w:rPr>
          <w:bCs/>
        </w:rPr>
      </w:pPr>
    </w:p>
    <w:p w14:paraId="0FAA4296" w14:textId="77777777" w:rsidR="00020DAC" w:rsidRPr="0080057B" w:rsidRDefault="00020DAC" w:rsidP="00020DAC">
      <w:pPr>
        <w:rPr>
          <w:bCs/>
        </w:rPr>
      </w:pPr>
    </w:p>
    <w:p w14:paraId="11C91FBB" w14:textId="77777777" w:rsidR="00020DAC" w:rsidRPr="0080057B" w:rsidRDefault="00020DAC" w:rsidP="00020DAC">
      <w:pPr>
        <w:rPr>
          <w:bCs/>
        </w:rPr>
      </w:pPr>
    </w:p>
    <w:p w14:paraId="6BD2F4FD" w14:textId="77777777" w:rsidR="00020DAC" w:rsidRPr="0080057B" w:rsidRDefault="00020DAC" w:rsidP="00020DAC">
      <w:pPr>
        <w:rPr>
          <w:b/>
          <w:bCs/>
          <w:u w:val="single"/>
        </w:rPr>
      </w:pPr>
      <w:r w:rsidRPr="0080057B">
        <w:rPr>
          <w:b/>
          <w:bCs/>
          <w:u w:val="single"/>
        </w:rPr>
        <w:t>Jednocześnie oświadczamy, że:</w:t>
      </w:r>
    </w:p>
    <w:p w14:paraId="170D869F" w14:textId="77777777" w:rsidR="00020DAC" w:rsidRPr="0080057B" w:rsidRDefault="00020DAC" w:rsidP="00020DAC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jesteśmy związani niniejszą ofertą przez okres wskazany w SWZ.</w:t>
      </w:r>
    </w:p>
    <w:p w14:paraId="7CF24D36" w14:textId="77777777" w:rsidR="00020DAC" w:rsidRPr="0080057B" w:rsidRDefault="00020DAC" w:rsidP="00020DAC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76890D72" w14:textId="77777777" w:rsidR="00020DAC" w:rsidRDefault="00020DAC" w:rsidP="00020DAC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Oświadczamy, iż oferowane urządzenia spełniają wymagania obowiązujących przepisów prawa w zakresie bezpieczeństwa pracy i ochrony środowiska – certyfikat bezpieczeństwa / oznakowanie CE, deklaracja zgodności</w:t>
      </w:r>
    </w:p>
    <w:p w14:paraId="606031A5" w14:textId="3A76EA9C" w:rsidR="00D77A6E" w:rsidRPr="0080057B" w:rsidRDefault="00D77A6E" w:rsidP="00020DAC">
      <w:pPr>
        <w:numPr>
          <w:ilvl w:val="0"/>
          <w:numId w:val="1"/>
        </w:numPr>
        <w:rPr>
          <w:bCs/>
        </w:rPr>
      </w:pPr>
      <w:r>
        <w:rPr>
          <w:bCs/>
        </w:rPr>
        <w:t>Oświadczamy, iż serwis gwarancyjny na zaoferowany sprzęt będzie realizowany przez producenta lub autoryzowanego przedstawiciela producenta, tj. ……………………….(</w:t>
      </w:r>
      <w:r w:rsidRPr="00D77A6E">
        <w:rPr>
          <w:bCs/>
          <w:i/>
          <w:iCs/>
        </w:rPr>
        <w:t>Należy uzupełnić, jeśli dotyczy</w:t>
      </w:r>
      <w:r>
        <w:rPr>
          <w:bCs/>
        </w:rPr>
        <w:t>)</w:t>
      </w:r>
    </w:p>
    <w:p w14:paraId="02D5BFEF" w14:textId="77777777" w:rsidR="00020DAC" w:rsidRPr="0080057B" w:rsidRDefault="00020DAC" w:rsidP="00020DAC">
      <w:pPr>
        <w:numPr>
          <w:ilvl w:val="0"/>
          <w:numId w:val="1"/>
        </w:numPr>
        <w:rPr>
          <w:b/>
          <w:bCs/>
        </w:rPr>
      </w:pPr>
      <w:r w:rsidRPr="0080057B">
        <w:rPr>
          <w:b/>
          <w:bCs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D30EE7E" w14:textId="77777777" w:rsidR="00020DAC" w:rsidRPr="0080057B" w:rsidRDefault="00020DAC" w:rsidP="00020DAC">
      <w:pPr>
        <w:numPr>
          <w:ilvl w:val="0"/>
          <w:numId w:val="1"/>
        </w:numPr>
        <w:rPr>
          <w:bCs/>
        </w:rPr>
      </w:pPr>
      <w:r w:rsidRPr="0080057B">
        <w:rPr>
          <w:bCs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93A3A3B" w14:textId="77777777" w:rsidR="00020DAC" w:rsidRPr="0080057B" w:rsidRDefault="00020DAC" w:rsidP="00020DAC">
      <w:pPr>
        <w:rPr>
          <w:bCs/>
          <w:i/>
        </w:rPr>
      </w:pPr>
      <w:r w:rsidRPr="0080057B">
        <w:rPr>
          <w:bCs/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D8CDD7" w14:textId="77777777" w:rsidR="00020DAC" w:rsidRPr="0080057B" w:rsidRDefault="00020DAC" w:rsidP="00020DAC">
      <w:pPr>
        <w:rPr>
          <w:bCs/>
          <w:i/>
        </w:rPr>
      </w:pPr>
      <w:r w:rsidRPr="0080057B">
        <w:rPr>
          <w:bCs/>
          <w:i/>
        </w:rPr>
        <w:t xml:space="preserve">**W przypadku gdy wykonawca nie przekazuje danych osobowych innych niż bezpośrednio jego dotyczących lub zachodzi wyłączenie stosowania obowiązku informacyjnego, stosownie </w:t>
      </w:r>
      <w:r w:rsidRPr="0080057B">
        <w:rPr>
          <w:bCs/>
          <w:i/>
        </w:rPr>
        <w:lastRenderedPageBreak/>
        <w:t>do art. 13 ust. 4 lub art. 14 ust. 5 RODO treści oświadczenia wykonawca nie składa (usunięcie treści oświadczenia np. przez jego wykreślenie).</w:t>
      </w:r>
    </w:p>
    <w:p w14:paraId="5D5D73DD" w14:textId="77777777" w:rsidR="00020DAC" w:rsidRPr="0080057B" w:rsidRDefault="00020DAC" w:rsidP="00020DAC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20DAC" w:rsidRPr="0080057B" w14:paraId="4672CFDC" w14:textId="77777777" w:rsidTr="00DB496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2DF6B" w14:textId="77777777" w:rsidR="00020DAC" w:rsidRPr="0080057B" w:rsidRDefault="00020DAC" w:rsidP="00DB496A">
            <w:pPr>
              <w:rPr>
                <w:bCs/>
              </w:rPr>
            </w:pPr>
            <w:r w:rsidRPr="0080057B">
              <w:rPr>
                <w:bCs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1E88E" w14:textId="77777777" w:rsidR="00020DAC" w:rsidRPr="0080057B" w:rsidRDefault="00020DAC" w:rsidP="00DB496A">
            <w:pPr>
              <w:rPr>
                <w:bCs/>
              </w:rPr>
            </w:pPr>
            <w:r w:rsidRPr="0080057B">
              <w:rPr>
                <w:bCs/>
              </w:rPr>
              <w:t xml:space="preserve">Opis części zamówienia, którą wykonawca </w:t>
            </w:r>
          </w:p>
          <w:p w14:paraId="233383E0" w14:textId="77777777" w:rsidR="00020DAC" w:rsidRPr="0080057B" w:rsidRDefault="00020DAC" w:rsidP="00DB496A">
            <w:pPr>
              <w:rPr>
                <w:bCs/>
              </w:rPr>
            </w:pPr>
            <w:r w:rsidRPr="0080057B">
              <w:rPr>
                <w:bCs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6FE9F" w14:textId="77777777" w:rsidR="00020DAC" w:rsidRPr="0080057B" w:rsidRDefault="00020DAC" w:rsidP="00DB496A">
            <w:pPr>
              <w:rPr>
                <w:bCs/>
              </w:rPr>
            </w:pPr>
            <w:r w:rsidRPr="0080057B">
              <w:rPr>
                <w:bCs/>
              </w:rPr>
              <w:t>Nazwa podwykonawcy</w:t>
            </w:r>
            <w:r w:rsidRPr="0080057B">
              <w:rPr>
                <w:bCs/>
              </w:rPr>
              <w:br/>
              <w:t>(o ile jest znana)</w:t>
            </w:r>
          </w:p>
        </w:tc>
      </w:tr>
      <w:tr w:rsidR="00020DAC" w:rsidRPr="0080057B" w14:paraId="3ABEDA6A" w14:textId="77777777" w:rsidTr="00DB49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D0A4E" w14:textId="77777777" w:rsidR="00020DAC" w:rsidRPr="0080057B" w:rsidRDefault="00020DAC" w:rsidP="00DB496A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134F1" w14:textId="77777777" w:rsidR="00020DAC" w:rsidRPr="0080057B" w:rsidRDefault="00020DAC" w:rsidP="00DB496A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78DCE3" w14:textId="77777777" w:rsidR="00020DAC" w:rsidRPr="0080057B" w:rsidRDefault="00020DAC" w:rsidP="00DB496A">
            <w:pPr>
              <w:rPr>
                <w:bCs/>
              </w:rPr>
            </w:pPr>
          </w:p>
        </w:tc>
      </w:tr>
      <w:tr w:rsidR="00020DAC" w:rsidRPr="0080057B" w14:paraId="2B51BAB7" w14:textId="77777777" w:rsidTr="00DB496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DE834" w14:textId="77777777" w:rsidR="00020DAC" w:rsidRPr="0080057B" w:rsidRDefault="00020DAC" w:rsidP="00DB496A">
            <w:pPr>
              <w:rPr>
                <w:bCs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1E89B" w14:textId="77777777" w:rsidR="00020DAC" w:rsidRPr="0080057B" w:rsidRDefault="00020DAC" w:rsidP="00DB496A">
            <w:pPr>
              <w:rPr>
                <w:bCs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57AB8" w14:textId="77777777" w:rsidR="00020DAC" w:rsidRPr="0080057B" w:rsidRDefault="00020DAC" w:rsidP="00DB496A">
            <w:pPr>
              <w:rPr>
                <w:bCs/>
              </w:rPr>
            </w:pPr>
          </w:p>
        </w:tc>
      </w:tr>
    </w:tbl>
    <w:p w14:paraId="7974B819" w14:textId="77777777" w:rsidR="00020DAC" w:rsidRPr="0080057B" w:rsidRDefault="00020DAC" w:rsidP="00020DAC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Upoważnionymi do reprezentowania naszej firmy są następujące osoby:</w:t>
      </w:r>
    </w:p>
    <w:p w14:paraId="0DC78B13" w14:textId="77777777" w:rsidR="00020DAC" w:rsidRPr="0080057B" w:rsidRDefault="00020DAC" w:rsidP="00020DAC">
      <w:pPr>
        <w:rPr>
          <w:b/>
          <w:bCs/>
        </w:rPr>
      </w:pPr>
      <w:r w:rsidRPr="0080057B">
        <w:rPr>
          <w:b/>
          <w:bCs/>
        </w:rPr>
        <w:tab/>
        <w:t>Imię i Nazwisko</w:t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  <w:r w:rsidRPr="0080057B">
        <w:rPr>
          <w:b/>
          <w:bCs/>
        </w:rPr>
        <w:tab/>
      </w:r>
    </w:p>
    <w:p w14:paraId="3B2F1246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17DCCE04" w14:textId="77777777" w:rsidR="00020DAC" w:rsidRPr="0080057B" w:rsidRDefault="00020DAC" w:rsidP="00020DAC">
      <w:pPr>
        <w:rPr>
          <w:bCs/>
        </w:rPr>
      </w:pPr>
    </w:p>
    <w:p w14:paraId="0CD826FA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 xml:space="preserve">.............................................................................................................. </w:t>
      </w:r>
      <w:r w:rsidRPr="0080057B">
        <w:rPr>
          <w:bCs/>
        </w:rPr>
        <w:tab/>
      </w:r>
      <w:r w:rsidRPr="0080057B">
        <w:rPr>
          <w:bCs/>
        </w:rPr>
        <w:tab/>
        <w:t xml:space="preserve"> </w:t>
      </w:r>
    </w:p>
    <w:p w14:paraId="5B5C0F26" w14:textId="77777777" w:rsidR="00020DAC" w:rsidRPr="0080057B" w:rsidRDefault="00020DAC" w:rsidP="00020DAC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upoważnienie dla powyżej wskazanych osób wynika z następującego (</w:t>
      </w:r>
      <w:proofErr w:type="spellStart"/>
      <w:r w:rsidRPr="0080057B">
        <w:rPr>
          <w:bCs/>
        </w:rPr>
        <w:t>ych</w:t>
      </w:r>
      <w:proofErr w:type="spellEnd"/>
      <w:r w:rsidRPr="0080057B">
        <w:rPr>
          <w:bCs/>
        </w:rPr>
        <w:t>) dokumentu(ów)</w:t>
      </w:r>
    </w:p>
    <w:p w14:paraId="75BE05D5" w14:textId="77777777" w:rsidR="00020DAC" w:rsidRPr="0080057B" w:rsidRDefault="00020DAC" w:rsidP="00020DAC">
      <w:pPr>
        <w:rPr>
          <w:bCs/>
        </w:rPr>
      </w:pPr>
      <w:r w:rsidRPr="0080057B">
        <w:rPr>
          <w:bCs/>
        </w:rPr>
        <w:t>……………………………………………………...........................……które dołączamy do oferty.</w:t>
      </w:r>
    </w:p>
    <w:p w14:paraId="15F2C533" w14:textId="77777777" w:rsidR="00020DAC" w:rsidRPr="0080057B" w:rsidRDefault="00020DAC" w:rsidP="00020DAC">
      <w:pPr>
        <w:numPr>
          <w:ilvl w:val="0"/>
          <w:numId w:val="1"/>
        </w:numPr>
        <w:rPr>
          <w:bCs/>
        </w:rPr>
      </w:pPr>
      <w:r w:rsidRPr="0080057B">
        <w:rPr>
          <w:bCs/>
        </w:rPr>
        <w:t>załącznikami do niniejszej oferty są:</w:t>
      </w:r>
    </w:p>
    <w:p w14:paraId="1D840315" w14:textId="77777777" w:rsidR="00020DAC" w:rsidRPr="0080057B" w:rsidRDefault="00020DAC" w:rsidP="00020DAC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………………………………………………………………………………………….</w:t>
      </w:r>
    </w:p>
    <w:p w14:paraId="6C76F007" w14:textId="77777777" w:rsidR="00020DAC" w:rsidRPr="0080057B" w:rsidRDefault="00020DAC" w:rsidP="00020DAC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……………………………………………..……………………………………………</w:t>
      </w:r>
    </w:p>
    <w:p w14:paraId="29E32D9D" w14:textId="77777777" w:rsidR="00020DAC" w:rsidRPr="0080057B" w:rsidRDefault="00020DAC" w:rsidP="00020DAC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..............................................................................</w:t>
      </w:r>
    </w:p>
    <w:p w14:paraId="0B599743" w14:textId="77777777" w:rsidR="00020DAC" w:rsidRPr="0080057B" w:rsidRDefault="00020DAC" w:rsidP="00020DAC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………………………………………………………………………………………….</w:t>
      </w:r>
    </w:p>
    <w:p w14:paraId="070C93CD" w14:textId="77777777" w:rsidR="00020DAC" w:rsidRPr="0080057B" w:rsidRDefault="00020DAC" w:rsidP="00020DAC">
      <w:pPr>
        <w:numPr>
          <w:ilvl w:val="1"/>
          <w:numId w:val="2"/>
        </w:numPr>
        <w:rPr>
          <w:bCs/>
        </w:rPr>
      </w:pPr>
      <w:r w:rsidRPr="0080057B">
        <w:rPr>
          <w:bCs/>
        </w:rPr>
        <w:t>……………………………………………..……………………………………………</w:t>
      </w:r>
    </w:p>
    <w:p w14:paraId="088EC444" w14:textId="77777777" w:rsidR="00020DAC" w:rsidRPr="0080057B" w:rsidRDefault="00020DAC" w:rsidP="00020DAC">
      <w:pPr>
        <w:rPr>
          <w:bCs/>
        </w:rPr>
      </w:pPr>
    </w:p>
    <w:p w14:paraId="680C1F4C" w14:textId="77777777" w:rsidR="00020DAC" w:rsidRPr="0080057B" w:rsidRDefault="00020DAC" w:rsidP="00020DAC">
      <w:pPr>
        <w:rPr>
          <w:b/>
          <w:bCs/>
        </w:rPr>
      </w:pPr>
    </w:p>
    <w:p w14:paraId="34198219" w14:textId="77777777" w:rsidR="00020DAC" w:rsidRPr="0080057B" w:rsidRDefault="00020DAC" w:rsidP="00020DAC">
      <w:pPr>
        <w:rPr>
          <w:bCs/>
          <w:i/>
          <w:iCs/>
        </w:rPr>
      </w:pPr>
      <w:r w:rsidRPr="0080057B">
        <w:rPr>
          <w:b/>
          <w:bCs/>
          <w:i/>
          <w:iCs/>
        </w:rPr>
        <w:t>Oferta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powinna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być sporządzona</w:t>
      </w:r>
      <w:r w:rsidRPr="0080057B">
        <w:rPr>
          <w:bCs/>
          <w:i/>
          <w:iCs/>
        </w:rPr>
        <w:t xml:space="preserve"> </w:t>
      </w:r>
      <w:r w:rsidRPr="0080057B">
        <w:rPr>
          <w:b/>
          <w:bCs/>
          <w:i/>
          <w:iCs/>
        </w:rPr>
        <w:t>w języku polskim, z zachowaniem postaci elektronicznej i podpisana kwalifikowanym podpisem elektronicznym.</w:t>
      </w:r>
    </w:p>
    <w:p w14:paraId="51A0CA9A" w14:textId="77777777" w:rsidR="00020DAC" w:rsidRPr="0080057B" w:rsidRDefault="00020DAC" w:rsidP="00020DAC">
      <w:pPr>
        <w:rPr>
          <w:bCs/>
        </w:rPr>
      </w:pPr>
    </w:p>
    <w:p w14:paraId="208967C3" w14:textId="77777777" w:rsidR="00020DAC" w:rsidRPr="0080057B" w:rsidRDefault="00020DAC" w:rsidP="00020DAC"/>
    <w:p w14:paraId="3256C3D1" w14:textId="77777777" w:rsidR="00FE545C" w:rsidRPr="00020DAC" w:rsidRDefault="00FE545C" w:rsidP="00020DAC"/>
    <w:sectPr w:rsidR="00FE545C" w:rsidRPr="00020D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2199D" w14:textId="77777777" w:rsidR="00F01CD3" w:rsidRDefault="00F01CD3">
      <w:r>
        <w:separator/>
      </w:r>
    </w:p>
  </w:endnote>
  <w:endnote w:type="continuationSeparator" w:id="0">
    <w:p w14:paraId="40A2FAEE" w14:textId="77777777" w:rsidR="00F01CD3" w:rsidRDefault="00F01C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92AF1" w14:textId="77777777" w:rsidR="00257A33" w:rsidRDefault="00257A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DC34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F00C6" w14:textId="77777777" w:rsidR="00257A33" w:rsidRDefault="00257A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701AC" w14:textId="77777777" w:rsidR="00F01CD3" w:rsidRDefault="00F01CD3">
      <w:r>
        <w:separator/>
      </w:r>
    </w:p>
  </w:footnote>
  <w:footnote w:type="continuationSeparator" w:id="0">
    <w:p w14:paraId="5E65C746" w14:textId="77777777" w:rsidR="00F01CD3" w:rsidRDefault="00F01C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47563" w14:textId="77777777" w:rsidR="00257A33" w:rsidRDefault="00257A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FEDB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CDA27" w14:textId="77777777" w:rsidR="00257A33" w:rsidRDefault="00257A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4150C9"/>
    <w:multiLevelType w:val="hybridMultilevel"/>
    <w:tmpl w:val="77764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05441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5090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9826566">
    <w:abstractNumId w:val="1"/>
  </w:num>
  <w:num w:numId="4" w16cid:durableId="1712071018">
    <w:abstractNumId w:val="3"/>
  </w:num>
  <w:num w:numId="5" w16cid:durableId="1474636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1CD3"/>
    <w:rsid w:val="00012286"/>
    <w:rsid w:val="00020DAC"/>
    <w:rsid w:val="000704FC"/>
    <w:rsid w:val="00071CCC"/>
    <w:rsid w:val="000B731D"/>
    <w:rsid w:val="000D6134"/>
    <w:rsid w:val="000E09C7"/>
    <w:rsid w:val="000F6589"/>
    <w:rsid w:val="00106636"/>
    <w:rsid w:val="00116EC6"/>
    <w:rsid w:val="00125811"/>
    <w:rsid w:val="001801DD"/>
    <w:rsid w:val="001D4612"/>
    <w:rsid w:val="00207E98"/>
    <w:rsid w:val="00231FE3"/>
    <w:rsid w:val="00257A33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7A6E"/>
    <w:rsid w:val="00D90ACB"/>
    <w:rsid w:val="00DC1500"/>
    <w:rsid w:val="00E44371"/>
    <w:rsid w:val="00E949B0"/>
    <w:rsid w:val="00EC0BEA"/>
    <w:rsid w:val="00F00591"/>
    <w:rsid w:val="00F01CD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4ACF5F"/>
  <w15:chartTrackingRefBased/>
  <w15:docId w15:val="{D41FB268-7346-45C7-B8BF-B35B2850F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DA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664</Words>
  <Characters>5301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2025-08-27T07:09:00Z</cp:lastPrinted>
  <dcterms:created xsi:type="dcterms:W3CDTF">2025-08-27T07:10:00Z</dcterms:created>
  <dcterms:modified xsi:type="dcterms:W3CDTF">2025-08-27T07:10:00Z</dcterms:modified>
</cp:coreProperties>
</file>