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290927" w14:textId="1EC99C17" w:rsidR="00FE545C" w:rsidRPr="008A2BE1" w:rsidRDefault="008D2AB8" w:rsidP="00AF292B">
      <w:pPr>
        <w:pStyle w:val="Nagwek3"/>
        <w:rPr>
          <w:rFonts w:ascii="Verdana" w:hAnsi="Verdana"/>
          <w:sz w:val="18"/>
          <w:szCs w:val="18"/>
        </w:rPr>
      </w:pPr>
      <w:r w:rsidRPr="008A2BE1">
        <w:rPr>
          <w:rFonts w:ascii="Verdana" w:hAnsi="Verdana"/>
          <w:b w:val="0"/>
          <w:sz w:val="18"/>
          <w:szCs w:val="18"/>
        </w:rPr>
        <w:tab/>
      </w:r>
      <w:r w:rsidRPr="008A2BE1">
        <w:rPr>
          <w:rFonts w:ascii="Verdana" w:hAnsi="Verdana"/>
          <w:b w:val="0"/>
          <w:sz w:val="18"/>
          <w:szCs w:val="18"/>
        </w:rPr>
        <w:tab/>
      </w:r>
      <w:r w:rsidRPr="008A2BE1">
        <w:rPr>
          <w:rFonts w:ascii="Verdana" w:hAnsi="Verdana"/>
          <w:b w:val="0"/>
          <w:sz w:val="18"/>
          <w:szCs w:val="18"/>
        </w:rPr>
        <w:tab/>
      </w:r>
    </w:p>
    <w:p w14:paraId="6341020B" w14:textId="10706F36" w:rsidR="00A85D73" w:rsidRPr="008A2BE1" w:rsidRDefault="00A85D73" w:rsidP="00A85D73">
      <w:pPr>
        <w:keepNext/>
        <w:spacing w:before="240" w:after="60"/>
        <w:jc w:val="right"/>
        <w:outlineLvl w:val="2"/>
        <w:rPr>
          <w:rFonts w:ascii="Verdana" w:hAnsi="Verdana"/>
          <w:b/>
          <w:bCs/>
          <w:sz w:val="18"/>
          <w:szCs w:val="18"/>
        </w:rPr>
      </w:pPr>
      <w:r w:rsidRPr="008A2BE1">
        <w:rPr>
          <w:rFonts w:ascii="Verdana" w:hAnsi="Verdana"/>
          <w:bCs/>
          <w:sz w:val="18"/>
          <w:szCs w:val="18"/>
        </w:rPr>
        <w:tab/>
      </w:r>
      <w:r w:rsidRPr="008A2BE1">
        <w:rPr>
          <w:rFonts w:ascii="Verdana" w:hAnsi="Verdana"/>
          <w:bCs/>
          <w:sz w:val="18"/>
          <w:szCs w:val="18"/>
        </w:rPr>
        <w:tab/>
      </w:r>
      <w:r w:rsidRPr="008A2BE1">
        <w:rPr>
          <w:rFonts w:ascii="Verdana" w:hAnsi="Verdana"/>
          <w:bCs/>
          <w:sz w:val="18"/>
          <w:szCs w:val="18"/>
        </w:rPr>
        <w:tab/>
      </w:r>
      <w:r w:rsidRPr="008A2BE1">
        <w:rPr>
          <w:rFonts w:ascii="Verdana" w:hAnsi="Verdana"/>
          <w:bCs/>
          <w:sz w:val="18"/>
          <w:szCs w:val="18"/>
        </w:rPr>
        <w:tab/>
      </w:r>
      <w:r w:rsidRPr="008A2BE1">
        <w:rPr>
          <w:rFonts w:ascii="Verdana" w:hAnsi="Verdana"/>
          <w:b/>
          <w:bCs/>
          <w:sz w:val="18"/>
          <w:szCs w:val="18"/>
        </w:rPr>
        <w:t>Załącznik nr 1</w:t>
      </w:r>
    </w:p>
    <w:p w14:paraId="4FF852C9" w14:textId="77777777" w:rsidR="00A85D73" w:rsidRPr="008A2BE1" w:rsidRDefault="00A85D73" w:rsidP="00A85D73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048CCD5A" w14:textId="77777777" w:rsidR="00A85D73" w:rsidRPr="008A2BE1" w:rsidRDefault="00A85D73" w:rsidP="00A85D73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8A2BE1">
        <w:rPr>
          <w:rFonts w:ascii="Verdana" w:hAnsi="Verdana"/>
          <w:b/>
          <w:sz w:val="18"/>
          <w:szCs w:val="18"/>
        </w:rPr>
        <w:t>FORMULARZ OFERTY</w:t>
      </w:r>
    </w:p>
    <w:p w14:paraId="28AEB17D" w14:textId="77777777" w:rsidR="00A85D73" w:rsidRPr="008A2BE1" w:rsidRDefault="00A85D73" w:rsidP="00A85D73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76A680FF" w14:textId="77777777" w:rsidR="007475A1" w:rsidRPr="008A2BE1" w:rsidRDefault="007475A1" w:rsidP="007475A1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8A2BE1">
        <w:rPr>
          <w:rFonts w:ascii="Verdana" w:hAnsi="Verdana"/>
          <w:sz w:val="18"/>
          <w:szCs w:val="18"/>
        </w:rPr>
        <w:t>NAZWA WYKONAWCY:……………………………………………………………………..</w:t>
      </w:r>
    </w:p>
    <w:p w14:paraId="6CAFB257" w14:textId="77777777" w:rsidR="007475A1" w:rsidRPr="008A2BE1" w:rsidRDefault="007475A1" w:rsidP="007475A1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8A2BE1">
        <w:rPr>
          <w:rFonts w:ascii="Verdana" w:hAnsi="Verdana"/>
          <w:sz w:val="18"/>
          <w:szCs w:val="18"/>
        </w:rPr>
        <w:t>FORMA PROWADZONEJ DZIAŁALNOŚCI (mikroprzedsiębiorstwo, małe przedsiębiorstwo, średnie przedsiębiorstwo, jednoosobowa działalność gospodarcza, osoba fizyczna nieprowadząca działalności gospodarczej, inny rodzaj)  : ............................................................................................</w:t>
      </w:r>
    </w:p>
    <w:p w14:paraId="2B59AF9D" w14:textId="77777777" w:rsidR="007475A1" w:rsidRPr="008A2BE1" w:rsidRDefault="007475A1" w:rsidP="007475A1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8A2BE1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</w:t>
      </w:r>
    </w:p>
    <w:p w14:paraId="2AB2E531" w14:textId="77777777" w:rsidR="007475A1" w:rsidRPr="008A2BE1" w:rsidRDefault="007475A1" w:rsidP="007475A1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8A2BE1">
        <w:rPr>
          <w:rFonts w:ascii="Verdana" w:hAnsi="Verdana"/>
          <w:sz w:val="18"/>
          <w:szCs w:val="18"/>
        </w:rPr>
        <w:t>Adres zamieszkania (dotyczy osób prowadzących działalność gospodarczą):………………………</w:t>
      </w:r>
    </w:p>
    <w:p w14:paraId="2C0F4365" w14:textId="77777777" w:rsidR="007475A1" w:rsidRPr="008A2BE1" w:rsidRDefault="007475A1" w:rsidP="007475A1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8A2BE1">
        <w:rPr>
          <w:rFonts w:ascii="Verdana" w:hAnsi="Verdana"/>
          <w:sz w:val="18"/>
          <w:szCs w:val="18"/>
        </w:rPr>
        <w:t>POWIAT:…………………………………WOJEWÓDZTWO …………………………….............</w:t>
      </w:r>
    </w:p>
    <w:p w14:paraId="6099552D" w14:textId="77777777" w:rsidR="007475A1" w:rsidRPr="008A2BE1" w:rsidRDefault="007475A1" w:rsidP="007475A1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8A2BE1">
        <w:rPr>
          <w:rFonts w:ascii="Verdana" w:hAnsi="Verdana"/>
          <w:sz w:val="18"/>
          <w:szCs w:val="18"/>
        </w:rPr>
        <w:t>TEL.…………………………………</w:t>
      </w:r>
    </w:p>
    <w:p w14:paraId="7565973B" w14:textId="77777777" w:rsidR="007475A1" w:rsidRPr="008A2BE1" w:rsidRDefault="007475A1" w:rsidP="007475A1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8A2BE1">
        <w:rPr>
          <w:rFonts w:ascii="Verdana" w:hAnsi="Verdana"/>
          <w:sz w:val="18"/>
          <w:szCs w:val="18"/>
        </w:rPr>
        <w:t>E-MAIL………………………………</w:t>
      </w:r>
    </w:p>
    <w:p w14:paraId="5567A440" w14:textId="77777777" w:rsidR="007475A1" w:rsidRPr="008A2BE1" w:rsidRDefault="007475A1" w:rsidP="007475A1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8A2BE1">
        <w:rPr>
          <w:rFonts w:ascii="Verdana" w:hAnsi="Verdana"/>
          <w:sz w:val="18"/>
          <w:szCs w:val="18"/>
        </w:rPr>
        <w:t>NIP…………………………………. REGON:………………………………………………...</w:t>
      </w:r>
    </w:p>
    <w:p w14:paraId="041501CC" w14:textId="77777777" w:rsidR="007475A1" w:rsidRPr="008A2BE1" w:rsidRDefault="007475A1" w:rsidP="007475A1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8A2BE1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</w:p>
    <w:p w14:paraId="2F214FD9" w14:textId="77777777" w:rsidR="00A85D73" w:rsidRPr="008A2BE1" w:rsidRDefault="00A85D73" w:rsidP="00A85D73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</w:p>
    <w:p w14:paraId="2C010935" w14:textId="77777777" w:rsidR="00A85D73" w:rsidRPr="008A2BE1" w:rsidRDefault="00A85D73" w:rsidP="00A85D73">
      <w:pPr>
        <w:spacing w:line="360" w:lineRule="auto"/>
        <w:rPr>
          <w:rFonts w:ascii="Verdana" w:hAnsi="Verdana"/>
          <w:sz w:val="18"/>
          <w:szCs w:val="18"/>
        </w:rPr>
      </w:pPr>
      <w:r w:rsidRPr="008A2BE1">
        <w:rPr>
          <w:rFonts w:ascii="Verdana" w:hAnsi="Verdana"/>
          <w:sz w:val="18"/>
          <w:szCs w:val="18"/>
        </w:rPr>
        <w:t>Do: Nazwa i siedziba Zamawiającego:</w:t>
      </w:r>
    </w:p>
    <w:p w14:paraId="3ECAF3C5" w14:textId="77777777" w:rsidR="00A85D73" w:rsidRPr="008A2BE1" w:rsidRDefault="00A85D73" w:rsidP="00A85D73">
      <w:pPr>
        <w:ind w:right="-110"/>
        <w:rPr>
          <w:rFonts w:ascii="Verdana" w:hAnsi="Verdana"/>
          <w:b/>
          <w:sz w:val="18"/>
          <w:szCs w:val="18"/>
        </w:rPr>
      </w:pPr>
      <w:r w:rsidRPr="008A2BE1">
        <w:rPr>
          <w:rFonts w:ascii="Verdana" w:hAnsi="Verdana"/>
          <w:b/>
          <w:sz w:val="18"/>
          <w:szCs w:val="18"/>
        </w:rPr>
        <w:t>Akademia Górniczo - Hutnicza</w:t>
      </w:r>
    </w:p>
    <w:p w14:paraId="0AF6AB48" w14:textId="77777777" w:rsidR="00A85D73" w:rsidRPr="008A2BE1" w:rsidRDefault="00A85D73" w:rsidP="00A85D73">
      <w:pPr>
        <w:ind w:right="-110"/>
        <w:rPr>
          <w:rFonts w:ascii="Verdana" w:hAnsi="Verdana"/>
          <w:b/>
          <w:sz w:val="18"/>
          <w:szCs w:val="18"/>
        </w:rPr>
      </w:pPr>
      <w:r w:rsidRPr="008A2BE1">
        <w:rPr>
          <w:rFonts w:ascii="Verdana" w:hAnsi="Verdana"/>
          <w:b/>
          <w:sz w:val="18"/>
          <w:szCs w:val="18"/>
        </w:rPr>
        <w:t>im. Stanisława Staszica w Krakowie</w:t>
      </w:r>
    </w:p>
    <w:p w14:paraId="34158D0C" w14:textId="77777777" w:rsidR="00A85D73" w:rsidRPr="008A2BE1" w:rsidRDefault="00A85D73" w:rsidP="00A85D73">
      <w:pPr>
        <w:ind w:right="-110"/>
        <w:rPr>
          <w:rFonts w:ascii="Verdana" w:hAnsi="Verdana"/>
          <w:b/>
          <w:sz w:val="18"/>
          <w:szCs w:val="18"/>
        </w:rPr>
      </w:pPr>
      <w:r w:rsidRPr="008A2BE1">
        <w:rPr>
          <w:rFonts w:ascii="Verdana" w:hAnsi="Verdana"/>
          <w:b/>
          <w:sz w:val="18"/>
          <w:szCs w:val="18"/>
        </w:rPr>
        <w:t xml:space="preserve">Dział Zamówień Publicznych  </w:t>
      </w:r>
    </w:p>
    <w:p w14:paraId="39D0DF6D" w14:textId="77777777" w:rsidR="00A85D73" w:rsidRPr="008A2BE1" w:rsidRDefault="00A85D73" w:rsidP="00A85D73">
      <w:pPr>
        <w:ind w:right="-110"/>
        <w:rPr>
          <w:rFonts w:ascii="Verdana" w:hAnsi="Verdana"/>
          <w:b/>
          <w:sz w:val="18"/>
          <w:szCs w:val="18"/>
        </w:rPr>
      </w:pPr>
      <w:r w:rsidRPr="008A2BE1">
        <w:rPr>
          <w:rFonts w:ascii="Verdana" w:hAnsi="Verdana"/>
          <w:b/>
          <w:sz w:val="18"/>
          <w:szCs w:val="18"/>
        </w:rPr>
        <w:t xml:space="preserve">Al. Mickiewicza 30 </w:t>
      </w:r>
    </w:p>
    <w:p w14:paraId="1D1818D0" w14:textId="77777777" w:rsidR="00A85D73" w:rsidRPr="008A2BE1" w:rsidRDefault="00A85D73" w:rsidP="00A85D73">
      <w:pPr>
        <w:rPr>
          <w:rFonts w:ascii="Verdana" w:hAnsi="Verdana"/>
          <w:b/>
          <w:sz w:val="18"/>
          <w:szCs w:val="18"/>
        </w:rPr>
      </w:pPr>
      <w:r w:rsidRPr="008A2BE1">
        <w:rPr>
          <w:rFonts w:ascii="Verdana" w:hAnsi="Verdana"/>
          <w:b/>
          <w:sz w:val="18"/>
          <w:szCs w:val="18"/>
        </w:rPr>
        <w:t xml:space="preserve">30-059 Kraków,  </w:t>
      </w:r>
    </w:p>
    <w:p w14:paraId="407CB097" w14:textId="77777777" w:rsidR="00A85D73" w:rsidRPr="008A2BE1" w:rsidRDefault="00A85D73" w:rsidP="00A85D73">
      <w:pPr>
        <w:ind w:firstLine="3969"/>
        <w:rPr>
          <w:rFonts w:ascii="Verdana" w:hAnsi="Verdana"/>
          <w:b/>
          <w:sz w:val="18"/>
          <w:szCs w:val="18"/>
        </w:rPr>
      </w:pPr>
    </w:p>
    <w:p w14:paraId="180414B7" w14:textId="77777777" w:rsidR="004411A5" w:rsidRPr="004411A5" w:rsidRDefault="00A85D73" w:rsidP="004411A5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  <w:r w:rsidRPr="008A2BE1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4411A5" w:rsidRPr="004411A5">
        <w:rPr>
          <w:rFonts w:ascii="Verdana" w:hAnsi="Verdana"/>
          <w:b/>
          <w:sz w:val="18"/>
          <w:szCs w:val="18"/>
        </w:rPr>
        <w:t xml:space="preserve">Dostawa i montaż mebli do pomieszczenia 108.4 KAP w hali H-B1B2 dla </w:t>
      </w:r>
      <w:proofErr w:type="spellStart"/>
      <w:r w:rsidR="004411A5" w:rsidRPr="004411A5">
        <w:rPr>
          <w:rFonts w:ascii="Verdana" w:hAnsi="Verdana"/>
          <w:b/>
          <w:sz w:val="18"/>
          <w:szCs w:val="18"/>
        </w:rPr>
        <w:t>WIMiR</w:t>
      </w:r>
      <w:proofErr w:type="spellEnd"/>
      <w:r w:rsidR="004411A5" w:rsidRPr="004411A5">
        <w:rPr>
          <w:rFonts w:ascii="Verdana" w:hAnsi="Verdana"/>
          <w:b/>
          <w:sz w:val="18"/>
          <w:szCs w:val="18"/>
        </w:rPr>
        <w:t xml:space="preserve">  </w:t>
      </w:r>
    </w:p>
    <w:p w14:paraId="0A8F6035" w14:textId="6F9B7E41" w:rsidR="00A85D73" w:rsidRPr="008A2BE1" w:rsidRDefault="004411A5" w:rsidP="004411A5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4411A5">
        <w:rPr>
          <w:rFonts w:ascii="Verdana" w:hAnsi="Verdana"/>
          <w:b/>
          <w:sz w:val="18"/>
          <w:szCs w:val="18"/>
        </w:rPr>
        <w:t>KC-DE-zp.272-482/25</w:t>
      </w:r>
      <w:r w:rsidR="00A85D73" w:rsidRPr="008A2BE1">
        <w:rPr>
          <w:rFonts w:ascii="Verdana" w:hAnsi="Verdana"/>
          <w:b/>
          <w:sz w:val="18"/>
          <w:szCs w:val="18"/>
        </w:rPr>
        <w:t xml:space="preserve">, </w:t>
      </w:r>
      <w:r w:rsidR="00A85D73" w:rsidRPr="008A2BE1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7F8423B7" w14:textId="77777777" w:rsidR="000D17CD" w:rsidRPr="008A2BE1" w:rsidRDefault="000D17CD" w:rsidP="00A85D73">
      <w:pPr>
        <w:widowControl w:val="0"/>
        <w:spacing w:line="360" w:lineRule="auto"/>
        <w:rPr>
          <w:rFonts w:ascii="Verdana" w:hAnsi="Verdana"/>
          <w:b/>
          <w:color w:val="FF0000"/>
          <w:sz w:val="18"/>
          <w:szCs w:val="18"/>
        </w:rPr>
      </w:pP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2126"/>
        <w:gridCol w:w="1559"/>
        <w:gridCol w:w="709"/>
        <w:gridCol w:w="1276"/>
        <w:gridCol w:w="1275"/>
        <w:gridCol w:w="851"/>
        <w:gridCol w:w="1615"/>
      </w:tblGrid>
      <w:tr w:rsidR="000D17CD" w:rsidRPr="008A2BE1" w14:paraId="562C26B6" w14:textId="77777777" w:rsidTr="008A2BE1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75D5C69" w14:textId="77777777" w:rsidR="000D17CD" w:rsidRPr="008A2BE1" w:rsidRDefault="000D17CD" w:rsidP="000D17CD">
            <w:pPr>
              <w:rPr>
                <w:rFonts w:ascii="Verdana" w:hAnsi="Verdana"/>
                <w:sz w:val="18"/>
                <w:szCs w:val="18"/>
              </w:rPr>
            </w:pPr>
            <w:r w:rsidRPr="008A2BE1">
              <w:rPr>
                <w:rFonts w:ascii="Verdana" w:hAnsi="Verdana"/>
                <w:sz w:val="18"/>
                <w:szCs w:val="18"/>
              </w:rPr>
              <w:t>L.p.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3AF16D0" w14:textId="77777777" w:rsidR="000D17CD" w:rsidRPr="008A2BE1" w:rsidRDefault="000D17CD" w:rsidP="000D17CD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8A2BE1">
              <w:rPr>
                <w:rFonts w:ascii="Verdana" w:hAnsi="Verdana"/>
                <w:b/>
                <w:bCs/>
                <w:sz w:val="18"/>
                <w:szCs w:val="18"/>
              </w:rPr>
              <w:t>Nazwa elementu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F0B0E56" w14:textId="77777777" w:rsidR="000D17CD" w:rsidRPr="008A2BE1" w:rsidRDefault="000D17CD" w:rsidP="000D17CD">
            <w:pPr>
              <w:rPr>
                <w:rFonts w:ascii="Verdana" w:hAnsi="Verdana"/>
                <w:b/>
                <w:sz w:val="18"/>
                <w:szCs w:val="18"/>
              </w:rPr>
            </w:pPr>
            <w:r w:rsidRPr="008A2BE1">
              <w:rPr>
                <w:rFonts w:ascii="Verdana" w:hAnsi="Verdana"/>
                <w:b/>
                <w:iCs/>
                <w:sz w:val="18"/>
                <w:szCs w:val="18"/>
              </w:rPr>
              <w:t>producent, model/wyrób własny</w:t>
            </w:r>
            <w:r w:rsidRPr="008A2BE1">
              <w:rPr>
                <w:rFonts w:ascii="Verdana" w:hAnsi="Verdana"/>
                <w:b/>
                <w:iCs/>
                <w:sz w:val="18"/>
                <w:szCs w:val="18"/>
              </w:rPr>
              <w:br/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6320535" w14:textId="77777777" w:rsidR="000D17CD" w:rsidRPr="008A2BE1" w:rsidRDefault="000D17CD" w:rsidP="000D17CD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8A2BE1">
              <w:rPr>
                <w:rFonts w:ascii="Verdana" w:hAnsi="Verdana"/>
                <w:b/>
                <w:bCs/>
                <w:sz w:val="18"/>
                <w:szCs w:val="18"/>
              </w:rPr>
              <w:t>Ilość</w:t>
            </w:r>
          </w:p>
          <w:p w14:paraId="27FEA7C9" w14:textId="77777777" w:rsidR="000D17CD" w:rsidRPr="008A2BE1" w:rsidRDefault="000D17CD" w:rsidP="000D17CD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8A2BE1">
              <w:rPr>
                <w:rFonts w:ascii="Verdana" w:hAnsi="Verdana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F778237" w14:textId="77777777" w:rsidR="000D17CD" w:rsidRPr="008A2BE1" w:rsidRDefault="000D17CD" w:rsidP="000D17CD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8A2BE1">
              <w:rPr>
                <w:rFonts w:ascii="Verdana" w:hAnsi="Verdana"/>
                <w:b/>
                <w:bCs/>
                <w:sz w:val="18"/>
                <w:szCs w:val="18"/>
              </w:rPr>
              <w:t xml:space="preserve">Cena jednostkowa netto </w:t>
            </w:r>
            <w:r w:rsidRPr="008A2BE1">
              <w:rPr>
                <w:rFonts w:ascii="Verdana" w:hAnsi="Verdana"/>
                <w:sz w:val="18"/>
                <w:szCs w:val="18"/>
              </w:rPr>
              <w:t>[PLN]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6CB5AA9" w14:textId="77777777" w:rsidR="000D17CD" w:rsidRPr="008A2BE1" w:rsidRDefault="000D17CD" w:rsidP="000D17CD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8A2BE1">
              <w:rPr>
                <w:rFonts w:ascii="Verdana" w:hAnsi="Verdana"/>
                <w:b/>
                <w:bCs/>
                <w:sz w:val="18"/>
                <w:szCs w:val="18"/>
              </w:rPr>
              <w:t>Wartość netto</w:t>
            </w:r>
          </w:p>
          <w:p w14:paraId="5261E7C6" w14:textId="77777777" w:rsidR="000D17CD" w:rsidRPr="008A2BE1" w:rsidRDefault="000D17CD" w:rsidP="000D17CD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8A2BE1">
              <w:rPr>
                <w:rFonts w:ascii="Verdana" w:hAnsi="Verdana"/>
                <w:sz w:val="18"/>
                <w:szCs w:val="18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10583BB" w14:textId="77777777" w:rsidR="000D17CD" w:rsidRPr="008A2BE1" w:rsidRDefault="000D17CD" w:rsidP="000D17CD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8A2BE1">
              <w:rPr>
                <w:rFonts w:ascii="Verdana" w:hAnsi="Verdana"/>
                <w:b/>
                <w:bCs/>
                <w:sz w:val="18"/>
                <w:szCs w:val="18"/>
              </w:rPr>
              <w:t>VAT</w:t>
            </w:r>
          </w:p>
          <w:p w14:paraId="1B9B4685" w14:textId="77777777" w:rsidR="000D17CD" w:rsidRPr="008A2BE1" w:rsidRDefault="000D17CD" w:rsidP="000D17CD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8A2BE1">
              <w:rPr>
                <w:rFonts w:ascii="Verdana" w:hAnsi="Verdana"/>
                <w:sz w:val="18"/>
                <w:szCs w:val="18"/>
              </w:rPr>
              <w:t>[23%]</w:t>
            </w:r>
          </w:p>
        </w:tc>
        <w:tc>
          <w:tcPr>
            <w:tcW w:w="16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EED2EE4" w14:textId="77777777" w:rsidR="000D17CD" w:rsidRPr="008A2BE1" w:rsidRDefault="000D17CD" w:rsidP="000D17CD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8A2BE1">
              <w:rPr>
                <w:rFonts w:ascii="Verdana" w:hAnsi="Verdana"/>
                <w:b/>
                <w:bCs/>
                <w:sz w:val="18"/>
                <w:szCs w:val="18"/>
              </w:rPr>
              <w:t xml:space="preserve">Wartość brutto </w:t>
            </w:r>
          </w:p>
          <w:p w14:paraId="5C2C9ABF" w14:textId="77777777" w:rsidR="000D17CD" w:rsidRPr="008A2BE1" w:rsidRDefault="000D17CD" w:rsidP="000D17CD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8A2BE1">
              <w:rPr>
                <w:rFonts w:ascii="Verdana" w:hAnsi="Verdana"/>
                <w:sz w:val="18"/>
                <w:szCs w:val="18"/>
              </w:rPr>
              <w:t>[PLN]</w:t>
            </w:r>
          </w:p>
          <w:p w14:paraId="36397AE3" w14:textId="77777777" w:rsidR="000D17CD" w:rsidRPr="008A2BE1" w:rsidRDefault="000D17CD" w:rsidP="000D17CD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8A2BE1">
              <w:rPr>
                <w:rFonts w:ascii="Verdana" w:hAnsi="Verdana"/>
                <w:sz w:val="18"/>
                <w:szCs w:val="18"/>
              </w:rPr>
              <w:t xml:space="preserve"> (z doliczonym </w:t>
            </w:r>
            <w:r w:rsidRPr="008A2BE1">
              <w:rPr>
                <w:rFonts w:ascii="Verdana" w:hAnsi="Verdana"/>
                <w:b/>
                <w:bCs/>
                <w:sz w:val="18"/>
                <w:szCs w:val="18"/>
              </w:rPr>
              <w:t>VAT)</w:t>
            </w:r>
          </w:p>
        </w:tc>
      </w:tr>
      <w:tr w:rsidR="000D17CD" w:rsidRPr="008A2BE1" w14:paraId="28FB7829" w14:textId="77777777" w:rsidTr="008A2BE1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6D6028F" w14:textId="77777777" w:rsidR="000D17CD" w:rsidRPr="008A2BE1" w:rsidRDefault="000D17CD" w:rsidP="000D17CD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8A2BE1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B2D1E1D" w14:textId="77777777" w:rsidR="000D17CD" w:rsidRPr="008A2BE1" w:rsidRDefault="000D17CD" w:rsidP="000D17CD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8A2BE1">
              <w:rPr>
                <w:rFonts w:ascii="Verdana" w:hAnsi="Verdana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CE9033E" w14:textId="77777777" w:rsidR="000D17CD" w:rsidRPr="008A2BE1" w:rsidRDefault="000D17CD" w:rsidP="000D17CD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8A2BE1">
              <w:rPr>
                <w:rFonts w:ascii="Verdana" w:hAnsi="Verdana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22E5104" w14:textId="77777777" w:rsidR="000D17CD" w:rsidRPr="008A2BE1" w:rsidRDefault="000D17CD" w:rsidP="000D17CD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8A2BE1">
              <w:rPr>
                <w:rFonts w:ascii="Verdana" w:hAnsi="Verdana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5E6EB14" w14:textId="77777777" w:rsidR="000D17CD" w:rsidRPr="008A2BE1" w:rsidRDefault="000D17CD" w:rsidP="000D17CD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8A2BE1">
              <w:rPr>
                <w:rFonts w:ascii="Verdana" w:hAnsi="Verdana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6D55C5F" w14:textId="77777777" w:rsidR="000D17CD" w:rsidRPr="008A2BE1" w:rsidRDefault="000D17CD" w:rsidP="000D17CD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8A2BE1">
              <w:rPr>
                <w:rFonts w:ascii="Verdana" w:hAnsi="Verdana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24576F6" w14:textId="77777777" w:rsidR="000D17CD" w:rsidRPr="008A2BE1" w:rsidRDefault="000D17CD" w:rsidP="000D17CD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8A2BE1">
              <w:rPr>
                <w:rFonts w:ascii="Verdana" w:hAnsi="Verdana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16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DF19C07" w14:textId="77777777" w:rsidR="000D17CD" w:rsidRPr="008A2BE1" w:rsidRDefault="000D17CD" w:rsidP="000D17CD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8A2BE1">
              <w:rPr>
                <w:rFonts w:ascii="Verdana" w:hAnsi="Verdana"/>
                <w:b/>
                <w:bCs/>
                <w:sz w:val="18"/>
                <w:szCs w:val="18"/>
              </w:rPr>
              <w:t>8</w:t>
            </w:r>
          </w:p>
        </w:tc>
      </w:tr>
      <w:tr w:rsidR="000D17CD" w:rsidRPr="008A2BE1" w14:paraId="49546520" w14:textId="77777777" w:rsidTr="008A2BE1">
        <w:trPr>
          <w:trHeight w:val="327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3D7889" w14:textId="77777777" w:rsidR="000D17CD" w:rsidRPr="008A2BE1" w:rsidRDefault="000D17CD" w:rsidP="000D17CD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8A2BE1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E4008B" w14:textId="10C85708" w:rsidR="000D17CD" w:rsidRPr="008A2BE1" w:rsidRDefault="000D17CD" w:rsidP="000D17CD">
            <w:pPr>
              <w:tabs>
                <w:tab w:val="left" w:pos="2805"/>
              </w:tabs>
              <w:rPr>
                <w:rFonts w:ascii="Verdana" w:hAnsi="Verdana"/>
                <w:sz w:val="18"/>
                <w:szCs w:val="18"/>
              </w:rPr>
            </w:pPr>
            <w:r w:rsidRPr="008A2BE1">
              <w:rPr>
                <w:rFonts w:ascii="Verdana" w:hAnsi="Verdana"/>
                <w:sz w:val="18"/>
                <w:szCs w:val="18"/>
              </w:rPr>
              <w:t xml:space="preserve">Biurko </w:t>
            </w:r>
            <w:r w:rsidR="007475A1" w:rsidRPr="008A2BE1">
              <w:rPr>
                <w:rFonts w:ascii="Verdana" w:hAnsi="Verdana"/>
                <w:sz w:val="18"/>
                <w:szCs w:val="18"/>
              </w:rPr>
              <w:t>gabinetowe B1</w:t>
            </w:r>
            <w:r w:rsidRPr="008A2BE1">
              <w:rPr>
                <w:rFonts w:ascii="Verdana" w:hAnsi="Verdana"/>
                <w:sz w:val="18"/>
                <w:szCs w:val="18"/>
              </w:rPr>
              <w:tab/>
              <w:t>Narożnik - 1 Szt.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  <w:tl2br w:val="nil"/>
              <w:tr2bl w:val="nil"/>
            </w:tcBorders>
          </w:tcPr>
          <w:p w14:paraId="6AF5CB8E" w14:textId="77777777" w:rsidR="000D17CD" w:rsidRPr="008A2BE1" w:rsidRDefault="000D17CD" w:rsidP="000D17CD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8EF879" w14:textId="77777777" w:rsidR="000D17CD" w:rsidRPr="008A2BE1" w:rsidRDefault="000D17CD" w:rsidP="000D17CD">
            <w:pPr>
              <w:rPr>
                <w:rFonts w:ascii="Verdana" w:hAnsi="Verdana"/>
                <w:sz w:val="18"/>
                <w:szCs w:val="18"/>
              </w:rPr>
            </w:pPr>
            <w:r w:rsidRPr="008A2BE1">
              <w:rPr>
                <w:rFonts w:ascii="Verdana" w:hAnsi="Verdana"/>
                <w:sz w:val="18"/>
                <w:szCs w:val="18"/>
              </w:rPr>
              <w:t>1 szt.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F3DC1" w14:textId="77777777" w:rsidR="000D17CD" w:rsidRPr="008A2BE1" w:rsidRDefault="000D17CD" w:rsidP="000D17CD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10270" w14:textId="77777777" w:rsidR="000D17CD" w:rsidRPr="008A2BE1" w:rsidRDefault="000D17CD" w:rsidP="000D17CD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AD736C3" w14:textId="77777777" w:rsidR="000D17CD" w:rsidRPr="008A2BE1" w:rsidRDefault="000D17CD" w:rsidP="000D17CD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61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D5CB9E5" w14:textId="77777777" w:rsidR="000D17CD" w:rsidRPr="008A2BE1" w:rsidRDefault="000D17CD" w:rsidP="000D17CD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0D17CD" w:rsidRPr="008A2BE1" w14:paraId="10A8E952" w14:textId="77777777" w:rsidTr="008A2BE1">
        <w:trPr>
          <w:trHeight w:val="277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B85BC9" w14:textId="77777777" w:rsidR="000D17CD" w:rsidRPr="008A2BE1" w:rsidRDefault="000D17CD" w:rsidP="000D17CD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8A2BE1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A5FBB8" w14:textId="4A8948E4" w:rsidR="000D17CD" w:rsidRPr="008A2BE1" w:rsidRDefault="007475A1" w:rsidP="000D17CD">
            <w:pPr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  <w:r w:rsidRPr="008A2BE1">
              <w:rPr>
                <w:rFonts w:ascii="Verdana" w:hAnsi="Verdana"/>
                <w:sz w:val="18"/>
                <w:szCs w:val="18"/>
              </w:rPr>
              <w:t>Biurko gabinetowe B2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  <w:tl2br w:val="nil"/>
              <w:tr2bl w:val="nil"/>
            </w:tcBorders>
          </w:tcPr>
          <w:p w14:paraId="16B6A98C" w14:textId="77777777" w:rsidR="000D17CD" w:rsidRPr="008A2BE1" w:rsidRDefault="000D17CD" w:rsidP="00081C78">
            <w:pPr>
              <w:ind w:right="425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932251" w14:textId="26ABAC53" w:rsidR="000D17CD" w:rsidRPr="008A2BE1" w:rsidRDefault="000D17CD" w:rsidP="000D17CD">
            <w:pPr>
              <w:rPr>
                <w:rFonts w:ascii="Verdana" w:hAnsi="Verdana"/>
                <w:sz w:val="18"/>
                <w:szCs w:val="18"/>
              </w:rPr>
            </w:pPr>
            <w:r w:rsidRPr="008A2BE1">
              <w:rPr>
                <w:rFonts w:ascii="Verdana" w:hAnsi="Verdana"/>
                <w:sz w:val="18"/>
                <w:szCs w:val="18"/>
              </w:rPr>
              <w:t>1</w:t>
            </w:r>
            <w:r w:rsidR="008A2BE1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8A2BE1">
              <w:rPr>
                <w:rFonts w:ascii="Verdana" w:hAnsi="Verdana"/>
                <w:sz w:val="18"/>
                <w:szCs w:val="18"/>
              </w:rPr>
              <w:t>szt.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8820D" w14:textId="77777777" w:rsidR="000D17CD" w:rsidRPr="008A2BE1" w:rsidRDefault="000D17CD" w:rsidP="000D17CD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1F3AE" w14:textId="77777777" w:rsidR="000D17CD" w:rsidRPr="008A2BE1" w:rsidRDefault="000D17CD" w:rsidP="000D17CD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3AE3494" w14:textId="77777777" w:rsidR="000D17CD" w:rsidRPr="008A2BE1" w:rsidRDefault="000D17CD" w:rsidP="000D17CD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61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D23C77D" w14:textId="77777777" w:rsidR="000D17CD" w:rsidRPr="008A2BE1" w:rsidRDefault="000D17CD" w:rsidP="000D17CD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0D17CD" w:rsidRPr="008A2BE1" w14:paraId="3563AEF2" w14:textId="77777777" w:rsidTr="008A2BE1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A9EE32" w14:textId="77777777" w:rsidR="000D17CD" w:rsidRPr="008A2BE1" w:rsidRDefault="000D17CD" w:rsidP="000D17CD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8A2BE1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23EEE5" w14:textId="514A84C4" w:rsidR="000D17CD" w:rsidRPr="008A2BE1" w:rsidRDefault="007475A1" w:rsidP="000D17CD">
            <w:pPr>
              <w:suppressAutoHyphens/>
              <w:spacing w:after="120"/>
              <w:rPr>
                <w:rFonts w:ascii="Verdana" w:hAnsi="Verdana"/>
                <w:sz w:val="18"/>
                <w:szCs w:val="18"/>
              </w:rPr>
            </w:pPr>
            <w:r w:rsidRPr="008A2BE1">
              <w:rPr>
                <w:rFonts w:ascii="Verdana" w:hAnsi="Verdana"/>
                <w:sz w:val="18"/>
                <w:szCs w:val="18"/>
              </w:rPr>
              <w:t>Pomocnik do biurka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0B56A" w14:textId="77777777" w:rsidR="000D17CD" w:rsidRPr="008A2BE1" w:rsidRDefault="000D17CD" w:rsidP="00081C78">
            <w:pPr>
              <w:ind w:right="425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8C5E7B" w14:textId="22FEA330" w:rsidR="000D17CD" w:rsidRPr="008A2BE1" w:rsidRDefault="000D17CD" w:rsidP="000D17CD">
            <w:pPr>
              <w:rPr>
                <w:rFonts w:ascii="Verdana" w:hAnsi="Verdana"/>
                <w:sz w:val="18"/>
                <w:szCs w:val="18"/>
              </w:rPr>
            </w:pPr>
            <w:r w:rsidRPr="008A2BE1">
              <w:rPr>
                <w:rFonts w:ascii="Verdana" w:hAnsi="Verdana"/>
                <w:sz w:val="18"/>
                <w:szCs w:val="18"/>
              </w:rPr>
              <w:t>1</w:t>
            </w:r>
            <w:r w:rsidR="008A2BE1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8A2BE1">
              <w:rPr>
                <w:rFonts w:ascii="Verdana" w:hAnsi="Verdana"/>
                <w:sz w:val="18"/>
                <w:szCs w:val="18"/>
              </w:rPr>
              <w:t xml:space="preserve">szt. 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1464A" w14:textId="77777777" w:rsidR="000D17CD" w:rsidRPr="008A2BE1" w:rsidRDefault="000D17CD" w:rsidP="000D17CD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241CE" w14:textId="77777777" w:rsidR="000D17CD" w:rsidRPr="008A2BE1" w:rsidRDefault="000D17CD" w:rsidP="000D17CD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36322CD" w14:textId="77777777" w:rsidR="000D17CD" w:rsidRPr="008A2BE1" w:rsidRDefault="000D17CD" w:rsidP="000D17CD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61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D3AD755" w14:textId="77777777" w:rsidR="000D17CD" w:rsidRPr="008A2BE1" w:rsidRDefault="000D17CD" w:rsidP="000D17CD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7475A1" w:rsidRPr="008A2BE1" w14:paraId="195CADEE" w14:textId="77777777" w:rsidTr="008A2BE1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5228F30" w14:textId="2799B2D2" w:rsidR="007475A1" w:rsidRPr="008A2BE1" w:rsidRDefault="003306E9" w:rsidP="000D17CD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8A2BE1">
              <w:rPr>
                <w:rFonts w:ascii="Verdana" w:hAnsi="Verdana"/>
                <w:sz w:val="18"/>
                <w:szCs w:val="18"/>
              </w:rPr>
              <w:t>4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C0757" w14:textId="4BC56F8F" w:rsidR="007475A1" w:rsidRPr="008A2BE1" w:rsidRDefault="007475A1" w:rsidP="000D17CD">
            <w:pPr>
              <w:suppressAutoHyphens/>
              <w:spacing w:after="120"/>
              <w:rPr>
                <w:rFonts w:ascii="Verdana" w:hAnsi="Verdana"/>
                <w:sz w:val="18"/>
                <w:szCs w:val="18"/>
              </w:rPr>
            </w:pPr>
            <w:r w:rsidRPr="008A2BE1">
              <w:rPr>
                <w:rFonts w:ascii="Verdana" w:hAnsi="Verdana"/>
                <w:sz w:val="18"/>
                <w:szCs w:val="18"/>
              </w:rPr>
              <w:t>Szafa aktowa ubraniowa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28BD0" w14:textId="77777777" w:rsidR="007475A1" w:rsidRPr="008A2BE1" w:rsidRDefault="007475A1" w:rsidP="00081C78">
            <w:pPr>
              <w:ind w:right="425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AAA65" w14:textId="1DC72804" w:rsidR="007475A1" w:rsidRPr="008A2BE1" w:rsidRDefault="003306E9" w:rsidP="000D17CD">
            <w:pPr>
              <w:rPr>
                <w:rFonts w:ascii="Verdana" w:hAnsi="Verdana"/>
                <w:sz w:val="18"/>
                <w:szCs w:val="18"/>
              </w:rPr>
            </w:pPr>
            <w:r w:rsidRPr="008A2BE1">
              <w:rPr>
                <w:rFonts w:ascii="Verdana" w:hAnsi="Verdana"/>
                <w:sz w:val="18"/>
                <w:szCs w:val="18"/>
              </w:rPr>
              <w:t>1</w:t>
            </w:r>
            <w:r w:rsidR="008A2BE1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8A2BE1">
              <w:rPr>
                <w:rFonts w:ascii="Verdana" w:hAnsi="Verdana"/>
                <w:sz w:val="18"/>
                <w:szCs w:val="18"/>
              </w:rPr>
              <w:t>szt.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79385" w14:textId="77777777" w:rsidR="007475A1" w:rsidRPr="008A2BE1" w:rsidRDefault="007475A1" w:rsidP="000D17CD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34350" w14:textId="77777777" w:rsidR="007475A1" w:rsidRPr="008A2BE1" w:rsidRDefault="007475A1" w:rsidP="000D17CD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05A206A" w14:textId="77777777" w:rsidR="007475A1" w:rsidRPr="008A2BE1" w:rsidRDefault="007475A1" w:rsidP="000D17CD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61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C9A5FDF" w14:textId="77777777" w:rsidR="007475A1" w:rsidRPr="008A2BE1" w:rsidRDefault="007475A1" w:rsidP="000D17CD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7475A1" w:rsidRPr="008A2BE1" w14:paraId="55350B74" w14:textId="77777777" w:rsidTr="008A2BE1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4D1CBAA" w14:textId="4E6DF8E8" w:rsidR="007475A1" w:rsidRPr="008A2BE1" w:rsidRDefault="003306E9" w:rsidP="000D17CD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8A2BE1">
              <w:rPr>
                <w:rFonts w:ascii="Verdana" w:hAnsi="Verdana"/>
                <w:sz w:val="18"/>
                <w:szCs w:val="18"/>
              </w:rPr>
              <w:t>5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F2E40" w14:textId="39646BA0" w:rsidR="007475A1" w:rsidRPr="008A2BE1" w:rsidRDefault="003306E9" w:rsidP="000D17CD">
            <w:pPr>
              <w:suppressAutoHyphens/>
              <w:spacing w:after="120"/>
              <w:rPr>
                <w:rFonts w:ascii="Verdana" w:hAnsi="Verdana"/>
                <w:sz w:val="18"/>
                <w:szCs w:val="18"/>
              </w:rPr>
            </w:pPr>
            <w:r w:rsidRPr="008A2BE1">
              <w:rPr>
                <w:rFonts w:ascii="Verdana" w:hAnsi="Verdana"/>
                <w:sz w:val="18"/>
                <w:szCs w:val="18"/>
              </w:rPr>
              <w:t xml:space="preserve">Szafa aktowa 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DF989" w14:textId="77777777" w:rsidR="007475A1" w:rsidRPr="008A2BE1" w:rsidRDefault="007475A1" w:rsidP="00081C78">
            <w:pPr>
              <w:ind w:right="425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ABDA9" w14:textId="2412D92F" w:rsidR="007475A1" w:rsidRPr="008A2BE1" w:rsidRDefault="003306E9" w:rsidP="000D17CD">
            <w:pPr>
              <w:rPr>
                <w:rFonts w:ascii="Verdana" w:hAnsi="Verdana"/>
                <w:sz w:val="18"/>
                <w:szCs w:val="18"/>
              </w:rPr>
            </w:pPr>
            <w:r w:rsidRPr="008A2BE1">
              <w:rPr>
                <w:rFonts w:ascii="Verdana" w:hAnsi="Verdana"/>
                <w:sz w:val="18"/>
                <w:szCs w:val="18"/>
              </w:rPr>
              <w:t>1 szt.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ABB69" w14:textId="77777777" w:rsidR="007475A1" w:rsidRPr="008A2BE1" w:rsidRDefault="007475A1" w:rsidP="000D17CD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47BC4" w14:textId="77777777" w:rsidR="007475A1" w:rsidRPr="008A2BE1" w:rsidRDefault="007475A1" w:rsidP="000D17CD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00CF920" w14:textId="77777777" w:rsidR="007475A1" w:rsidRPr="008A2BE1" w:rsidRDefault="007475A1" w:rsidP="000D17CD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61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CBE2241" w14:textId="77777777" w:rsidR="007475A1" w:rsidRPr="008A2BE1" w:rsidRDefault="007475A1" w:rsidP="000D17CD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7475A1" w:rsidRPr="008A2BE1" w14:paraId="350715CA" w14:textId="77777777" w:rsidTr="008A2BE1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32E9751" w14:textId="6BF2B538" w:rsidR="007475A1" w:rsidRPr="008A2BE1" w:rsidRDefault="003306E9" w:rsidP="000D17CD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8A2BE1">
              <w:rPr>
                <w:rFonts w:ascii="Verdana" w:hAnsi="Verdana"/>
                <w:sz w:val="18"/>
                <w:szCs w:val="18"/>
              </w:rPr>
              <w:t>6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FF0D7" w14:textId="593C773D" w:rsidR="007475A1" w:rsidRPr="008A2BE1" w:rsidRDefault="003306E9" w:rsidP="000D17CD">
            <w:pPr>
              <w:suppressAutoHyphens/>
              <w:spacing w:after="120"/>
              <w:rPr>
                <w:rFonts w:ascii="Verdana" w:hAnsi="Verdana"/>
                <w:sz w:val="18"/>
                <w:szCs w:val="18"/>
              </w:rPr>
            </w:pPr>
            <w:r w:rsidRPr="008A2BE1">
              <w:rPr>
                <w:rFonts w:ascii="Verdana" w:hAnsi="Verdana"/>
                <w:sz w:val="18"/>
                <w:szCs w:val="18"/>
              </w:rPr>
              <w:t>Stół prostokątny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75008" w14:textId="77777777" w:rsidR="007475A1" w:rsidRPr="008A2BE1" w:rsidRDefault="007475A1" w:rsidP="00081C78">
            <w:pPr>
              <w:ind w:right="425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61A46" w14:textId="7F935526" w:rsidR="007475A1" w:rsidRPr="008A2BE1" w:rsidRDefault="003306E9" w:rsidP="000D17CD">
            <w:pPr>
              <w:rPr>
                <w:rFonts w:ascii="Verdana" w:hAnsi="Verdana"/>
                <w:sz w:val="18"/>
                <w:szCs w:val="18"/>
              </w:rPr>
            </w:pPr>
            <w:r w:rsidRPr="008A2BE1">
              <w:rPr>
                <w:rFonts w:ascii="Verdana" w:hAnsi="Verdana"/>
                <w:sz w:val="18"/>
                <w:szCs w:val="18"/>
              </w:rPr>
              <w:t>1 szt.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AC154" w14:textId="77777777" w:rsidR="007475A1" w:rsidRPr="008A2BE1" w:rsidRDefault="007475A1" w:rsidP="000D17CD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77B72" w14:textId="77777777" w:rsidR="007475A1" w:rsidRPr="008A2BE1" w:rsidRDefault="007475A1" w:rsidP="000D17CD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C97ACA5" w14:textId="77777777" w:rsidR="007475A1" w:rsidRPr="008A2BE1" w:rsidRDefault="007475A1" w:rsidP="000D17CD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61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1C6DC88" w14:textId="77777777" w:rsidR="007475A1" w:rsidRPr="008A2BE1" w:rsidRDefault="007475A1" w:rsidP="000D17CD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7475A1" w:rsidRPr="008A2BE1" w14:paraId="65896BF9" w14:textId="77777777" w:rsidTr="008A2BE1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DCB4DDC" w14:textId="591F167C" w:rsidR="007475A1" w:rsidRPr="008A2BE1" w:rsidRDefault="003306E9" w:rsidP="000D17CD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8A2BE1">
              <w:rPr>
                <w:rFonts w:ascii="Verdana" w:hAnsi="Verdana"/>
                <w:sz w:val="18"/>
                <w:szCs w:val="18"/>
              </w:rPr>
              <w:t>7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69BA1" w14:textId="408774D4" w:rsidR="007475A1" w:rsidRPr="008A2BE1" w:rsidRDefault="003306E9" w:rsidP="000D17CD">
            <w:pPr>
              <w:suppressAutoHyphens/>
              <w:spacing w:after="120"/>
              <w:rPr>
                <w:rFonts w:ascii="Verdana" w:hAnsi="Verdana"/>
                <w:sz w:val="18"/>
                <w:szCs w:val="18"/>
              </w:rPr>
            </w:pPr>
            <w:r w:rsidRPr="008A2BE1">
              <w:rPr>
                <w:rFonts w:ascii="Verdana" w:hAnsi="Verdana"/>
                <w:sz w:val="18"/>
                <w:szCs w:val="18"/>
              </w:rPr>
              <w:t>Regał na dokumenty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D5DDC" w14:textId="77777777" w:rsidR="007475A1" w:rsidRPr="008A2BE1" w:rsidRDefault="007475A1" w:rsidP="00081C78">
            <w:pPr>
              <w:ind w:right="425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689C0" w14:textId="22CF238B" w:rsidR="007475A1" w:rsidRPr="008A2BE1" w:rsidRDefault="003306E9" w:rsidP="000D17CD">
            <w:pPr>
              <w:rPr>
                <w:rFonts w:ascii="Verdana" w:hAnsi="Verdana"/>
                <w:sz w:val="18"/>
                <w:szCs w:val="18"/>
              </w:rPr>
            </w:pPr>
            <w:r w:rsidRPr="008A2BE1">
              <w:rPr>
                <w:rFonts w:ascii="Verdana" w:hAnsi="Verdana"/>
                <w:sz w:val="18"/>
                <w:szCs w:val="18"/>
              </w:rPr>
              <w:t>3 szt.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F79DE" w14:textId="77777777" w:rsidR="007475A1" w:rsidRPr="008A2BE1" w:rsidRDefault="007475A1" w:rsidP="000D17CD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321E0" w14:textId="77777777" w:rsidR="007475A1" w:rsidRPr="008A2BE1" w:rsidRDefault="007475A1" w:rsidP="000D17CD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7875B40" w14:textId="77777777" w:rsidR="007475A1" w:rsidRPr="008A2BE1" w:rsidRDefault="007475A1" w:rsidP="000D17CD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61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EC48E06" w14:textId="77777777" w:rsidR="007475A1" w:rsidRPr="008A2BE1" w:rsidRDefault="007475A1" w:rsidP="000D17CD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F46BCA" w:rsidRPr="008A2BE1" w14:paraId="78760DAD" w14:textId="77777777" w:rsidTr="008A2BE1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42A4891" w14:textId="63F7A42D" w:rsidR="00F46BCA" w:rsidRPr="008A2BE1" w:rsidRDefault="00F46BCA" w:rsidP="000D17CD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8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EC128" w14:textId="7421B12C" w:rsidR="00F46BCA" w:rsidRPr="008A2BE1" w:rsidRDefault="00F46BCA" w:rsidP="000D17CD">
            <w:pPr>
              <w:suppressAutoHyphens/>
              <w:spacing w:after="12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Kontener </w:t>
            </w:r>
            <w:proofErr w:type="spellStart"/>
            <w:r>
              <w:rPr>
                <w:rFonts w:ascii="Verdana" w:hAnsi="Verdana"/>
                <w:sz w:val="18"/>
                <w:szCs w:val="18"/>
              </w:rPr>
              <w:t>podblatowy</w:t>
            </w:r>
            <w:proofErr w:type="spellEnd"/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51D9C" w14:textId="77777777" w:rsidR="00F46BCA" w:rsidRPr="008A2BE1" w:rsidRDefault="00F46BCA" w:rsidP="00081C78">
            <w:pPr>
              <w:ind w:right="425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DA9BC" w14:textId="5D78F98E" w:rsidR="00F46BCA" w:rsidRPr="008A2BE1" w:rsidRDefault="00F46BCA" w:rsidP="000D17CD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1 szt.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576C1" w14:textId="77777777" w:rsidR="00F46BCA" w:rsidRPr="008A2BE1" w:rsidRDefault="00F46BCA" w:rsidP="000D17CD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97B57" w14:textId="77777777" w:rsidR="00F46BCA" w:rsidRPr="008A2BE1" w:rsidRDefault="00F46BCA" w:rsidP="000D17CD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A8D9F68" w14:textId="77777777" w:rsidR="00F46BCA" w:rsidRPr="008A2BE1" w:rsidRDefault="00F46BCA" w:rsidP="000D17CD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61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629462E" w14:textId="77777777" w:rsidR="00F46BCA" w:rsidRPr="008A2BE1" w:rsidRDefault="00F46BCA" w:rsidP="000D17CD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0D17CD" w:rsidRPr="008A2BE1" w14:paraId="6A5C52BB" w14:textId="77777777" w:rsidTr="008A2BE1">
        <w:trPr>
          <w:trHeight w:val="163"/>
        </w:trPr>
        <w:tc>
          <w:tcPr>
            <w:tcW w:w="6234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CD23A3C" w14:textId="4D0C5486" w:rsidR="000D17CD" w:rsidRPr="008A2BE1" w:rsidRDefault="000D17CD" w:rsidP="008A2BE1">
            <w:pPr>
              <w:ind w:right="425"/>
              <w:jc w:val="right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8A2BE1">
              <w:rPr>
                <w:rFonts w:ascii="Verdana" w:hAnsi="Verdana"/>
                <w:b/>
                <w:bCs/>
                <w:sz w:val="18"/>
                <w:szCs w:val="18"/>
              </w:rPr>
              <w:t>RAZEM:</w:t>
            </w:r>
          </w:p>
          <w:p w14:paraId="08110942" w14:textId="77777777" w:rsidR="000D17CD" w:rsidRPr="008A2BE1" w:rsidRDefault="000D17CD" w:rsidP="000D17CD">
            <w:pPr>
              <w:ind w:right="425"/>
              <w:jc w:val="right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109CED50" w14:textId="77777777" w:rsidR="000D17CD" w:rsidRPr="008A2BE1" w:rsidRDefault="000D17CD" w:rsidP="000D17CD">
            <w:pPr>
              <w:rPr>
                <w:rFonts w:ascii="Verdana" w:hAnsi="Verdana"/>
                <w:sz w:val="18"/>
                <w:szCs w:val="18"/>
              </w:rPr>
            </w:pPr>
            <w:r w:rsidRPr="008A2BE1">
              <w:rPr>
                <w:rFonts w:ascii="Verdana" w:hAnsi="Verdana"/>
                <w:sz w:val="18"/>
                <w:szCs w:val="18"/>
              </w:rPr>
              <w:t>Cena netto za całość zamówienia /słownie: ………………………………./</w:t>
            </w:r>
          </w:p>
          <w:p w14:paraId="6F48E2B6" w14:textId="11EC8A25" w:rsidR="000D17CD" w:rsidRPr="008A2BE1" w:rsidRDefault="000D17CD" w:rsidP="008A2BE1">
            <w:pPr>
              <w:rPr>
                <w:rFonts w:ascii="Verdana" w:hAnsi="Verdana"/>
                <w:sz w:val="18"/>
                <w:szCs w:val="18"/>
              </w:rPr>
            </w:pPr>
            <w:r w:rsidRPr="008A2BE1">
              <w:rPr>
                <w:rFonts w:ascii="Verdana" w:hAnsi="Verdana"/>
                <w:sz w:val="18"/>
                <w:szCs w:val="18"/>
              </w:rPr>
              <w:t>Cena brutto za całość zamówienia/słownie: ……………………..…</w:t>
            </w:r>
            <w:r w:rsidR="008A2BE1" w:rsidRPr="008A2BE1">
              <w:rPr>
                <w:rFonts w:ascii="Verdana" w:hAnsi="Verdana"/>
                <w:sz w:val="18"/>
                <w:szCs w:val="18"/>
              </w:rPr>
              <w:t>……</w:t>
            </w:r>
            <w:r w:rsidRPr="008A2BE1">
              <w:rPr>
                <w:rFonts w:ascii="Verdana" w:hAnsi="Verdana"/>
                <w:sz w:val="18"/>
                <w:szCs w:val="18"/>
              </w:rPr>
              <w:t>/</w:t>
            </w:r>
          </w:p>
          <w:p w14:paraId="5A2E595A" w14:textId="079C124F" w:rsidR="000D17CD" w:rsidRPr="008A2BE1" w:rsidRDefault="000D17CD" w:rsidP="000D17CD">
            <w:pPr>
              <w:ind w:right="425"/>
              <w:rPr>
                <w:rFonts w:ascii="Verdana" w:hAnsi="Verdana"/>
                <w:sz w:val="18"/>
                <w:szCs w:val="18"/>
              </w:rPr>
            </w:pPr>
            <w:r w:rsidRPr="008A2BE1">
              <w:rPr>
                <w:rFonts w:ascii="Verdana" w:hAnsi="Verdana"/>
                <w:sz w:val="18"/>
                <w:szCs w:val="18"/>
              </w:rPr>
              <w:t>Vat ……………………………………………………………………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6A7A3" w14:textId="77777777" w:rsidR="000D17CD" w:rsidRPr="008A2BE1" w:rsidRDefault="000D17CD" w:rsidP="000D17CD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8F9FF2B" w14:textId="77777777" w:rsidR="000D17CD" w:rsidRPr="008A2BE1" w:rsidRDefault="000D17CD" w:rsidP="000D17CD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6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9BEDE20" w14:textId="77777777" w:rsidR="000D17CD" w:rsidRPr="008A2BE1" w:rsidRDefault="000D17CD" w:rsidP="000D17CD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05C56F9D" w14:textId="2BF368E4" w:rsidR="00A85D73" w:rsidRPr="008A2BE1" w:rsidRDefault="00A85D73" w:rsidP="00A85D73">
      <w:pPr>
        <w:widowControl w:val="0"/>
        <w:spacing w:line="360" w:lineRule="auto"/>
        <w:rPr>
          <w:rFonts w:ascii="Verdana" w:hAnsi="Verdana"/>
          <w:b/>
          <w:bCs/>
          <w:sz w:val="18"/>
          <w:szCs w:val="18"/>
        </w:rPr>
      </w:pPr>
      <w:r w:rsidRPr="008A2BE1">
        <w:rPr>
          <w:rFonts w:ascii="Verdana" w:hAnsi="Verdana"/>
          <w:b/>
          <w:sz w:val="18"/>
          <w:szCs w:val="18"/>
        </w:rPr>
        <w:t xml:space="preserve">Termin realizacji umowy: </w:t>
      </w:r>
      <w:r w:rsidR="003306E9" w:rsidRPr="008A2BE1">
        <w:rPr>
          <w:rFonts w:ascii="Verdana" w:hAnsi="Verdana"/>
          <w:b/>
          <w:sz w:val="18"/>
          <w:szCs w:val="18"/>
        </w:rPr>
        <w:t>do 30</w:t>
      </w:r>
      <w:r w:rsidRPr="008A2BE1">
        <w:rPr>
          <w:rFonts w:ascii="Verdana" w:hAnsi="Verdana"/>
          <w:b/>
          <w:sz w:val="18"/>
          <w:szCs w:val="18"/>
        </w:rPr>
        <w:t xml:space="preserve"> dni od daty podpisania umowy </w:t>
      </w:r>
    </w:p>
    <w:p w14:paraId="02579F0C" w14:textId="556D457D" w:rsidR="00A85D73" w:rsidRPr="008A2BE1" w:rsidRDefault="00A85D73" w:rsidP="008A2BE1">
      <w:pPr>
        <w:widowControl w:val="0"/>
        <w:jc w:val="both"/>
        <w:rPr>
          <w:rFonts w:ascii="Verdana" w:hAnsi="Verdana"/>
          <w:b/>
          <w:bCs/>
          <w:sz w:val="18"/>
          <w:szCs w:val="18"/>
        </w:rPr>
      </w:pPr>
      <w:r w:rsidRPr="008A2BE1">
        <w:rPr>
          <w:rFonts w:ascii="Verdana" w:hAnsi="Verdana"/>
          <w:b/>
          <w:sz w:val="18"/>
          <w:szCs w:val="18"/>
        </w:rPr>
        <w:t>Okres udzielonej gwarancji</w:t>
      </w:r>
      <w:r w:rsidR="005C01CB" w:rsidRPr="008A2BE1">
        <w:rPr>
          <w:rFonts w:ascii="Verdana" w:hAnsi="Verdana"/>
          <w:b/>
          <w:sz w:val="18"/>
          <w:szCs w:val="18"/>
        </w:rPr>
        <w:t xml:space="preserve"> na wszystkie elementy dostawy</w:t>
      </w:r>
      <w:r w:rsidRPr="008A2BE1">
        <w:rPr>
          <w:rFonts w:ascii="Verdana" w:hAnsi="Verdana"/>
          <w:b/>
          <w:sz w:val="18"/>
          <w:szCs w:val="18"/>
        </w:rPr>
        <w:t xml:space="preserve"> wynosi:</w:t>
      </w:r>
      <w:r w:rsidRPr="008A2BE1">
        <w:rPr>
          <w:rFonts w:ascii="Verdana" w:hAnsi="Verdana"/>
          <w:sz w:val="18"/>
          <w:szCs w:val="18"/>
        </w:rPr>
        <w:t xml:space="preserve"> </w:t>
      </w:r>
      <w:r w:rsidRPr="008A2BE1">
        <w:rPr>
          <w:rFonts w:ascii="Verdana" w:hAnsi="Verdana"/>
          <w:b/>
          <w:bCs/>
          <w:sz w:val="18"/>
          <w:szCs w:val="18"/>
        </w:rPr>
        <w:t>………………… miesięcy</w:t>
      </w:r>
      <w:r w:rsidR="003306E9" w:rsidRPr="008A2BE1">
        <w:rPr>
          <w:rFonts w:ascii="Verdana" w:hAnsi="Verdana"/>
          <w:b/>
          <w:bCs/>
          <w:sz w:val="18"/>
          <w:szCs w:val="18"/>
        </w:rPr>
        <w:t>*)</w:t>
      </w:r>
      <w:r w:rsidRPr="008A2BE1">
        <w:rPr>
          <w:rFonts w:ascii="Verdana" w:hAnsi="Verdana"/>
          <w:b/>
          <w:bCs/>
          <w:sz w:val="18"/>
          <w:szCs w:val="18"/>
        </w:rPr>
        <w:t xml:space="preserve"> </w:t>
      </w:r>
      <w:r w:rsidRPr="008A2BE1">
        <w:rPr>
          <w:rFonts w:ascii="Verdana" w:hAnsi="Verdana"/>
          <w:b/>
          <w:bCs/>
          <w:i/>
          <w:iCs/>
          <w:sz w:val="18"/>
          <w:szCs w:val="18"/>
          <w:highlight w:val="yellow"/>
        </w:rPr>
        <w:t>(kryterium oceny ofert)</w:t>
      </w:r>
    </w:p>
    <w:p w14:paraId="1015E04B" w14:textId="4750FD43" w:rsidR="00A85D73" w:rsidRPr="008A2BE1" w:rsidRDefault="00A85D73" w:rsidP="003306E9">
      <w:pPr>
        <w:widowControl w:val="0"/>
        <w:jc w:val="both"/>
        <w:rPr>
          <w:rFonts w:ascii="Verdana" w:hAnsi="Verdana"/>
          <w:i/>
          <w:iCs/>
          <w:sz w:val="18"/>
          <w:szCs w:val="18"/>
        </w:rPr>
      </w:pPr>
      <w:r w:rsidRPr="008A2BE1">
        <w:rPr>
          <w:rFonts w:ascii="Verdana" w:hAnsi="Verdana"/>
          <w:b/>
          <w:bCs/>
          <w:i/>
          <w:iCs/>
          <w:sz w:val="18"/>
          <w:szCs w:val="18"/>
        </w:rPr>
        <w:t>*</w:t>
      </w:r>
      <w:r w:rsidRPr="008A2BE1">
        <w:rPr>
          <w:rFonts w:ascii="Verdana" w:hAnsi="Verdana"/>
          <w:i/>
          <w:iCs/>
          <w:sz w:val="18"/>
          <w:szCs w:val="18"/>
        </w:rPr>
        <w:t>Jeżeli Wykonawca nie wskaże okresu gwarancji, Zamawiający przyjmie minimalny okres gwarancji</w:t>
      </w:r>
      <w:r w:rsidR="003306E9" w:rsidRPr="008A2BE1">
        <w:rPr>
          <w:rFonts w:ascii="Verdana" w:hAnsi="Verdana"/>
          <w:i/>
          <w:iCs/>
          <w:sz w:val="18"/>
          <w:szCs w:val="18"/>
        </w:rPr>
        <w:t xml:space="preserve"> wskazany w SWZ.</w:t>
      </w:r>
    </w:p>
    <w:p w14:paraId="54CA40D3" w14:textId="77777777" w:rsidR="003306E9" w:rsidRPr="008A2BE1" w:rsidRDefault="003306E9" w:rsidP="003306E9">
      <w:pPr>
        <w:widowControl w:val="0"/>
        <w:jc w:val="both"/>
        <w:rPr>
          <w:rFonts w:ascii="Verdana" w:hAnsi="Verdana"/>
          <w:b/>
          <w:bCs/>
          <w:sz w:val="18"/>
          <w:szCs w:val="18"/>
        </w:rPr>
      </w:pPr>
    </w:p>
    <w:p w14:paraId="324A4FD3" w14:textId="77777777" w:rsidR="00A85D73" w:rsidRPr="008A2BE1" w:rsidRDefault="00A85D73" w:rsidP="00A85D73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8A2BE1">
        <w:rPr>
          <w:rFonts w:ascii="Verdana" w:hAnsi="Verdana"/>
          <w:sz w:val="18"/>
          <w:szCs w:val="18"/>
        </w:rPr>
        <w:lastRenderedPageBreak/>
        <w:t>Oświadczamy, że zgodnie z ustawą z dnia 6 marca 2018 r. Prawo przedsiębiorców, należymy do małych lub średnich przedsiębiorców:</w:t>
      </w:r>
      <w:r w:rsidRPr="008A2BE1">
        <w:rPr>
          <w:rFonts w:ascii="Verdana" w:hAnsi="Verdana"/>
          <w:b/>
          <w:sz w:val="18"/>
          <w:szCs w:val="18"/>
        </w:rPr>
        <w:t xml:space="preserve"> TAK/NIE</w:t>
      </w:r>
    </w:p>
    <w:p w14:paraId="67E51C6E" w14:textId="77777777" w:rsidR="00A85D73" w:rsidRPr="008A2BE1" w:rsidRDefault="00A85D73" w:rsidP="00A85D73">
      <w:pPr>
        <w:ind w:right="-47"/>
        <w:jc w:val="both"/>
        <w:rPr>
          <w:rFonts w:ascii="Verdana" w:hAnsi="Verdana"/>
          <w:bCs/>
          <w:sz w:val="18"/>
          <w:szCs w:val="18"/>
        </w:rPr>
      </w:pPr>
      <w:r w:rsidRPr="008A2BE1">
        <w:rPr>
          <w:rFonts w:ascii="Verdana" w:hAnsi="Verdana"/>
          <w:b/>
          <w:sz w:val="18"/>
          <w:szCs w:val="18"/>
        </w:rPr>
        <w:t xml:space="preserve">Termin płatności: </w:t>
      </w:r>
      <w:r w:rsidRPr="008A2BE1">
        <w:rPr>
          <w:rFonts w:ascii="Verdana" w:hAnsi="Verdana"/>
          <w:bCs/>
          <w:sz w:val="18"/>
          <w:szCs w:val="18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5B808C70" w14:textId="77777777" w:rsidR="00A85D73" w:rsidRPr="008A2BE1" w:rsidRDefault="00A85D73" w:rsidP="00A85D73">
      <w:pPr>
        <w:ind w:right="-47"/>
        <w:jc w:val="both"/>
        <w:rPr>
          <w:rFonts w:ascii="Verdana" w:hAnsi="Verdana"/>
          <w:bCs/>
          <w:sz w:val="18"/>
          <w:szCs w:val="18"/>
        </w:rPr>
      </w:pPr>
    </w:p>
    <w:p w14:paraId="68874349" w14:textId="77777777" w:rsidR="008A2BE1" w:rsidRPr="003E23EF" w:rsidRDefault="008A2BE1" w:rsidP="008A2BE1">
      <w:pPr>
        <w:rPr>
          <w:rFonts w:ascii="Verdana" w:hAnsi="Verdana"/>
          <w:b/>
          <w:sz w:val="18"/>
          <w:szCs w:val="18"/>
          <w:u w:val="single"/>
        </w:rPr>
      </w:pPr>
      <w:r w:rsidRPr="003E23EF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282D2F99" w14:textId="77777777" w:rsidR="008A2BE1" w:rsidRPr="003E23EF" w:rsidRDefault="008A2BE1" w:rsidP="008A2BE1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3E23EF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przez okres wskazany w SWZ.</w:t>
      </w:r>
    </w:p>
    <w:p w14:paraId="1618A7F1" w14:textId="2FF68142" w:rsidR="008A2BE1" w:rsidRPr="008A2BE1" w:rsidRDefault="008A2BE1" w:rsidP="008A2BE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3E23EF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3E23EF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7A7866EA" w14:textId="77777777" w:rsidR="008A2BE1" w:rsidRPr="003E23EF" w:rsidRDefault="008A2BE1" w:rsidP="008A2BE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b/>
          <w:bCs/>
          <w:sz w:val="18"/>
          <w:szCs w:val="18"/>
        </w:rPr>
      </w:pPr>
      <w:r w:rsidRPr="003E23EF">
        <w:rPr>
          <w:rFonts w:ascii="Verdana" w:hAnsi="Verdana"/>
          <w:b/>
          <w:bCs/>
          <w:sz w:val="18"/>
          <w:szCs w:val="18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78110F66" w14:textId="77777777" w:rsidR="008A2BE1" w:rsidRPr="003E23EF" w:rsidRDefault="008A2BE1" w:rsidP="008A2BE1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E23EF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4188A794" w14:textId="77777777" w:rsidR="008A2BE1" w:rsidRPr="003E23EF" w:rsidRDefault="008A2BE1" w:rsidP="008A2BE1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3E23EF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291A56B" w14:textId="77777777" w:rsidR="008A2BE1" w:rsidRPr="003E23EF" w:rsidRDefault="008A2BE1" w:rsidP="008A2BE1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3E23EF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883CCBF" w14:textId="77777777" w:rsidR="008A2BE1" w:rsidRPr="003E23EF" w:rsidRDefault="008A2BE1" w:rsidP="008A2BE1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E23EF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8A2BE1" w:rsidRPr="003E23EF" w14:paraId="2D6E4E33" w14:textId="77777777" w:rsidTr="005C1C6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526AD2" w14:textId="77777777" w:rsidR="008A2BE1" w:rsidRPr="003E23EF" w:rsidRDefault="008A2BE1" w:rsidP="005C1C6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E23EF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D8ACF0" w14:textId="77777777" w:rsidR="008A2BE1" w:rsidRPr="003E23EF" w:rsidRDefault="008A2BE1" w:rsidP="005C1C6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E23EF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226F6B4D" w14:textId="77777777" w:rsidR="008A2BE1" w:rsidRPr="003E23EF" w:rsidRDefault="008A2BE1" w:rsidP="005C1C6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E23EF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7422F8" w14:textId="77777777" w:rsidR="008A2BE1" w:rsidRPr="003E23EF" w:rsidRDefault="008A2BE1" w:rsidP="005C1C6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E23EF">
              <w:rPr>
                <w:rFonts w:ascii="Verdana" w:hAnsi="Verdana"/>
                <w:sz w:val="18"/>
                <w:szCs w:val="18"/>
              </w:rPr>
              <w:t>Nazwa podwykonawcy</w:t>
            </w:r>
            <w:r w:rsidRPr="003E23EF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8A2BE1" w:rsidRPr="003E23EF" w14:paraId="4CAC5C33" w14:textId="77777777" w:rsidTr="005C1C6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BAC6A7" w14:textId="77777777" w:rsidR="008A2BE1" w:rsidRPr="003E23EF" w:rsidRDefault="008A2BE1" w:rsidP="005C1C69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63E37D" w14:textId="77777777" w:rsidR="008A2BE1" w:rsidRPr="003E23EF" w:rsidRDefault="008A2BE1" w:rsidP="005C1C69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1AFEC3" w14:textId="77777777" w:rsidR="008A2BE1" w:rsidRPr="003E23EF" w:rsidRDefault="008A2BE1" w:rsidP="005C1C69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</w:tr>
      <w:tr w:rsidR="008A2BE1" w:rsidRPr="003E23EF" w14:paraId="04FE4119" w14:textId="77777777" w:rsidTr="005C1C6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59F6CF" w14:textId="77777777" w:rsidR="008A2BE1" w:rsidRPr="003E23EF" w:rsidRDefault="008A2BE1" w:rsidP="005C1C69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5E145B" w14:textId="77777777" w:rsidR="008A2BE1" w:rsidRPr="003E23EF" w:rsidRDefault="008A2BE1" w:rsidP="005C1C69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3FA087" w14:textId="77777777" w:rsidR="008A2BE1" w:rsidRPr="003E23EF" w:rsidRDefault="008A2BE1" w:rsidP="005C1C69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29141EB2" w14:textId="77777777" w:rsidR="008A2BE1" w:rsidRPr="003E23EF" w:rsidRDefault="008A2BE1" w:rsidP="008A2BE1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E23EF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03EA5880" w14:textId="77777777" w:rsidR="008A2BE1" w:rsidRPr="003E23EF" w:rsidRDefault="008A2BE1" w:rsidP="008A2BE1">
      <w:pPr>
        <w:pStyle w:val="Nagwek1"/>
        <w:spacing w:before="0" w:after="0"/>
        <w:rPr>
          <w:rFonts w:ascii="Verdana" w:hAnsi="Verdana" w:cs="Times New Roman"/>
          <w:sz w:val="18"/>
          <w:szCs w:val="18"/>
        </w:rPr>
      </w:pPr>
      <w:r w:rsidRPr="003E23EF">
        <w:rPr>
          <w:rFonts w:ascii="Verdana" w:hAnsi="Verdana" w:cs="Times New Roman"/>
          <w:sz w:val="18"/>
          <w:szCs w:val="18"/>
        </w:rPr>
        <w:tab/>
        <w:t>Imię i Nazwisko</w:t>
      </w:r>
      <w:r w:rsidRPr="003E23EF">
        <w:rPr>
          <w:rFonts w:ascii="Verdana" w:hAnsi="Verdana" w:cs="Times New Roman"/>
          <w:sz w:val="18"/>
          <w:szCs w:val="18"/>
        </w:rPr>
        <w:tab/>
      </w:r>
      <w:r w:rsidRPr="003E23EF">
        <w:rPr>
          <w:rFonts w:ascii="Verdana" w:hAnsi="Verdana" w:cs="Times New Roman"/>
          <w:sz w:val="18"/>
          <w:szCs w:val="18"/>
        </w:rPr>
        <w:tab/>
      </w:r>
      <w:r w:rsidRPr="003E23EF">
        <w:rPr>
          <w:rFonts w:ascii="Verdana" w:hAnsi="Verdana" w:cs="Times New Roman"/>
          <w:sz w:val="18"/>
          <w:szCs w:val="18"/>
        </w:rPr>
        <w:tab/>
      </w:r>
      <w:r w:rsidRPr="003E23EF">
        <w:rPr>
          <w:rFonts w:ascii="Verdana" w:hAnsi="Verdana" w:cs="Times New Roman"/>
          <w:sz w:val="18"/>
          <w:szCs w:val="18"/>
        </w:rPr>
        <w:tab/>
      </w:r>
      <w:r w:rsidRPr="003E23EF">
        <w:rPr>
          <w:rFonts w:ascii="Verdana" w:hAnsi="Verdana" w:cs="Times New Roman"/>
          <w:sz w:val="18"/>
          <w:szCs w:val="18"/>
        </w:rPr>
        <w:tab/>
      </w:r>
      <w:r w:rsidRPr="003E23EF">
        <w:rPr>
          <w:rFonts w:ascii="Verdana" w:hAnsi="Verdana" w:cs="Times New Roman"/>
          <w:sz w:val="18"/>
          <w:szCs w:val="18"/>
        </w:rPr>
        <w:tab/>
      </w:r>
      <w:r w:rsidRPr="003E23EF">
        <w:rPr>
          <w:rFonts w:ascii="Verdana" w:hAnsi="Verdana" w:cs="Times New Roman"/>
          <w:sz w:val="18"/>
          <w:szCs w:val="18"/>
        </w:rPr>
        <w:tab/>
      </w:r>
    </w:p>
    <w:p w14:paraId="5051E511" w14:textId="77777777" w:rsidR="008A2BE1" w:rsidRPr="003E23EF" w:rsidRDefault="008A2BE1" w:rsidP="008A2BE1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  <w:r w:rsidRPr="003E23EF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3E23EF">
        <w:rPr>
          <w:rFonts w:ascii="Verdana" w:hAnsi="Verdana"/>
          <w:sz w:val="18"/>
          <w:szCs w:val="18"/>
        </w:rPr>
        <w:tab/>
      </w:r>
      <w:r w:rsidRPr="003E23EF">
        <w:rPr>
          <w:rFonts w:ascii="Verdana" w:hAnsi="Verdana"/>
          <w:sz w:val="18"/>
          <w:szCs w:val="18"/>
        </w:rPr>
        <w:tab/>
        <w:t xml:space="preserve"> </w:t>
      </w:r>
    </w:p>
    <w:p w14:paraId="70CD8A59" w14:textId="77777777" w:rsidR="008A2BE1" w:rsidRPr="003E23EF" w:rsidRDefault="008A2BE1" w:rsidP="008A2BE1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</w:p>
    <w:p w14:paraId="18417BFC" w14:textId="77777777" w:rsidR="008A2BE1" w:rsidRPr="003E23EF" w:rsidRDefault="008A2BE1" w:rsidP="008A2BE1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  <w:r w:rsidRPr="003E23EF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3E23EF">
        <w:rPr>
          <w:rFonts w:ascii="Verdana" w:hAnsi="Verdana"/>
          <w:sz w:val="18"/>
          <w:szCs w:val="18"/>
        </w:rPr>
        <w:tab/>
      </w:r>
      <w:r w:rsidRPr="003E23EF">
        <w:rPr>
          <w:rFonts w:ascii="Verdana" w:hAnsi="Verdana"/>
          <w:sz w:val="18"/>
          <w:szCs w:val="18"/>
        </w:rPr>
        <w:tab/>
        <w:t xml:space="preserve"> </w:t>
      </w:r>
    </w:p>
    <w:p w14:paraId="233E2B92" w14:textId="77777777" w:rsidR="008A2BE1" w:rsidRPr="003E23EF" w:rsidRDefault="008A2BE1" w:rsidP="008A2BE1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E23EF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3E23EF">
        <w:rPr>
          <w:rFonts w:ascii="Verdana" w:hAnsi="Verdana"/>
          <w:sz w:val="18"/>
          <w:szCs w:val="18"/>
        </w:rPr>
        <w:t>ych</w:t>
      </w:r>
      <w:proofErr w:type="spellEnd"/>
      <w:r w:rsidRPr="003E23EF">
        <w:rPr>
          <w:rFonts w:ascii="Verdana" w:hAnsi="Verdana"/>
          <w:sz w:val="18"/>
          <w:szCs w:val="18"/>
        </w:rPr>
        <w:t>) dokumentu(ów)</w:t>
      </w:r>
    </w:p>
    <w:p w14:paraId="231A3C49" w14:textId="77777777" w:rsidR="008A2BE1" w:rsidRPr="003E23EF" w:rsidRDefault="008A2BE1" w:rsidP="008A2BE1">
      <w:pPr>
        <w:jc w:val="both"/>
        <w:rPr>
          <w:rFonts w:ascii="Verdana" w:hAnsi="Verdana"/>
          <w:sz w:val="18"/>
          <w:szCs w:val="18"/>
        </w:rPr>
      </w:pPr>
      <w:r w:rsidRPr="003E23EF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4087717E" w14:textId="77777777" w:rsidR="008A2BE1" w:rsidRPr="003E23EF" w:rsidRDefault="008A2BE1" w:rsidP="008A2BE1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E23EF">
        <w:rPr>
          <w:rFonts w:ascii="Verdana" w:hAnsi="Verdana"/>
          <w:sz w:val="18"/>
          <w:szCs w:val="18"/>
        </w:rPr>
        <w:t>załącznikami do niniejszej oferty są:</w:t>
      </w:r>
    </w:p>
    <w:p w14:paraId="2719D8B9" w14:textId="77777777" w:rsidR="008A2BE1" w:rsidRPr="003E23EF" w:rsidRDefault="008A2BE1" w:rsidP="008A2BE1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3E23EF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259C04E7" w14:textId="77777777" w:rsidR="008A2BE1" w:rsidRPr="003E23EF" w:rsidRDefault="008A2BE1" w:rsidP="008A2BE1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3E23EF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6D74E7A2" w14:textId="77777777" w:rsidR="008A2BE1" w:rsidRPr="003E23EF" w:rsidRDefault="008A2BE1" w:rsidP="008A2BE1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3E23EF">
        <w:rPr>
          <w:rFonts w:ascii="Verdana" w:hAnsi="Verdana"/>
          <w:sz w:val="18"/>
          <w:szCs w:val="18"/>
        </w:rPr>
        <w:t>..............................................................................</w:t>
      </w:r>
    </w:p>
    <w:p w14:paraId="38E72A43" w14:textId="77777777" w:rsidR="008A2BE1" w:rsidRPr="003E23EF" w:rsidRDefault="008A2BE1" w:rsidP="008A2BE1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3E23EF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174D2249" w14:textId="77777777" w:rsidR="008A2BE1" w:rsidRPr="003E23EF" w:rsidRDefault="008A2BE1" w:rsidP="008A2BE1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3E23EF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05290B1D" w14:textId="77777777" w:rsidR="008A2BE1" w:rsidRPr="003E23EF" w:rsidRDefault="008A2BE1" w:rsidP="008A2BE1">
      <w:pPr>
        <w:ind w:left="1440"/>
        <w:jc w:val="both"/>
        <w:rPr>
          <w:rFonts w:ascii="Verdana" w:hAnsi="Verdana"/>
          <w:sz w:val="18"/>
          <w:szCs w:val="18"/>
        </w:rPr>
      </w:pPr>
    </w:p>
    <w:p w14:paraId="129BFAAE" w14:textId="77777777" w:rsidR="008A2BE1" w:rsidRPr="003E23EF" w:rsidRDefault="008A2BE1" w:rsidP="008A2BE1">
      <w:pPr>
        <w:tabs>
          <w:tab w:val="left" w:pos="540"/>
          <w:tab w:val="left" w:pos="780"/>
        </w:tabs>
        <w:suppressAutoHyphens/>
        <w:jc w:val="both"/>
        <w:rPr>
          <w:rFonts w:ascii="Verdana" w:eastAsia="Calibri" w:hAnsi="Verdana"/>
          <w:b/>
          <w:color w:val="FF0000"/>
          <w:sz w:val="18"/>
          <w:szCs w:val="18"/>
          <w:lang w:eastAsia="zh-CN"/>
        </w:rPr>
      </w:pPr>
    </w:p>
    <w:p w14:paraId="37510279" w14:textId="04EC9FF5" w:rsidR="00FE545C" w:rsidRPr="008A2BE1" w:rsidRDefault="008A2BE1" w:rsidP="008A2BE1">
      <w:pPr>
        <w:jc w:val="center"/>
        <w:rPr>
          <w:rFonts w:ascii="Verdana" w:hAnsi="Verdana"/>
          <w:sz w:val="18"/>
          <w:szCs w:val="18"/>
        </w:rPr>
      </w:pPr>
      <w:r w:rsidRPr="003E23EF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Oferta</w:t>
      </w:r>
      <w:r w:rsidRPr="003E23EF"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  <w:t xml:space="preserve"> </w:t>
      </w:r>
      <w:r w:rsidRPr="003E23EF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powinna</w:t>
      </w:r>
      <w:r w:rsidRPr="003E23EF"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  <w:t xml:space="preserve"> </w:t>
      </w:r>
      <w:r w:rsidRPr="003E23EF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być sporządzona</w:t>
      </w:r>
      <w:r w:rsidRPr="003E23EF"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  <w:t xml:space="preserve"> </w:t>
      </w:r>
      <w:r w:rsidRPr="003E23EF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w języku polskim, z zachowaniem postaci elektronicznej i podpisana kwalifikowanym podpisem elektronicznym.</w:t>
      </w:r>
    </w:p>
    <w:sectPr w:rsidR="00FE545C" w:rsidRPr="008A2BE1" w:rsidSect="008A2BE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C4BE19" w14:textId="77777777" w:rsidR="00434B49" w:rsidRDefault="00434B49">
      <w:r>
        <w:separator/>
      </w:r>
    </w:p>
  </w:endnote>
  <w:endnote w:type="continuationSeparator" w:id="0">
    <w:p w14:paraId="7907C413" w14:textId="77777777" w:rsidR="00434B49" w:rsidRDefault="00434B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6F6CC0" w14:textId="77777777" w:rsidR="00AB5B02" w:rsidRDefault="00AB5B0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624C13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EF2794" w14:textId="77777777" w:rsidR="00AB5B02" w:rsidRDefault="00AB5B0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18299D" w14:textId="77777777" w:rsidR="00434B49" w:rsidRDefault="00434B49">
      <w:r>
        <w:separator/>
      </w:r>
    </w:p>
  </w:footnote>
  <w:footnote w:type="continuationSeparator" w:id="0">
    <w:p w14:paraId="4414826B" w14:textId="77777777" w:rsidR="00434B49" w:rsidRDefault="00434B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A2CDC5" w14:textId="77777777" w:rsidR="00AB5B02" w:rsidRDefault="00AB5B0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823993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786AD7" w14:textId="77777777" w:rsidR="00AB5B02" w:rsidRDefault="00AB5B0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5664794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4524858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34334711">
    <w:abstractNumId w:val="0"/>
  </w:num>
  <w:num w:numId="4" w16cid:durableId="16956938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A00A2"/>
    <w:rsid w:val="00012286"/>
    <w:rsid w:val="000704FC"/>
    <w:rsid w:val="00071CCC"/>
    <w:rsid w:val="00071D70"/>
    <w:rsid w:val="00081C78"/>
    <w:rsid w:val="00083F76"/>
    <w:rsid w:val="000B731D"/>
    <w:rsid w:val="000C52D6"/>
    <w:rsid w:val="000D17CD"/>
    <w:rsid w:val="000D6134"/>
    <w:rsid w:val="000E09C7"/>
    <w:rsid w:val="000F6589"/>
    <w:rsid w:val="00106636"/>
    <w:rsid w:val="00116EC6"/>
    <w:rsid w:val="001801DD"/>
    <w:rsid w:val="001D4612"/>
    <w:rsid w:val="001F65F3"/>
    <w:rsid w:val="00207E98"/>
    <w:rsid w:val="00270B72"/>
    <w:rsid w:val="002723B0"/>
    <w:rsid w:val="002C126E"/>
    <w:rsid w:val="002D4FB0"/>
    <w:rsid w:val="00315A4A"/>
    <w:rsid w:val="003306E9"/>
    <w:rsid w:val="00434B49"/>
    <w:rsid w:val="004411A5"/>
    <w:rsid w:val="004A00A2"/>
    <w:rsid w:val="004B7300"/>
    <w:rsid w:val="004C6753"/>
    <w:rsid w:val="004E737B"/>
    <w:rsid w:val="0057784C"/>
    <w:rsid w:val="00595C87"/>
    <w:rsid w:val="005C01CB"/>
    <w:rsid w:val="005D2C65"/>
    <w:rsid w:val="005E6D94"/>
    <w:rsid w:val="0063384F"/>
    <w:rsid w:val="00643C6F"/>
    <w:rsid w:val="00646202"/>
    <w:rsid w:val="0065290F"/>
    <w:rsid w:val="00653162"/>
    <w:rsid w:val="006815F6"/>
    <w:rsid w:val="006861DC"/>
    <w:rsid w:val="006F3698"/>
    <w:rsid w:val="007475A1"/>
    <w:rsid w:val="007748F0"/>
    <w:rsid w:val="00781F52"/>
    <w:rsid w:val="007A4321"/>
    <w:rsid w:val="00833933"/>
    <w:rsid w:val="00853083"/>
    <w:rsid w:val="008A2BE1"/>
    <w:rsid w:val="008B2F0C"/>
    <w:rsid w:val="008B4928"/>
    <w:rsid w:val="008D2AB8"/>
    <w:rsid w:val="008F1C66"/>
    <w:rsid w:val="0092049B"/>
    <w:rsid w:val="00970FE4"/>
    <w:rsid w:val="00997F93"/>
    <w:rsid w:val="00A0022B"/>
    <w:rsid w:val="00A346FE"/>
    <w:rsid w:val="00A47B4D"/>
    <w:rsid w:val="00A83018"/>
    <w:rsid w:val="00A85D73"/>
    <w:rsid w:val="00AB5B02"/>
    <w:rsid w:val="00AF292B"/>
    <w:rsid w:val="00B774DC"/>
    <w:rsid w:val="00C70689"/>
    <w:rsid w:val="00C969A6"/>
    <w:rsid w:val="00CA3343"/>
    <w:rsid w:val="00CA7D36"/>
    <w:rsid w:val="00D24208"/>
    <w:rsid w:val="00D60C38"/>
    <w:rsid w:val="00D66893"/>
    <w:rsid w:val="00D90ACB"/>
    <w:rsid w:val="00D96B0E"/>
    <w:rsid w:val="00DC1500"/>
    <w:rsid w:val="00E44371"/>
    <w:rsid w:val="00E7325A"/>
    <w:rsid w:val="00E949B0"/>
    <w:rsid w:val="00EC0BEA"/>
    <w:rsid w:val="00F00591"/>
    <w:rsid w:val="00F46BCA"/>
    <w:rsid w:val="00F51688"/>
    <w:rsid w:val="00F53146"/>
    <w:rsid w:val="00F91018"/>
    <w:rsid w:val="00FA0F30"/>
    <w:rsid w:val="00FA51A4"/>
    <w:rsid w:val="00FE545C"/>
    <w:rsid w:val="00FF3A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A135DDA"/>
  <w15:chartTrackingRefBased/>
  <w15:docId w15:val="{0CC882E3-5375-4C9F-9236-ECD838A868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4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656</Words>
  <Characters>4893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Lucyna Śliwa-Naporowska</cp:lastModifiedBy>
  <cp:revision>2</cp:revision>
  <cp:lastPrinted>2025-08-28T09:23:00Z</cp:lastPrinted>
  <dcterms:created xsi:type="dcterms:W3CDTF">2025-08-28T09:24:00Z</dcterms:created>
  <dcterms:modified xsi:type="dcterms:W3CDTF">2025-08-28T09:24:00Z</dcterms:modified>
</cp:coreProperties>
</file>