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A20A" w14:textId="77777777" w:rsidR="00A12AAE" w:rsidRDefault="00A12AAE" w:rsidP="00A12AAE">
      <w:pPr>
        <w:jc w:val="right"/>
        <w:rPr>
          <w:b/>
        </w:rPr>
      </w:pPr>
      <w:r>
        <w:rPr>
          <w:noProof/>
        </w:rPr>
        <w:pict w14:anchorId="16B6B9FA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2D823858" w14:textId="77777777" w:rsidR="00A12AAE" w:rsidRDefault="00A12AAE" w:rsidP="00A12AAE">
      <w:pPr>
        <w:jc w:val="right"/>
        <w:rPr>
          <w:rFonts w:eastAsia="MS Mincho"/>
          <w:b/>
        </w:rPr>
      </w:pPr>
    </w:p>
    <w:p w14:paraId="77B85238" w14:textId="77777777" w:rsidR="00A12AAE" w:rsidRDefault="00A12AAE" w:rsidP="00A12AAE">
      <w:pPr>
        <w:jc w:val="right"/>
        <w:rPr>
          <w:rFonts w:eastAsia="MS Mincho"/>
          <w:b/>
        </w:rPr>
      </w:pPr>
      <w:r>
        <w:rPr>
          <w:noProof/>
        </w:rPr>
        <w:pict w14:anchorId="7B09598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30BC623E" w14:textId="77777777" w:rsidR="00A12AAE" w:rsidRDefault="00A12AAE" w:rsidP="00A12AA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75372EC5" w14:textId="77777777" w:rsidR="00A12AAE" w:rsidRDefault="00A12AAE" w:rsidP="00A12AAE">
      <w:pPr>
        <w:jc w:val="right"/>
        <w:rPr>
          <w:rFonts w:eastAsia="MS Mincho"/>
          <w:b/>
        </w:rPr>
      </w:pPr>
    </w:p>
    <w:p w14:paraId="610A224B" w14:textId="77777777" w:rsidR="00A12AAE" w:rsidRDefault="00A12AAE" w:rsidP="00A12AAE">
      <w:pPr>
        <w:jc w:val="center"/>
        <w:rPr>
          <w:b/>
        </w:rPr>
      </w:pPr>
      <w:r>
        <w:rPr>
          <w:b/>
        </w:rPr>
        <w:t>Kalkulacja Cenowa</w:t>
      </w:r>
    </w:p>
    <w:p w14:paraId="5CD27248" w14:textId="77777777" w:rsidR="00A12AAE" w:rsidRDefault="00A12AAE" w:rsidP="00A12A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0772899" w14:textId="77777777" w:rsidR="00A12AAE" w:rsidRDefault="00A12AAE" w:rsidP="00A12A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465D3366" w14:textId="713C2752" w:rsidR="00A12AAE" w:rsidRDefault="00A12AAE" w:rsidP="00A12AAE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</w:t>
      </w:r>
      <w:r>
        <w:rPr>
          <w:b/>
          <w:sz w:val="22"/>
        </w:rPr>
        <w:t>DE-</w:t>
      </w:r>
      <w:r>
        <w:rPr>
          <w:b/>
          <w:sz w:val="22"/>
        </w:rPr>
        <w:t>zp.272-</w:t>
      </w:r>
      <w:r>
        <w:rPr>
          <w:b/>
          <w:sz w:val="22"/>
        </w:rPr>
        <w:t>532</w:t>
      </w:r>
      <w:r>
        <w:rPr>
          <w:b/>
          <w:sz w:val="22"/>
        </w:rPr>
        <w:t>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12AAE" w14:paraId="3C47180A" w14:textId="77777777" w:rsidTr="00035CE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089A447" w14:textId="77777777" w:rsidR="00A12AAE" w:rsidRDefault="00A12AAE" w:rsidP="00035CE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B6FF190" w14:textId="77777777" w:rsidR="00A12AAE" w:rsidRDefault="00A12AAE" w:rsidP="00035C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92FCE0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FC0155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BCBD932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58194C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CCF530C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8B1D669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7B7F4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1CF318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4AC7E68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7A3E9C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4C0D6E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501AC98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12AAE" w14:paraId="622F99E7" w14:textId="77777777" w:rsidTr="00035CE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7202CA" w14:textId="77777777" w:rsidR="00A12AAE" w:rsidRDefault="00A12AAE" w:rsidP="00035CE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6E1B9FA" w14:textId="77777777" w:rsidR="00A12AAE" w:rsidRDefault="00A12AAE" w:rsidP="00035C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A8874E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5BB339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F75D2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BDC45D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22EECB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12AAE" w14:paraId="143E8E98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0254B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3A5D4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  <w:p w14:paraId="25CDB253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EDAD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546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AA0A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2B6F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0715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6C42FF49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10827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29D14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  <w:p w14:paraId="0DE0EB19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7E7F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A5F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5675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B805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78D9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06E50181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88748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AC76C" w14:textId="77777777" w:rsidR="00A12AAE" w:rsidRDefault="00A12AAE" w:rsidP="00035C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1542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0E7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00AF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082D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6E9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6810BA27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76E42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D9CE2" w14:textId="77777777" w:rsidR="00A12AAE" w:rsidRDefault="00A12AAE" w:rsidP="00035CEB">
            <w:pPr>
              <w:rPr>
                <w:sz w:val="20"/>
                <w:szCs w:val="20"/>
              </w:rPr>
            </w:pPr>
          </w:p>
          <w:p w14:paraId="5508922C" w14:textId="77777777" w:rsidR="00A12AAE" w:rsidRDefault="00A12AAE" w:rsidP="00035CE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C766E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28A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C46A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F01F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B86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7FDEEFFF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26499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A3A25" w14:textId="77777777" w:rsidR="00A12AAE" w:rsidRDefault="00A12AAE" w:rsidP="00035CE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7B55AE3" w14:textId="77777777" w:rsidR="00A12AAE" w:rsidRDefault="00A12AAE" w:rsidP="00035CE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C67D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97D9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1329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CFA1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409E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0D0FEACF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9FA8E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DE93C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  <w:p w14:paraId="64E97FDB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AE55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8928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7B81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D1A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48E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1F12FCBA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FBF79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1483F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  <w:p w14:paraId="3C4D50B5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  <w:p w14:paraId="7D1E15F4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D288E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8D4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BCE5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85B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A63C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0AA18910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63680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5988D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A411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467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8DB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249D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612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27B486F3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E780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51EA7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5979A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CBD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7ED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596C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511C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1A3F0AA2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9E1C8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796C4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FA04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19F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A4C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292D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6B81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4BF574EB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7A95C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93DB0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047CD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6C86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1D7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D87E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275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1894F09F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32614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8846B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CA45B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2CB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A04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8D31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77C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779CA4C3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FBE95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F2429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AFE0E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2BA9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E4AA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016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EC35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11F42FBE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9C240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E035E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3F91F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218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4CD1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F0E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94E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7E1C2698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841BF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F1F4C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05119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DF2E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E34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95B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C06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0D6CB029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1A1DD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B4C83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246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F24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B75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D3D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3C5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44372642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EC8DC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C6558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8B2C1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66BC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253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B6E7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8293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2C37830" w14:textId="77777777" w:rsidR="00A12AAE" w:rsidRDefault="00A12AAE" w:rsidP="00A12AAE"/>
    <w:p w14:paraId="6FE6847A" w14:textId="77777777" w:rsidR="00A12AAE" w:rsidRDefault="00A12AAE" w:rsidP="00A12AAE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12AAE" w14:paraId="7A0B202C" w14:textId="77777777" w:rsidTr="00035CE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75419D" w14:textId="77777777" w:rsidR="00A12AAE" w:rsidRDefault="00A12AAE" w:rsidP="00035CE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26329A2" w14:textId="77777777" w:rsidR="00A12AAE" w:rsidRDefault="00A12AAE" w:rsidP="00035C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410098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C0B1C4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C709149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825245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39AF61D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AE0703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3E5C07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65D553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59B865C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7E4DA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A764F38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7C9F6BA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12AAE" w14:paraId="02CFDBF7" w14:textId="77777777" w:rsidTr="00035CE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DE39B0" w14:textId="77777777" w:rsidR="00A12AAE" w:rsidRDefault="00A12AAE" w:rsidP="00035CE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57D899" w14:textId="77777777" w:rsidR="00A12AAE" w:rsidRDefault="00A12AAE" w:rsidP="00035C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1D403F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36827C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38A178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974AF1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22CAED" w14:textId="77777777" w:rsidR="00A12AAE" w:rsidRDefault="00A12AAE" w:rsidP="00035CE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12AAE" w14:paraId="3174AED8" w14:textId="77777777" w:rsidTr="00035CE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63B7D" w14:textId="77777777" w:rsidR="00A12AAE" w:rsidRDefault="00A12AAE" w:rsidP="00035C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5236B" w14:textId="77777777" w:rsidR="00A12AAE" w:rsidRDefault="00A12AAE" w:rsidP="00035CE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CBE1F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ADF0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A1A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AEB2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E3C4" w14:textId="77777777" w:rsidR="00A12AAE" w:rsidRDefault="00A12AAE" w:rsidP="00035C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12AAE" w14:paraId="014B76EC" w14:textId="77777777" w:rsidTr="00035CEB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A1F500" w14:textId="77777777" w:rsidR="00A12AAE" w:rsidRDefault="00A12AAE" w:rsidP="00035CEB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40F032" w14:textId="77777777" w:rsidR="00A12AAE" w:rsidRDefault="00A12AAE" w:rsidP="00035CEB">
            <w:pPr>
              <w:rPr>
                <w:rFonts w:ascii="Calibri" w:hAnsi="Calibri"/>
              </w:rPr>
            </w:pPr>
          </w:p>
        </w:tc>
      </w:tr>
    </w:tbl>
    <w:p w14:paraId="471DFD85" w14:textId="77777777" w:rsidR="00A12AAE" w:rsidRPr="00932BBB" w:rsidRDefault="00A12AAE" w:rsidP="00A12AAE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6493C396" w14:textId="77777777" w:rsidR="00A12AAE" w:rsidRDefault="00A12AAE" w:rsidP="00A12AAE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3C348DB" w14:textId="77777777" w:rsidR="00A12AAE" w:rsidRPr="00932BBB" w:rsidRDefault="00A12AAE" w:rsidP="00A12AAE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5CEBA99" w14:textId="77777777" w:rsidR="00A12AAE" w:rsidRPr="007108D6" w:rsidRDefault="00A12AAE" w:rsidP="00A12AAE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26D94C89" w14:textId="77777777" w:rsidR="00A12AAE" w:rsidRPr="00076D7F" w:rsidRDefault="00A12AAE" w:rsidP="00A12AAE"/>
    <w:p w14:paraId="7959EC26" w14:textId="77777777" w:rsidR="00A12AAE" w:rsidRPr="00A43021" w:rsidRDefault="00A12AAE" w:rsidP="00A12AAE"/>
    <w:p w14:paraId="09C5597B" w14:textId="77777777" w:rsidR="00A12AAE" w:rsidRPr="008D52EA" w:rsidRDefault="00A12AAE" w:rsidP="00A12AAE"/>
    <w:p w14:paraId="730677E8" w14:textId="77777777" w:rsidR="00A12AAE" w:rsidRPr="001D1EC9" w:rsidRDefault="00A12AAE" w:rsidP="00A12AAE"/>
    <w:p w14:paraId="382B96B4" w14:textId="1F060718" w:rsidR="0014437C" w:rsidRPr="00A12AAE" w:rsidRDefault="0014437C" w:rsidP="00A12AAE"/>
    <w:sectPr w:rsidR="0014437C" w:rsidRPr="00A12A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BD6B5" w14:textId="77777777" w:rsidR="00811B9B" w:rsidRDefault="00811B9B">
      <w:r>
        <w:separator/>
      </w:r>
    </w:p>
  </w:endnote>
  <w:endnote w:type="continuationSeparator" w:id="0">
    <w:p w14:paraId="02C565AF" w14:textId="77777777" w:rsidR="00811B9B" w:rsidRDefault="00811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686A2" w14:textId="77777777" w:rsidR="00EF40D1" w:rsidRDefault="00EF40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6FB12" w14:textId="77777777" w:rsidR="00A12AAE" w:rsidRPr="00CC4E7C" w:rsidRDefault="00A12AAE" w:rsidP="00A12AAE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EADA037" w14:textId="77777777" w:rsidR="00EF40D1" w:rsidRPr="00A12AAE" w:rsidRDefault="00EF40D1" w:rsidP="00A12A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EC165" w14:textId="77777777" w:rsidR="00EF40D1" w:rsidRDefault="00EF4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A5EAC" w14:textId="77777777" w:rsidR="00811B9B" w:rsidRDefault="00811B9B">
      <w:r>
        <w:separator/>
      </w:r>
    </w:p>
  </w:footnote>
  <w:footnote w:type="continuationSeparator" w:id="0">
    <w:p w14:paraId="4D932972" w14:textId="77777777" w:rsidR="00811B9B" w:rsidRDefault="00811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DD361" w14:textId="77777777" w:rsidR="00EF40D1" w:rsidRDefault="00EF40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5B63E" w14:textId="77777777" w:rsidR="00EF40D1" w:rsidRDefault="00EF40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98D2" w14:textId="77777777" w:rsidR="00EF40D1" w:rsidRDefault="00EF40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100570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B9B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7054E7"/>
    <w:rsid w:val="007220EB"/>
    <w:rsid w:val="007F25C7"/>
    <w:rsid w:val="00811B9B"/>
    <w:rsid w:val="0086523D"/>
    <w:rsid w:val="008909FE"/>
    <w:rsid w:val="008F4EAF"/>
    <w:rsid w:val="008F7315"/>
    <w:rsid w:val="0091125A"/>
    <w:rsid w:val="009508B9"/>
    <w:rsid w:val="00A12AAE"/>
    <w:rsid w:val="00DD422F"/>
    <w:rsid w:val="00E43493"/>
    <w:rsid w:val="00EF40D1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6798F493"/>
  <w15:chartTrackingRefBased/>
  <w15:docId w15:val="{6075197B-0E43-4988-976A-763AC460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A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2A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40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40D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F40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40D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2AAE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176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2025-08-28T06:08:00Z</dcterms:created>
  <dcterms:modified xsi:type="dcterms:W3CDTF">2025-08-28T06:13:00Z</dcterms:modified>
</cp:coreProperties>
</file>