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B13C7" w14:textId="04C69D1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F26E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EC2A67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C78EFA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68EE45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2DB7F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9BA28A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5B6915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7F2AE6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41A035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4FF94A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BF66EE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80A9D5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A43F11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B86012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EE765F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E40DB4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9280A81" w14:textId="06F5360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53C44" w:rsidRPr="00C53C44">
        <w:rPr>
          <w:rFonts w:eastAsia="Times New Roman" w:cs="Calibri"/>
          <w:b/>
          <w:lang w:eastAsia="pl-PL"/>
        </w:rPr>
        <w:t xml:space="preserve">Dostawa </w:t>
      </w:r>
      <w:r w:rsidR="00BF26EF" w:rsidRPr="00C53C44">
        <w:rPr>
          <w:rFonts w:eastAsia="Times New Roman" w:cs="Calibri"/>
          <w:b/>
          <w:lang w:eastAsia="pl-PL"/>
        </w:rPr>
        <w:t>części</w:t>
      </w:r>
      <w:r w:rsidR="00C53C44" w:rsidRPr="00C53C44">
        <w:rPr>
          <w:rFonts w:eastAsia="Times New Roman" w:cs="Calibri"/>
          <w:b/>
          <w:lang w:eastAsia="pl-PL"/>
        </w:rPr>
        <w:t xml:space="preserve">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BF26EF">
        <w:rPr>
          <w:rFonts w:eastAsia="Times New Roman" w:cs="Calibri"/>
          <w:lang w:eastAsia="pl-PL"/>
        </w:rPr>
        <w:t xml:space="preserve">nr sprawy: </w:t>
      </w:r>
      <w:r w:rsidR="00BF26EF" w:rsidRPr="00BF26EF">
        <w:rPr>
          <w:rFonts w:eastAsia="Times New Roman" w:cs="Calibri"/>
          <w:b/>
          <w:bCs/>
          <w:lang w:eastAsia="pl-PL"/>
        </w:rPr>
        <w:t>KC-zp.272-532/25</w:t>
      </w:r>
      <w:r w:rsidR="00BF26EF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027D23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2B7D87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1F89404" w14:textId="2C904C61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BF26EF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853332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ADEF10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5D195C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6BACE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1D55AA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102D99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562161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EF5B4C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08CBA70" w14:textId="36CEF676" w:rsidR="005103B9" w:rsidRPr="009475A8" w:rsidRDefault="008F3D36" w:rsidP="00BF26EF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04269" w14:textId="77777777" w:rsidR="00BB41F5" w:rsidRDefault="00BB41F5" w:rsidP="0038231F">
      <w:pPr>
        <w:spacing w:after="0" w:line="240" w:lineRule="auto"/>
      </w:pPr>
      <w:r>
        <w:separator/>
      </w:r>
    </w:p>
  </w:endnote>
  <w:endnote w:type="continuationSeparator" w:id="0">
    <w:p w14:paraId="5F578108" w14:textId="77777777" w:rsidR="00BB41F5" w:rsidRDefault="00BB41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86CC6" w14:textId="77777777" w:rsidR="00C53C44" w:rsidRDefault="00C53C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D46E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306A5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AD2B0" w14:textId="77777777" w:rsidR="00C53C44" w:rsidRDefault="00C53C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F4195" w14:textId="77777777" w:rsidR="00BB41F5" w:rsidRDefault="00BB41F5" w:rsidP="0038231F">
      <w:pPr>
        <w:spacing w:after="0" w:line="240" w:lineRule="auto"/>
      </w:pPr>
      <w:r>
        <w:separator/>
      </w:r>
    </w:p>
  </w:footnote>
  <w:footnote w:type="continuationSeparator" w:id="0">
    <w:p w14:paraId="7E044D6A" w14:textId="77777777" w:rsidR="00BB41F5" w:rsidRDefault="00BB41F5" w:rsidP="0038231F">
      <w:pPr>
        <w:spacing w:after="0" w:line="240" w:lineRule="auto"/>
      </w:pPr>
      <w:r>
        <w:continuationSeparator/>
      </w:r>
    </w:p>
  </w:footnote>
  <w:footnote w:id="1">
    <w:p w14:paraId="1B08959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35EB09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3D8F6" w14:textId="77777777" w:rsidR="00C53C44" w:rsidRDefault="00C53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F81F4" w14:textId="77777777" w:rsidR="00C53C44" w:rsidRDefault="00C53C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011B4" w14:textId="77777777" w:rsidR="00C53C44" w:rsidRDefault="00C53C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609070">
    <w:abstractNumId w:val="7"/>
  </w:num>
  <w:num w:numId="2" w16cid:durableId="244189155">
    <w:abstractNumId w:val="0"/>
  </w:num>
  <w:num w:numId="3" w16cid:durableId="979387891">
    <w:abstractNumId w:val="6"/>
  </w:num>
  <w:num w:numId="4" w16cid:durableId="1229656510">
    <w:abstractNumId w:val="9"/>
  </w:num>
  <w:num w:numId="5" w16cid:durableId="1456868891">
    <w:abstractNumId w:val="8"/>
  </w:num>
  <w:num w:numId="6" w16cid:durableId="1425952056">
    <w:abstractNumId w:val="5"/>
  </w:num>
  <w:num w:numId="7" w16cid:durableId="479736423">
    <w:abstractNumId w:val="1"/>
  </w:num>
  <w:num w:numId="8" w16cid:durableId="1403798056">
    <w:abstractNumId w:val="3"/>
  </w:num>
  <w:num w:numId="9" w16cid:durableId="1065223534">
    <w:abstractNumId w:val="2"/>
  </w:num>
  <w:num w:numId="10" w16cid:durableId="1830290799">
    <w:abstractNumId w:val="4"/>
  </w:num>
  <w:num w:numId="11" w16cid:durableId="5105305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1F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41F5"/>
    <w:rsid w:val="00BD3D80"/>
    <w:rsid w:val="00BF26EF"/>
    <w:rsid w:val="00C014B5"/>
    <w:rsid w:val="00C113BF"/>
    <w:rsid w:val="00C4103F"/>
    <w:rsid w:val="00C53C4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460878"/>
  <w15:chartTrackingRefBased/>
  <w15:docId w15:val="{D6C6C5BF-EFF2-4564-8D3C-6AB71680E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2025-08-28T05:41:00Z</dcterms:created>
  <dcterms:modified xsi:type="dcterms:W3CDTF">2025-08-28T05:43:00Z</dcterms:modified>
</cp:coreProperties>
</file>