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5F7CB3" w14:textId="77777777" w:rsidR="00843A88" w:rsidRPr="004D0D12" w:rsidRDefault="00831D6D" w:rsidP="00FD4AEC">
      <w:pPr>
        <w:spacing w:after="480"/>
        <w:jc w:val="right"/>
      </w:pPr>
      <w:r w:rsidRPr="004D0D12">
        <w:t>Niepołomice</w:t>
      </w:r>
      <w:r w:rsidR="00843A88" w:rsidRPr="004D0D12">
        <w:t xml:space="preserve"> dnia: </w:t>
      </w:r>
      <w:r w:rsidRPr="004D0D12">
        <w:t>2025-08-29</w:t>
      </w:r>
    </w:p>
    <w:p w14:paraId="593FA2C3" w14:textId="77777777" w:rsidR="00843A88" w:rsidRPr="004D0D12" w:rsidRDefault="00831D6D" w:rsidP="00843A88">
      <w:pPr>
        <w:spacing w:line="360" w:lineRule="auto"/>
        <w:rPr>
          <w:b/>
          <w:bCs/>
        </w:rPr>
      </w:pPr>
      <w:r w:rsidRPr="004D0D12">
        <w:rPr>
          <w:b/>
          <w:bCs/>
        </w:rPr>
        <w:t>GMINA NIEPOŁOMICE</w:t>
      </w:r>
    </w:p>
    <w:p w14:paraId="7953F478" w14:textId="77777777" w:rsidR="00843A88" w:rsidRPr="004D0D12" w:rsidRDefault="00831D6D" w:rsidP="00843A88">
      <w:pPr>
        <w:spacing w:line="360" w:lineRule="auto"/>
      </w:pPr>
      <w:r w:rsidRPr="004D0D12">
        <w:t>Pl. Zwycięstwa</w:t>
      </w:r>
      <w:r w:rsidR="00843A88" w:rsidRPr="004D0D12">
        <w:t xml:space="preserve"> </w:t>
      </w:r>
      <w:r w:rsidRPr="004D0D12">
        <w:t>13</w:t>
      </w:r>
    </w:p>
    <w:p w14:paraId="24D6936F" w14:textId="77777777" w:rsidR="00843A88" w:rsidRPr="004D0D12" w:rsidRDefault="00831D6D" w:rsidP="00843A88">
      <w:r w:rsidRPr="004D0D12">
        <w:t>32-005</w:t>
      </w:r>
      <w:r w:rsidR="00843A88" w:rsidRPr="004D0D12">
        <w:t xml:space="preserve"> </w:t>
      </w:r>
      <w:r w:rsidRPr="004D0D12">
        <w:t>Niepołomice</w:t>
      </w:r>
    </w:p>
    <w:p w14:paraId="58291FD4" w14:textId="492CE841" w:rsidR="00843A88" w:rsidRPr="004D0D12" w:rsidRDefault="004D0D12" w:rsidP="00FD4AEC">
      <w:pPr>
        <w:spacing w:after="480"/>
        <w:jc w:val="both"/>
        <w:rPr>
          <w:bCs/>
        </w:rPr>
      </w:pPr>
      <w:r w:rsidRPr="004D0D12">
        <w:rPr>
          <w:bCs/>
        </w:rPr>
        <w:t>Pismo: ZP.271.28.2025.3</w:t>
      </w:r>
    </w:p>
    <w:p w14:paraId="3CB6DCE9" w14:textId="77777777" w:rsidR="00843A88" w:rsidRPr="004D0D12" w:rsidRDefault="00843A88" w:rsidP="004E4B64">
      <w:pPr>
        <w:tabs>
          <w:tab w:val="left" w:pos="708"/>
          <w:tab w:val="center" w:pos="4536"/>
          <w:tab w:val="right" w:pos="9072"/>
        </w:tabs>
        <w:spacing w:after="20" w:line="360" w:lineRule="auto"/>
        <w:ind w:left="5103"/>
        <w:rPr>
          <w:b/>
        </w:rPr>
      </w:pPr>
      <w:r w:rsidRPr="004D0D12">
        <w:rPr>
          <w:b/>
        </w:rPr>
        <w:t>WYKONAWCY</w:t>
      </w:r>
    </w:p>
    <w:p w14:paraId="4E45A8C4" w14:textId="77777777" w:rsidR="00843A88" w:rsidRPr="004D0D12" w:rsidRDefault="00843A88" w:rsidP="004E4B64">
      <w:pPr>
        <w:tabs>
          <w:tab w:val="left" w:pos="708"/>
          <w:tab w:val="center" w:pos="4536"/>
          <w:tab w:val="right" w:pos="9072"/>
        </w:tabs>
        <w:spacing w:after="480" w:line="360" w:lineRule="auto"/>
        <w:ind w:left="5103"/>
      </w:pPr>
      <w:r w:rsidRPr="004D0D12">
        <w:t>ubiegający się o zamówienie</w:t>
      </w:r>
    </w:p>
    <w:p w14:paraId="6168440A" w14:textId="77777777" w:rsidR="004E4B64" w:rsidRPr="004D0D12" w:rsidRDefault="004E4B64" w:rsidP="004E4B64">
      <w:pPr>
        <w:spacing w:after="120" w:line="360" w:lineRule="auto"/>
        <w:jc w:val="both"/>
        <w:rPr>
          <w:rFonts w:eastAsia="Calibri"/>
          <w:lang w:eastAsia="en-US"/>
        </w:rPr>
      </w:pPr>
      <w:r w:rsidRPr="004D0D12">
        <w:rPr>
          <w:rFonts w:eastAsia="Calibri"/>
          <w:lang w:eastAsia="en-US"/>
        </w:rPr>
        <w:t xml:space="preserve">Dotyczy: </w:t>
      </w:r>
      <w:r w:rsidRPr="004D0D12">
        <w:t>postępowania o udzielenie zamówienia publicznego</w:t>
      </w:r>
      <w:r w:rsidRPr="004D0D1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D0D12" w14:paraId="5404A100" w14:textId="77777777" w:rsidTr="00FD4AEC">
        <w:tc>
          <w:tcPr>
            <w:tcW w:w="2269" w:type="dxa"/>
          </w:tcPr>
          <w:p w14:paraId="78070F7E" w14:textId="77777777" w:rsidR="004E4B64" w:rsidRPr="004D0D12" w:rsidRDefault="004E4B64" w:rsidP="00C4673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4D0D12">
              <w:t>Nazwa zamówienia:</w:t>
            </w:r>
          </w:p>
        </w:tc>
        <w:tc>
          <w:tcPr>
            <w:tcW w:w="6803" w:type="dxa"/>
          </w:tcPr>
          <w:p w14:paraId="41EA4923" w14:textId="77777777" w:rsidR="004E4B64" w:rsidRPr="004D0D12" w:rsidRDefault="00831D6D" w:rsidP="00C4673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D0D12">
              <w:rPr>
                <w:bCs/>
              </w:rPr>
              <w:t>Budowa klubu malucha "Sówki" wraz z oddziałami przedszkolnymi w Woli Zabierzowskiej</w:t>
            </w:r>
            <w:r w:rsidR="004E4B64" w:rsidRPr="004D0D12">
              <w:rPr>
                <w:bCs/>
              </w:rPr>
              <w:t>.</w:t>
            </w:r>
          </w:p>
        </w:tc>
      </w:tr>
      <w:tr w:rsidR="00831D6D" w:rsidRPr="004D0D12" w14:paraId="311BA8B4" w14:textId="77777777" w:rsidTr="00EC3D8E">
        <w:tc>
          <w:tcPr>
            <w:tcW w:w="2269" w:type="dxa"/>
          </w:tcPr>
          <w:p w14:paraId="50A15C4F" w14:textId="77777777" w:rsidR="00831D6D" w:rsidRPr="004D0D12" w:rsidRDefault="00831D6D" w:rsidP="00EC3D8E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4D0D12">
              <w:t>Numer referencyjny:</w:t>
            </w:r>
          </w:p>
        </w:tc>
        <w:tc>
          <w:tcPr>
            <w:tcW w:w="6803" w:type="dxa"/>
          </w:tcPr>
          <w:p w14:paraId="595F1E56" w14:textId="77777777" w:rsidR="00831D6D" w:rsidRPr="004D0D12" w:rsidRDefault="00831D6D" w:rsidP="00EC3D8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4D0D12">
              <w:rPr>
                <w:bCs/>
              </w:rPr>
              <w:t>ZP.271.28.2025</w:t>
            </w:r>
          </w:p>
        </w:tc>
      </w:tr>
    </w:tbl>
    <w:p w14:paraId="0D23C49B" w14:textId="77777777" w:rsidR="004E4B64" w:rsidRPr="004D0D12" w:rsidRDefault="004E4B64" w:rsidP="00FD4AEC">
      <w:pPr>
        <w:tabs>
          <w:tab w:val="left" w:pos="708"/>
          <w:tab w:val="center" w:pos="4536"/>
          <w:tab w:val="right" w:pos="9072"/>
        </w:tabs>
        <w:spacing w:after="120" w:line="360" w:lineRule="auto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78"/>
      </w:tblGrid>
      <w:tr w:rsidR="00843A88" w:rsidRPr="004D0D12" w14:paraId="40CA5238" w14:textId="77777777" w:rsidTr="00C46732">
        <w:tc>
          <w:tcPr>
            <w:tcW w:w="9330" w:type="dxa"/>
            <w:shd w:val="clear" w:color="auto" w:fill="F2F2F2"/>
            <w:hideMark/>
          </w:tcPr>
          <w:p w14:paraId="303A1F2A" w14:textId="77777777" w:rsidR="00843A88" w:rsidRPr="004D0D12" w:rsidRDefault="00843A88" w:rsidP="00843A88">
            <w:pPr>
              <w:keepNext/>
              <w:spacing w:before="24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4D0D12">
              <w:rPr>
                <w:b/>
                <w:spacing w:val="50"/>
                <w:kern w:val="28"/>
              </w:rPr>
              <w:t>WYJAŚNIENIA TREŚCI SWZ</w:t>
            </w:r>
          </w:p>
        </w:tc>
      </w:tr>
    </w:tbl>
    <w:p w14:paraId="2CC0FE85" w14:textId="77777777" w:rsidR="0012774F" w:rsidRPr="004D0D12" w:rsidRDefault="00520165" w:rsidP="004E4B64">
      <w:pPr>
        <w:spacing w:before="600" w:after="240" w:line="360" w:lineRule="auto"/>
        <w:jc w:val="both"/>
      </w:pPr>
      <w:r w:rsidRPr="004D0D12">
        <w:t xml:space="preserve">Zamawiający, </w:t>
      </w:r>
      <w:r w:rsidR="00831D6D" w:rsidRPr="004D0D12">
        <w:rPr>
          <w:b/>
        </w:rPr>
        <w:t>GMINA NIEPOŁOMICE</w:t>
      </w:r>
      <w:r w:rsidRPr="004D0D12">
        <w:t xml:space="preserve">, działając na podstawie art. </w:t>
      </w:r>
      <w:r w:rsidR="00E74BC3" w:rsidRPr="004D0D12">
        <w:t>284</w:t>
      </w:r>
      <w:r w:rsidRPr="004D0D12">
        <w:t xml:space="preserve"> ust. </w:t>
      </w:r>
      <w:r w:rsidR="0029606A" w:rsidRPr="004D0D12">
        <w:t>6</w:t>
      </w:r>
      <w:r w:rsidRPr="004D0D12">
        <w:t xml:space="preserve"> ustawy z dnia </w:t>
      </w:r>
      <w:r w:rsidR="0029606A" w:rsidRPr="004D0D12">
        <w:t>11</w:t>
      </w:r>
      <w:r w:rsidRPr="004D0D12">
        <w:t xml:space="preserve"> </w:t>
      </w:r>
      <w:r w:rsidR="0029606A" w:rsidRPr="004D0D12">
        <w:t xml:space="preserve">września </w:t>
      </w:r>
      <w:r w:rsidRPr="004D0D12">
        <w:t>20</w:t>
      </w:r>
      <w:r w:rsidR="0029606A" w:rsidRPr="004D0D12">
        <w:t>19</w:t>
      </w:r>
      <w:r w:rsidRPr="004D0D12">
        <w:t xml:space="preserve"> r</w:t>
      </w:r>
      <w:r w:rsidR="0029606A" w:rsidRPr="004D0D12">
        <w:t>.</w:t>
      </w:r>
      <w:r w:rsidRPr="004D0D12">
        <w:t xml:space="preserve"> Prawo </w:t>
      </w:r>
      <w:r w:rsidR="0029606A" w:rsidRPr="004D0D12">
        <w:t>z</w:t>
      </w:r>
      <w:r w:rsidRPr="004D0D12">
        <w:t xml:space="preserve">amówień </w:t>
      </w:r>
      <w:r w:rsidR="0029606A" w:rsidRPr="004D0D12">
        <w:t>p</w:t>
      </w:r>
      <w:r w:rsidRPr="004D0D12">
        <w:t xml:space="preserve">ublicznych </w:t>
      </w:r>
      <w:r w:rsidR="00831D6D" w:rsidRPr="004D0D12">
        <w:t>(</w:t>
      </w:r>
      <w:proofErr w:type="spellStart"/>
      <w:r w:rsidR="00831D6D" w:rsidRPr="004D0D12">
        <w:t>t.j</w:t>
      </w:r>
      <w:proofErr w:type="spellEnd"/>
      <w:r w:rsidR="00831D6D" w:rsidRPr="004D0D12">
        <w:t>. Dz. U. z 2024 poz. 1320)</w:t>
      </w:r>
      <w:r w:rsidR="00BE7BFD" w:rsidRPr="004D0D12">
        <w:t xml:space="preserve">, </w:t>
      </w:r>
      <w:r w:rsidR="00E74BC3" w:rsidRPr="004D0D12">
        <w:t>udostępnia</w:t>
      </w:r>
      <w:r w:rsidR="00BE7BFD" w:rsidRPr="004D0D12">
        <w:t xml:space="preserve"> poniżej treść zapytań do S</w:t>
      </w:r>
      <w:r w:rsidR="0012774F" w:rsidRPr="004D0D12">
        <w:t>pecyfikacji Warunków Zamówienia (</w:t>
      </w:r>
      <w:r w:rsidR="0012774F" w:rsidRPr="004D0D12">
        <w:rPr>
          <w:lang w:eastAsia="ar-SA"/>
        </w:rPr>
        <w:t>zwanej dalej</w:t>
      </w:r>
      <w:r w:rsidR="0012774F" w:rsidRPr="004D0D12">
        <w:rPr>
          <w:b/>
          <w:lang w:eastAsia="ar-SA"/>
        </w:rPr>
        <w:t xml:space="preserve"> </w:t>
      </w:r>
      <w:r w:rsidR="0012774F" w:rsidRPr="004D0D12">
        <w:rPr>
          <w:bCs/>
          <w:lang w:eastAsia="ar-SA"/>
        </w:rPr>
        <w:t>”SWZ”)</w:t>
      </w:r>
      <w:r w:rsidR="00E74BC3" w:rsidRPr="004D0D12">
        <w:rPr>
          <w:bCs/>
          <w:lang w:eastAsia="ar-SA"/>
        </w:rPr>
        <w:t xml:space="preserve"> </w:t>
      </w:r>
      <w:r w:rsidR="00E74BC3" w:rsidRPr="004D0D12">
        <w:t>wraz z wyjaśnieniami</w:t>
      </w:r>
      <w:r w:rsidR="0012774F" w:rsidRPr="004D0D12">
        <w:rPr>
          <w:bCs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31D6D" w:rsidRPr="004D0D12" w14:paraId="14EFCDE3" w14:textId="77777777" w:rsidTr="00EC3D8E">
        <w:tc>
          <w:tcPr>
            <w:tcW w:w="9356" w:type="dxa"/>
          </w:tcPr>
          <w:p w14:paraId="02F0F56F" w14:textId="1F59FD4B" w:rsidR="00831D6D" w:rsidRPr="004D0D12" w:rsidRDefault="00831D6D" w:rsidP="00EC3D8E">
            <w:pPr>
              <w:spacing w:before="60" w:after="60" w:line="276" w:lineRule="auto"/>
              <w:ind w:left="30" w:right="-72"/>
              <w:rPr>
                <w:b/>
                <w:bCs/>
              </w:rPr>
            </w:pPr>
            <w:r w:rsidRPr="004D0D12">
              <w:rPr>
                <w:b/>
                <w:bCs/>
              </w:rPr>
              <w:t xml:space="preserve">Pytanie </w:t>
            </w:r>
          </w:p>
          <w:p w14:paraId="710450E1" w14:textId="77777777" w:rsidR="00831D6D" w:rsidRPr="004D0D12" w:rsidRDefault="00831D6D" w:rsidP="00EC3D8E">
            <w:pPr>
              <w:spacing w:after="120" w:line="360" w:lineRule="auto"/>
              <w:ind w:left="30" w:right="-72"/>
              <w:jc w:val="both"/>
            </w:pPr>
            <w:r w:rsidRPr="004D0D12">
              <w:t xml:space="preserve">Zwracamy się z prośbą o udostępnienie przedmiaru robót z załącznika do wyjaśnień w formacie do edycji, np. </w:t>
            </w:r>
            <w:proofErr w:type="spellStart"/>
            <w:r w:rsidRPr="004D0D12">
              <w:t>ath</w:t>
            </w:r>
            <w:proofErr w:type="spellEnd"/>
            <w:r w:rsidRPr="004D0D12">
              <w:t xml:space="preserve"> lub innym umożliwiającym wczytanie przedmiaru do programu kosztorysowego, co znacznie ułatwi i przyśpieszy przygotowanie oferty przetargowej.</w:t>
            </w:r>
          </w:p>
          <w:p w14:paraId="4D9FB25D" w14:textId="77777777" w:rsidR="00831D6D" w:rsidRDefault="00831D6D" w:rsidP="00EC3D8E">
            <w:pPr>
              <w:spacing w:after="40" w:line="276" w:lineRule="auto"/>
              <w:ind w:left="30" w:right="-72"/>
              <w:rPr>
                <w:b/>
                <w:bCs/>
              </w:rPr>
            </w:pPr>
            <w:r w:rsidRPr="004D0D12">
              <w:rPr>
                <w:b/>
                <w:bCs/>
              </w:rPr>
              <w:t>Stanowisko (wyjaśnienie) Zamawiającego:</w:t>
            </w:r>
          </w:p>
          <w:p w14:paraId="40EE6007" w14:textId="77777777" w:rsidR="00D1790A" w:rsidRDefault="00D1790A" w:rsidP="00EC3D8E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527533DD" w14:textId="77777777" w:rsidR="00D1790A" w:rsidRPr="00D1790A" w:rsidRDefault="00D1790A" w:rsidP="00D1790A">
            <w:pPr>
              <w:spacing w:after="40" w:line="276" w:lineRule="auto"/>
              <w:ind w:left="30" w:right="-72"/>
            </w:pPr>
            <w:r w:rsidRPr="00D1790A">
              <w:t>Zamawiający nie posiada wersji edytowalnej przedmiaru robót.</w:t>
            </w:r>
          </w:p>
          <w:p w14:paraId="136AAC71" w14:textId="77777777" w:rsidR="00D1790A" w:rsidRPr="004D0D12" w:rsidRDefault="00D1790A" w:rsidP="00EC3D8E">
            <w:pPr>
              <w:spacing w:after="40" w:line="276" w:lineRule="auto"/>
              <w:ind w:left="30" w:right="-72"/>
              <w:rPr>
                <w:b/>
                <w:bCs/>
              </w:rPr>
            </w:pPr>
          </w:p>
          <w:p w14:paraId="028A767A" w14:textId="6BB4091D" w:rsidR="00831D6D" w:rsidRPr="004D0D12" w:rsidRDefault="00831D6D" w:rsidP="00EC3D8E">
            <w:pPr>
              <w:spacing w:after="60" w:line="360" w:lineRule="auto"/>
              <w:ind w:left="30" w:right="-72"/>
              <w:jc w:val="both"/>
              <w:rPr>
                <w:highlight w:val="darkGray"/>
              </w:rPr>
            </w:pPr>
          </w:p>
        </w:tc>
      </w:tr>
    </w:tbl>
    <w:p w14:paraId="4EBA2D59" w14:textId="77777777" w:rsidR="00BE7BFD" w:rsidRPr="004D0D12" w:rsidRDefault="00BE7BFD" w:rsidP="00520165">
      <w:pPr>
        <w:jc w:val="both"/>
      </w:pPr>
    </w:p>
    <w:p w14:paraId="4ACB819B" w14:textId="5FF2C7A3" w:rsidR="004D0D12" w:rsidRPr="004D0D12" w:rsidRDefault="004D0D12">
      <w:pPr>
        <w:spacing w:before="120" w:after="120" w:line="360" w:lineRule="auto"/>
        <w:ind w:left="567"/>
        <w:jc w:val="right"/>
      </w:pPr>
    </w:p>
    <w:sectPr w:rsidR="004D0D12" w:rsidRPr="004D0D12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840C4C" w14:textId="77777777" w:rsidR="00E168DB" w:rsidRDefault="00E168DB">
      <w:r>
        <w:separator/>
      </w:r>
    </w:p>
  </w:endnote>
  <w:endnote w:type="continuationSeparator" w:id="0">
    <w:p w14:paraId="26DD1576" w14:textId="77777777" w:rsidR="00E168DB" w:rsidRDefault="00E168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F5380C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374199F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5FE92" w14:textId="03A9BB50" w:rsidR="006D4AB3" w:rsidRPr="00843A88" w:rsidRDefault="006D4AB3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4A0181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028A19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1CBA461" w14:textId="77777777" w:rsidR="006D4AB3" w:rsidRDefault="006D4AB3">
    <w:pPr>
      <w:pStyle w:val="Stopka"/>
      <w:tabs>
        <w:tab w:val="clear" w:pos="4536"/>
        <w:tab w:val="left" w:pos="6237"/>
      </w:tabs>
    </w:pPr>
  </w:p>
  <w:p w14:paraId="7C6DC925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10D16D" w14:textId="77777777" w:rsidR="00E168DB" w:rsidRDefault="00E168DB">
      <w:r>
        <w:separator/>
      </w:r>
    </w:p>
  </w:footnote>
  <w:footnote w:type="continuationSeparator" w:id="0">
    <w:p w14:paraId="7F5544CE" w14:textId="77777777" w:rsidR="00E168DB" w:rsidRDefault="00E168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43E4E9" w14:textId="77777777" w:rsidR="00831D6D" w:rsidRDefault="00831D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505D6D" w14:textId="77777777" w:rsidR="00831D6D" w:rsidRDefault="00831D6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368D8D" w14:textId="77777777" w:rsidR="00831D6D" w:rsidRDefault="00831D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537817135">
    <w:abstractNumId w:val="3"/>
  </w:num>
  <w:num w:numId="2" w16cid:durableId="230316193">
    <w:abstractNumId w:val="6"/>
  </w:num>
  <w:num w:numId="3" w16cid:durableId="1672950506">
    <w:abstractNumId w:val="2"/>
  </w:num>
  <w:num w:numId="4" w16cid:durableId="56249002">
    <w:abstractNumId w:val="5"/>
  </w:num>
  <w:num w:numId="5" w16cid:durableId="370962993">
    <w:abstractNumId w:val="0"/>
  </w:num>
  <w:num w:numId="6" w16cid:durableId="429739543">
    <w:abstractNumId w:val="1"/>
  </w:num>
  <w:num w:numId="7" w16cid:durableId="5471816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4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68DB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4D0D12"/>
    <w:rsid w:val="004E4B64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11A14"/>
    <w:rsid w:val="00831D6D"/>
    <w:rsid w:val="00843A88"/>
    <w:rsid w:val="00864A4B"/>
    <w:rsid w:val="00870F9F"/>
    <w:rsid w:val="008804B6"/>
    <w:rsid w:val="00897AB0"/>
    <w:rsid w:val="008A3553"/>
    <w:rsid w:val="00A905AC"/>
    <w:rsid w:val="00BA6584"/>
    <w:rsid w:val="00BE7BFD"/>
    <w:rsid w:val="00C370F2"/>
    <w:rsid w:val="00C44EEC"/>
    <w:rsid w:val="00C46732"/>
    <w:rsid w:val="00D1790A"/>
    <w:rsid w:val="00D22FFA"/>
    <w:rsid w:val="00D8461B"/>
    <w:rsid w:val="00D915F2"/>
    <w:rsid w:val="00DF32E8"/>
    <w:rsid w:val="00DF53CA"/>
    <w:rsid w:val="00E168DB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E690CD"/>
  <w15:chartTrackingRefBased/>
  <w15:docId w15:val="{3A4B554D-956B-406E-BCBD-9B2C0FAD4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128</Words>
  <Characters>887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Anna Topór</dc:creator>
  <cp:keywords/>
  <cp:lastModifiedBy>Anna Topór</cp:lastModifiedBy>
  <cp:revision>2</cp:revision>
  <cp:lastPrinted>2025-08-29T10:36:00Z</cp:lastPrinted>
  <dcterms:created xsi:type="dcterms:W3CDTF">2025-08-29T10:36:00Z</dcterms:created>
  <dcterms:modified xsi:type="dcterms:W3CDTF">2025-08-29T10:36:00Z</dcterms:modified>
</cp:coreProperties>
</file>