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F6DBE" w14:textId="0C91615E" w:rsidR="00EB1359" w:rsidRPr="003261E7" w:rsidRDefault="009779AC" w:rsidP="00EB1359">
      <w:pPr>
        <w:spacing w:after="240"/>
        <w:jc w:val="right"/>
        <w:rPr>
          <w:sz w:val="22"/>
          <w:szCs w:val="22"/>
        </w:rPr>
      </w:pPr>
      <w:r w:rsidRPr="009779AC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3918E7">
        <w:rPr>
          <w:sz w:val="22"/>
          <w:szCs w:val="22"/>
        </w:rPr>
        <w:t xml:space="preserve">29.08.2025 r </w:t>
      </w:r>
    </w:p>
    <w:p w14:paraId="3571F168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6F470562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2A6824E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8E1AE00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4DCEA4D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A155D92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0B37C76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0BA8D36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FC8425C" w14:textId="6DA64284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F31B05">
        <w:rPr>
          <w:b/>
          <w:sz w:val="28"/>
          <w:szCs w:val="24"/>
        </w:rPr>
        <w:t>3,4,5.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779AC" w:rsidRPr="003261E7" w14:paraId="69553C59" w14:textId="77777777" w:rsidTr="00566EFA">
        <w:trPr>
          <w:trHeight w:val="638"/>
        </w:trPr>
        <w:tc>
          <w:tcPr>
            <w:tcW w:w="959" w:type="dxa"/>
          </w:tcPr>
          <w:p w14:paraId="00A69313" w14:textId="77777777" w:rsidR="009779AC" w:rsidRPr="003261E7" w:rsidRDefault="009779AC" w:rsidP="00566E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164F69A" w14:textId="77777777" w:rsidR="009779AC" w:rsidRPr="003261E7" w:rsidRDefault="009779AC" w:rsidP="00566E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779A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779AC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779AC">
              <w:rPr>
                <w:b/>
                <w:bCs/>
                <w:sz w:val="22"/>
                <w:szCs w:val="22"/>
              </w:rPr>
              <w:t xml:space="preserve">Opieka serwisowa strategicznej aparatury medycznej: aparatów RTG marki Siemens, Samsung, Philips oraz urządzenia z Centralnej </w:t>
            </w:r>
            <w:proofErr w:type="spellStart"/>
            <w:r w:rsidRPr="009779AC">
              <w:rPr>
                <w:b/>
                <w:bCs/>
                <w:sz w:val="22"/>
                <w:szCs w:val="22"/>
              </w:rPr>
              <w:t>Sterylizatornii</w:t>
            </w:r>
            <w:proofErr w:type="spellEnd"/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779AC">
              <w:rPr>
                <w:b/>
                <w:sz w:val="22"/>
                <w:szCs w:val="22"/>
              </w:rPr>
              <w:t>ZP/40/2025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5F915D6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FC77953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2864309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 xml:space="preserve">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53C6A0F6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E1CEB1A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9DE67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5D183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27F35BFE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9779AC" w:rsidRPr="00EB1359" w14:paraId="2C0BC1AF" w14:textId="77777777" w:rsidTr="00566EF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1763" w14:textId="77777777" w:rsidR="009779AC" w:rsidRPr="00710915" w:rsidRDefault="009779AC" w:rsidP="00566EF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779AC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3416" w14:textId="77777777" w:rsidR="009779AC" w:rsidRPr="00EB1359" w:rsidRDefault="009779AC" w:rsidP="00566EF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779AC">
              <w:rPr>
                <w:b/>
                <w:sz w:val="22"/>
                <w:szCs w:val="22"/>
              </w:rPr>
              <w:t xml:space="preserve">Pakiet 4-Opieka serwisowa sterylizatorów parowych </w:t>
            </w:r>
            <w:proofErr w:type="spellStart"/>
            <w:r w:rsidRPr="009779AC">
              <w:rPr>
                <w:b/>
                <w:sz w:val="22"/>
                <w:szCs w:val="22"/>
              </w:rPr>
              <w:t>Sterivap</w:t>
            </w:r>
            <w:proofErr w:type="spellEnd"/>
          </w:p>
          <w:p w14:paraId="75852B65" w14:textId="77777777" w:rsidR="009779AC" w:rsidRDefault="009779AC" w:rsidP="00566E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0DEC81E" w14:textId="5CAB9AD5" w:rsidR="009779AC" w:rsidRDefault="0000023C" w:rsidP="00566E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 pkt 1-</w:t>
            </w:r>
            <w:r w:rsidR="009779AC" w:rsidRPr="009779A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DAFD547" w14:textId="77777777" w:rsidR="009779AC" w:rsidRDefault="009779AC" w:rsidP="00566E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D95EF57" w14:textId="3766BC5E" w:rsidR="009779AC" w:rsidRPr="00EB1359" w:rsidRDefault="009779AC" w:rsidP="00566E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79AC">
              <w:rPr>
                <w:sz w:val="22"/>
                <w:szCs w:val="22"/>
              </w:rPr>
              <w:t>Uzasadnienie faktyczne:</w:t>
            </w:r>
            <w:r w:rsidR="00F31B05">
              <w:rPr>
                <w:sz w:val="22"/>
                <w:szCs w:val="22"/>
              </w:rPr>
              <w:t xml:space="preserve"> </w:t>
            </w:r>
            <w:r w:rsidRPr="009779AC">
              <w:rPr>
                <w:sz w:val="22"/>
                <w:szCs w:val="22"/>
              </w:rPr>
              <w:t>Brak złożonych ofert.</w:t>
            </w:r>
          </w:p>
        </w:tc>
      </w:tr>
      <w:tr w:rsidR="009779AC" w:rsidRPr="00EB1359" w14:paraId="62043928" w14:textId="77777777" w:rsidTr="00566EF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31C3" w14:textId="77777777" w:rsidR="009779AC" w:rsidRPr="00710915" w:rsidRDefault="009779AC" w:rsidP="00566EF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779AC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E1DB" w14:textId="77777777" w:rsidR="009779AC" w:rsidRPr="00EB1359" w:rsidRDefault="009779AC" w:rsidP="00566EF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779AC">
              <w:rPr>
                <w:b/>
                <w:sz w:val="22"/>
                <w:szCs w:val="22"/>
              </w:rPr>
              <w:t xml:space="preserve">Pakiet 5-Opieka serwisowa urządzeń z Centralnej </w:t>
            </w:r>
            <w:proofErr w:type="spellStart"/>
            <w:r w:rsidRPr="009779AC">
              <w:rPr>
                <w:b/>
                <w:sz w:val="22"/>
                <w:szCs w:val="22"/>
              </w:rPr>
              <w:t>Sterylizatornii</w:t>
            </w:r>
            <w:proofErr w:type="spellEnd"/>
          </w:p>
          <w:p w14:paraId="6DE44421" w14:textId="77777777" w:rsidR="009779AC" w:rsidRDefault="009779AC" w:rsidP="00566E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916A151" w14:textId="78EAD22D" w:rsidR="009779AC" w:rsidRDefault="0000023C" w:rsidP="00566E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 pkt 1-</w:t>
            </w:r>
            <w:r w:rsidR="009779AC" w:rsidRPr="009779A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437A008" w14:textId="77777777" w:rsidR="009779AC" w:rsidRDefault="009779AC" w:rsidP="00566E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5031333" w14:textId="7B553D7C" w:rsidR="009779AC" w:rsidRPr="00EB1359" w:rsidRDefault="009779AC" w:rsidP="00566E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79AC">
              <w:rPr>
                <w:sz w:val="22"/>
                <w:szCs w:val="22"/>
              </w:rPr>
              <w:t>Uzasadnienie faktyczne:</w:t>
            </w:r>
            <w:r w:rsidR="00F31B05">
              <w:rPr>
                <w:sz w:val="22"/>
                <w:szCs w:val="22"/>
              </w:rPr>
              <w:t xml:space="preserve"> </w:t>
            </w:r>
            <w:r w:rsidRPr="009779AC">
              <w:rPr>
                <w:sz w:val="22"/>
                <w:szCs w:val="22"/>
              </w:rPr>
              <w:t>Brak złożonych ofert.</w:t>
            </w:r>
          </w:p>
        </w:tc>
      </w:tr>
      <w:tr w:rsidR="009779AC" w:rsidRPr="00EB1359" w14:paraId="4E11D37B" w14:textId="77777777" w:rsidTr="00566EF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1A51F" w14:textId="77777777" w:rsidR="009779AC" w:rsidRPr="00710915" w:rsidRDefault="009779AC" w:rsidP="00566EF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779AC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7E30" w14:textId="77777777" w:rsidR="009779AC" w:rsidRPr="00EB1359" w:rsidRDefault="009779AC" w:rsidP="00566EF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779AC">
              <w:rPr>
                <w:b/>
                <w:sz w:val="22"/>
                <w:szCs w:val="22"/>
              </w:rPr>
              <w:t>Pakiet 3-Opieka serwisowa aparatów rentgenowskich marki Samsung</w:t>
            </w:r>
          </w:p>
          <w:p w14:paraId="0A0DCECF" w14:textId="77777777" w:rsidR="009779AC" w:rsidRDefault="009779AC" w:rsidP="00566E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EC386BB" w14:textId="63BC04AC" w:rsidR="009779AC" w:rsidRDefault="0000023C" w:rsidP="00566E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 pkt 6-</w:t>
            </w:r>
            <w:r w:rsidR="009779AC" w:rsidRPr="009779AC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  <w:p w14:paraId="3E14A23A" w14:textId="77777777" w:rsidR="009779AC" w:rsidRDefault="009779AC" w:rsidP="00566E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8A0734C" w14:textId="77777777" w:rsidR="009779AC" w:rsidRPr="009779AC" w:rsidRDefault="009779AC" w:rsidP="00566E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79AC">
              <w:rPr>
                <w:sz w:val="22"/>
                <w:szCs w:val="22"/>
              </w:rPr>
              <w:t>Uzasadnienie faktyczne: Zamawiający w pkt. 9.1.2 żądał złożenia przez Wykonawcę przedmiotowych środków dowodowych na potwierdzenie, że oferowane usługi spełniają określone przez Zamawiającego wymagania związane z realizacją zamówienia, w tym:</w:t>
            </w:r>
          </w:p>
          <w:p w14:paraId="7E73F77B" w14:textId="77777777" w:rsidR="009779AC" w:rsidRPr="009779AC" w:rsidRDefault="009779AC" w:rsidP="00566E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79AC">
              <w:rPr>
                <w:sz w:val="22"/>
                <w:szCs w:val="22"/>
              </w:rPr>
              <w:t>a.    Dokument potwierdzający posiadanie przez Wykonawcę autoryzacji producenta, wystawiony przez producenta sprzętu, w którym możliwa jest jednoznaczna identyfikacja podmiotu, któremu wystawiono autoryzację.</w:t>
            </w:r>
          </w:p>
          <w:p w14:paraId="41EA37D3" w14:textId="77777777" w:rsidR="009779AC" w:rsidRPr="009779AC" w:rsidRDefault="009779AC" w:rsidP="00566EFA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  <w:p w14:paraId="516C6328" w14:textId="77777777" w:rsidR="009779AC" w:rsidRPr="009779AC" w:rsidRDefault="009779AC" w:rsidP="00566E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79AC">
              <w:rPr>
                <w:sz w:val="22"/>
                <w:szCs w:val="22"/>
              </w:rPr>
              <w:t xml:space="preserve">albo </w:t>
            </w:r>
          </w:p>
          <w:p w14:paraId="4624D6A3" w14:textId="77777777" w:rsidR="009779AC" w:rsidRPr="009779AC" w:rsidRDefault="009779AC" w:rsidP="00566EFA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  <w:p w14:paraId="0E4B14A4" w14:textId="77777777" w:rsidR="009779AC" w:rsidRPr="009779AC" w:rsidRDefault="009779AC" w:rsidP="00566E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79AC">
              <w:rPr>
                <w:sz w:val="22"/>
                <w:szCs w:val="22"/>
              </w:rPr>
              <w:t>b.    Certyfikaty poświadczające kwalifikacje zawodowe, osób wymienionych w Załączniku nr 2, 2A, 2B, 2C - Formularzach ofertowych (w zależności od pakietu, na który składana jest oferta Wykonawcy). Wykonawca składa aktualne certyfikaty imienne wystawione przez producenta sprzętu, jego autoryzowanego przedstawiciela lub równoważne, potwierdzające odbycie szkoleń z zakresu serwisowania (wykonywania przeglądów i napraw) sprzętu.</w:t>
            </w:r>
          </w:p>
          <w:p w14:paraId="7163A0DB" w14:textId="77777777" w:rsidR="009779AC" w:rsidRPr="009779AC" w:rsidRDefault="009779AC" w:rsidP="00566EFA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  <w:p w14:paraId="161EE420" w14:textId="77777777" w:rsidR="009779AC" w:rsidRPr="009779AC" w:rsidRDefault="009779AC" w:rsidP="00566E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79AC">
              <w:rPr>
                <w:sz w:val="22"/>
                <w:szCs w:val="22"/>
              </w:rPr>
              <w:t>Na etapie postępowania do Zamawiającego wpłynęło pytanie: Czy Zamawiający dopuszcza certyfikaty potwierdzające ukończenie szkoleń online, wydane przez producenta aparatu?</w:t>
            </w:r>
          </w:p>
          <w:p w14:paraId="3A226F20" w14:textId="77777777" w:rsidR="009779AC" w:rsidRPr="009779AC" w:rsidRDefault="009779AC" w:rsidP="00566E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79AC">
              <w:rPr>
                <w:sz w:val="22"/>
                <w:szCs w:val="22"/>
              </w:rPr>
              <w:t>Zamawiający odpowiedział: Zamawiający nie dopuszcza i nie uzna za ważne certyfikatów ze szkoleń on-line. Szkolenie winno mieć stacjonarny charakter z elementami zajęć praktycznych.</w:t>
            </w:r>
          </w:p>
          <w:p w14:paraId="560DEDC0" w14:textId="77777777" w:rsidR="009779AC" w:rsidRPr="009779AC" w:rsidRDefault="009779AC" w:rsidP="00566EFA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  <w:p w14:paraId="6F66B165" w14:textId="77777777" w:rsidR="009779AC" w:rsidRPr="009779AC" w:rsidRDefault="009779AC" w:rsidP="00566E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79AC">
              <w:rPr>
                <w:sz w:val="22"/>
                <w:szCs w:val="22"/>
              </w:rPr>
              <w:t xml:space="preserve">Na pakiet nr 3 oferty złożyły 2 firmy: </w:t>
            </w:r>
            <w:proofErr w:type="spellStart"/>
            <w:r w:rsidRPr="009779AC">
              <w:rPr>
                <w:sz w:val="22"/>
                <w:szCs w:val="22"/>
              </w:rPr>
              <w:t>Medikol</w:t>
            </w:r>
            <w:proofErr w:type="spellEnd"/>
            <w:r w:rsidRPr="009779AC">
              <w:rPr>
                <w:sz w:val="22"/>
                <w:szCs w:val="22"/>
              </w:rPr>
              <w:t xml:space="preserve"> Systems Sp. z o.o. oraz </w:t>
            </w:r>
            <w:proofErr w:type="spellStart"/>
            <w:r w:rsidRPr="009779AC">
              <w:rPr>
                <w:sz w:val="22"/>
                <w:szCs w:val="22"/>
              </w:rPr>
              <w:t>ResQmed</w:t>
            </w:r>
            <w:proofErr w:type="spellEnd"/>
            <w:r w:rsidRPr="009779AC">
              <w:rPr>
                <w:sz w:val="22"/>
                <w:szCs w:val="22"/>
              </w:rPr>
              <w:t xml:space="preserve"> Sp. z o.o.</w:t>
            </w:r>
          </w:p>
          <w:p w14:paraId="51B056F1" w14:textId="77777777" w:rsidR="009779AC" w:rsidRPr="009779AC" w:rsidRDefault="009779AC" w:rsidP="00566E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79AC">
              <w:rPr>
                <w:sz w:val="22"/>
                <w:szCs w:val="22"/>
              </w:rPr>
              <w:t xml:space="preserve">Firma </w:t>
            </w:r>
            <w:proofErr w:type="spellStart"/>
            <w:r w:rsidRPr="009779AC">
              <w:rPr>
                <w:sz w:val="22"/>
                <w:szCs w:val="22"/>
              </w:rPr>
              <w:t>Medikol</w:t>
            </w:r>
            <w:proofErr w:type="spellEnd"/>
            <w:r w:rsidRPr="009779AC">
              <w:rPr>
                <w:sz w:val="22"/>
                <w:szCs w:val="22"/>
              </w:rPr>
              <w:t xml:space="preserve"> Systems Sp. z o.o. wraz ofertą złożyła wyłącznie dokument potwierdzający autoryzację producenta, a firma </w:t>
            </w:r>
            <w:proofErr w:type="spellStart"/>
            <w:r w:rsidRPr="009779AC">
              <w:rPr>
                <w:sz w:val="22"/>
                <w:szCs w:val="22"/>
              </w:rPr>
              <w:t>ResQmed</w:t>
            </w:r>
            <w:proofErr w:type="spellEnd"/>
            <w:r w:rsidRPr="009779AC">
              <w:rPr>
                <w:sz w:val="22"/>
                <w:szCs w:val="22"/>
              </w:rPr>
              <w:t xml:space="preserve"> Sp. z o.o. złożyła dokument potwierdzający autoryzację producenta oraz imienne certyfikaty wystawione przez producenta, potwierdzające odbycie szkoleń w centrum treningowym producenta przez osoby, które będą uczestniczyć w wykonywaniu zamówienia (zgodnie z załącznikiem nr 2 pkt. 10 lit. c). </w:t>
            </w:r>
          </w:p>
          <w:p w14:paraId="75044113" w14:textId="77777777" w:rsidR="009779AC" w:rsidRPr="009779AC" w:rsidRDefault="009779AC" w:rsidP="00566E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79AC">
              <w:rPr>
                <w:sz w:val="22"/>
                <w:szCs w:val="22"/>
              </w:rPr>
              <w:t>Odpowiadając na pytanie, intencją Zamawiającego było aby Wykonawcy złożyli potwierdzenie, że osoby, które będą uczestniczyć w wykonywaniu zamówienia przeszły stacjonarne szkolenie z elementami praktycznymi prowadzone przez producenta. Zamawiający jednak nie doprecyzował, że dotyczy to zarówno Wykonawców z autoryzacją jak i bez.</w:t>
            </w:r>
          </w:p>
          <w:p w14:paraId="3F417AD3" w14:textId="77777777" w:rsidR="009779AC" w:rsidRPr="00EB1359" w:rsidRDefault="009779AC" w:rsidP="00566E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79AC">
              <w:rPr>
                <w:sz w:val="22"/>
                <w:szCs w:val="22"/>
              </w:rPr>
              <w:t>W związku z powyższym błędem złożone oferty są nieporównywalne.</w:t>
            </w:r>
          </w:p>
        </w:tc>
      </w:tr>
    </w:tbl>
    <w:p w14:paraId="1CEB05EE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6B1A0" w14:textId="77777777" w:rsidR="009779AC" w:rsidRDefault="009779AC" w:rsidP="009779AC">
      <w:r>
        <w:separator/>
      </w:r>
    </w:p>
  </w:endnote>
  <w:endnote w:type="continuationSeparator" w:id="0">
    <w:p w14:paraId="13601811" w14:textId="77777777" w:rsidR="009779AC" w:rsidRDefault="009779AC" w:rsidP="00977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F9918" w14:textId="77777777" w:rsidR="009779AC" w:rsidRDefault="009779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85FB8" w14:textId="77777777" w:rsidR="009779AC" w:rsidRDefault="009779A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6FFF4" w14:textId="77777777" w:rsidR="009779AC" w:rsidRDefault="009779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DDF63" w14:textId="77777777" w:rsidR="009779AC" w:rsidRDefault="009779AC" w:rsidP="009779AC">
      <w:r>
        <w:separator/>
      </w:r>
    </w:p>
  </w:footnote>
  <w:footnote w:type="continuationSeparator" w:id="0">
    <w:p w14:paraId="5FEBD2A2" w14:textId="77777777" w:rsidR="009779AC" w:rsidRDefault="009779AC" w:rsidP="00977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2A1D3" w14:textId="77777777" w:rsidR="009779AC" w:rsidRDefault="009779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17328" w14:textId="77777777" w:rsidR="009779AC" w:rsidRDefault="009779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0F3F9" w14:textId="77777777" w:rsidR="009779AC" w:rsidRDefault="009779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2F4E"/>
    <w:rsid w:val="0000023C"/>
    <w:rsid w:val="00010B31"/>
    <w:rsid w:val="000C6CFA"/>
    <w:rsid w:val="00104963"/>
    <w:rsid w:val="00150F65"/>
    <w:rsid w:val="00222F4E"/>
    <w:rsid w:val="003918E7"/>
    <w:rsid w:val="00775DAE"/>
    <w:rsid w:val="00823326"/>
    <w:rsid w:val="00856A3E"/>
    <w:rsid w:val="00894412"/>
    <w:rsid w:val="009462DF"/>
    <w:rsid w:val="009500EB"/>
    <w:rsid w:val="009779AC"/>
    <w:rsid w:val="00993EFC"/>
    <w:rsid w:val="00AB3E72"/>
    <w:rsid w:val="00AC1A4B"/>
    <w:rsid w:val="00B04309"/>
    <w:rsid w:val="00D41670"/>
    <w:rsid w:val="00D44D12"/>
    <w:rsid w:val="00E403D2"/>
    <w:rsid w:val="00E742E3"/>
    <w:rsid w:val="00EB1359"/>
    <w:rsid w:val="00F3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A61542"/>
  <w15:chartTrackingRefBased/>
  <w15:docId w15:val="{3DA0DA25-7D8D-49AC-A944-BC0CA907F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9779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779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473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5</cp:revision>
  <dcterms:created xsi:type="dcterms:W3CDTF">2025-08-25T10:33:00Z</dcterms:created>
  <dcterms:modified xsi:type="dcterms:W3CDTF">2025-08-29T09:48:00Z</dcterms:modified>
</cp:coreProperties>
</file>