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BD3BE" w14:textId="1908EC1F" w:rsidR="00B36EDA" w:rsidRPr="008C3412" w:rsidRDefault="00F136D8" w:rsidP="00B36EDA">
      <w:pPr>
        <w:spacing w:after="600"/>
        <w:jc w:val="right"/>
      </w:pPr>
      <w:bookmarkStart w:id="0" w:name="_Hlk53520193"/>
      <w:r w:rsidRPr="008C3412">
        <w:t>Kraków</w:t>
      </w:r>
      <w:r w:rsidR="00B36EDA" w:rsidRPr="008C3412">
        <w:t xml:space="preserve"> dnia: </w:t>
      </w:r>
      <w:r w:rsidR="00F362BD">
        <w:t>29.08.2025 r.</w:t>
      </w:r>
    </w:p>
    <w:p w14:paraId="41A6DAD8" w14:textId="77777777" w:rsidR="00F136D8" w:rsidRPr="008C3412" w:rsidRDefault="00F136D8" w:rsidP="00B36EDA">
      <w:pPr>
        <w:spacing w:line="360" w:lineRule="auto"/>
        <w:ind w:right="3969"/>
        <w:rPr>
          <w:b/>
          <w:bCs/>
        </w:rPr>
      </w:pPr>
      <w:r w:rsidRPr="008C3412">
        <w:rPr>
          <w:b/>
          <w:bCs/>
        </w:rPr>
        <w:t>Szpital Miejski Specjalistyczny</w:t>
      </w:r>
    </w:p>
    <w:p w14:paraId="39265A80" w14:textId="77777777" w:rsidR="00F136D8" w:rsidRPr="008C3412" w:rsidRDefault="00F136D8" w:rsidP="00B36EDA">
      <w:pPr>
        <w:spacing w:line="360" w:lineRule="auto"/>
        <w:ind w:right="3969"/>
        <w:rPr>
          <w:b/>
          <w:bCs/>
        </w:rPr>
      </w:pPr>
      <w:r w:rsidRPr="008C3412">
        <w:rPr>
          <w:b/>
          <w:bCs/>
        </w:rPr>
        <w:t>im. Gabriela Narutowicza w Krakowie</w:t>
      </w:r>
    </w:p>
    <w:p w14:paraId="096210FA" w14:textId="77777777" w:rsidR="00B36EDA" w:rsidRPr="008C3412" w:rsidRDefault="00F136D8" w:rsidP="00B36EDA">
      <w:pPr>
        <w:spacing w:line="360" w:lineRule="auto"/>
        <w:ind w:right="3969"/>
      </w:pPr>
      <w:r w:rsidRPr="008C3412">
        <w:t>ul. Prądnicka</w:t>
      </w:r>
      <w:r w:rsidR="00B36EDA" w:rsidRPr="008C3412">
        <w:t xml:space="preserve"> </w:t>
      </w:r>
      <w:r w:rsidRPr="008C3412">
        <w:t>35-37</w:t>
      </w:r>
    </w:p>
    <w:p w14:paraId="1231EC5D" w14:textId="77777777" w:rsidR="00B36EDA" w:rsidRPr="008C3412" w:rsidRDefault="00F136D8" w:rsidP="00B36EDA">
      <w:pPr>
        <w:ind w:right="3969"/>
      </w:pPr>
      <w:r w:rsidRPr="008C3412">
        <w:t>31-202</w:t>
      </w:r>
      <w:r w:rsidR="00B36EDA" w:rsidRPr="008C3412">
        <w:t xml:space="preserve"> </w:t>
      </w:r>
      <w:r w:rsidRPr="008C3412">
        <w:t>Kraków</w:t>
      </w:r>
    </w:p>
    <w:p w14:paraId="33E4395F" w14:textId="77777777" w:rsidR="00B36EDA" w:rsidRPr="008C3412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8C3412" w14:paraId="3A7A9CF0" w14:textId="77777777" w:rsidTr="00B36EDA">
        <w:tc>
          <w:tcPr>
            <w:tcW w:w="9923" w:type="dxa"/>
            <w:shd w:val="clear" w:color="auto" w:fill="F2F2F2"/>
            <w:hideMark/>
          </w:tcPr>
          <w:p w14:paraId="5579C01C" w14:textId="3A8FA8E7" w:rsidR="00B36EDA" w:rsidRPr="008C3412" w:rsidRDefault="008C3412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8C3412">
              <w:rPr>
                <w:b/>
                <w:spacing w:val="50"/>
                <w:kern w:val="28"/>
              </w:rPr>
              <w:t>OGŁOSZENIE</w:t>
            </w:r>
          </w:p>
          <w:p w14:paraId="3ACBE0C4" w14:textId="77777777" w:rsidR="00B36EDA" w:rsidRPr="008C3412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</w:rPr>
            </w:pPr>
            <w:r w:rsidRPr="008C3412">
              <w:rPr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0CE385F2" w14:textId="77777777" w:rsidR="00B36EDA" w:rsidRPr="008C3412" w:rsidRDefault="00B36EDA" w:rsidP="00B36EDA">
      <w:pPr>
        <w:keepNext/>
        <w:spacing w:after="240"/>
        <w:outlineLvl w:val="0"/>
        <w:rPr>
          <w:b/>
        </w:rPr>
      </w:pPr>
    </w:p>
    <w:p w14:paraId="0F9657D4" w14:textId="77777777" w:rsidR="00B36EDA" w:rsidRPr="008C3412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8C3412">
        <w:rPr>
          <w:rFonts w:eastAsia="Calibri"/>
          <w:lang w:eastAsia="en-US"/>
        </w:rPr>
        <w:t xml:space="preserve">Dotyczy </w:t>
      </w:r>
      <w:r w:rsidRPr="008C3412">
        <w:t>postępowania o udzielenie zamówienia publicznego</w:t>
      </w:r>
      <w:r w:rsidRPr="008C3412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8C3412" w14:paraId="0E7F4F54" w14:textId="77777777" w:rsidTr="00B36EDA">
        <w:tc>
          <w:tcPr>
            <w:tcW w:w="2269" w:type="dxa"/>
          </w:tcPr>
          <w:p w14:paraId="15B41B5D" w14:textId="77777777" w:rsidR="00B36EDA" w:rsidRPr="008C341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C3412">
              <w:t>Nazwa zamówienia:</w:t>
            </w:r>
          </w:p>
        </w:tc>
        <w:tc>
          <w:tcPr>
            <w:tcW w:w="7654" w:type="dxa"/>
          </w:tcPr>
          <w:p w14:paraId="398A6CDE" w14:textId="77777777" w:rsidR="00B36EDA" w:rsidRPr="008C3412" w:rsidRDefault="00F136D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C3412">
              <w:rPr>
                <w:bCs/>
              </w:rPr>
              <w:t>Opieka serwisowa strategicznej aparatury medycznej: aparatów RTG marki Siemens, Samsung, Philips oraz urządzenia z Centralnej Sterylizatornii</w:t>
            </w:r>
          </w:p>
        </w:tc>
      </w:tr>
      <w:tr w:rsidR="00F136D8" w:rsidRPr="008C3412" w14:paraId="22F7F9D5" w14:textId="77777777" w:rsidTr="00566EFA">
        <w:tc>
          <w:tcPr>
            <w:tcW w:w="2269" w:type="dxa"/>
          </w:tcPr>
          <w:p w14:paraId="4512F25A" w14:textId="77777777" w:rsidR="00F136D8" w:rsidRPr="008C3412" w:rsidRDefault="00F136D8" w:rsidP="00566E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C3412">
              <w:t>Numer referencyjny:</w:t>
            </w:r>
          </w:p>
        </w:tc>
        <w:tc>
          <w:tcPr>
            <w:tcW w:w="7654" w:type="dxa"/>
          </w:tcPr>
          <w:p w14:paraId="02E84050" w14:textId="77777777" w:rsidR="00F136D8" w:rsidRPr="008C3412" w:rsidRDefault="00F136D8" w:rsidP="00566E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C3412">
              <w:rPr>
                <w:bCs/>
              </w:rPr>
              <w:t>ZP/40/2025</w:t>
            </w:r>
          </w:p>
        </w:tc>
      </w:tr>
    </w:tbl>
    <w:p w14:paraId="1E381FC6" w14:textId="77777777" w:rsidR="00B36EDA" w:rsidRPr="008C3412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2920838D" w14:textId="6E1916B4" w:rsidR="00B36EDA" w:rsidRPr="008C341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</w:pPr>
      <w:r w:rsidRPr="008C3412">
        <w:t xml:space="preserve">Zamawiający, działając na podstawie art. 253 ust. 1 pkt. 1 i ust. 2 ustawy z dnia 11 września 2019r. Prawo zamówień publicznych </w:t>
      </w:r>
      <w:r w:rsidR="00F136D8" w:rsidRPr="008C3412">
        <w:t>(t.j. Dz. U. z 2024 poz. 1320)</w:t>
      </w:r>
      <w:r w:rsidRPr="008C3412"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136D8" w:rsidRPr="008C3412" w14:paraId="46484156" w14:textId="77777777" w:rsidTr="00F136D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39369" w14:textId="77777777" w:rsidR="00F136D8" w:rsidRPr="008C3412" w:rsidRDefault="00F136D8" w:rsidP="00566EFA">
            <w:pPr>
              <w:spacing w:before="120" w:after="240"/>
              <w:jc w:val="both"/>
            </w:pPr>
            <w:r w:rsidRPr="008C3412">
              <w:rPr>
                <w:b/>
                <w:bCs/>
              </w:rPr>
              <w:t>Część nr 1</w:t>
            </w:r>
            <w:r w:rsidRPr="008C3412">
              <w:t>: Pakiet 1-Opieka serwisowa aparatów rentgenowskich marki Philips</w:t>
            </w:r>
          </w:p>
          <w:p w14:paraId="0A1AFF29" w14:textId="77777777" w:rsidR="00F136D8" w:rsidRPr="008C3412" w:rsidRDefault="00F136D8" w:rsidP="00566EFA">
            <w:pPr>
              <w:spacing w:before="60" w:line="360" w:lineRule="auto"/>
              <w:jc w:val="both"/>
              <w:rPr>
                <w:b/>
              </w:rPr>
            </w:pPr>
            <w:r w:rsidRPr="008C3412">
              <w:rPr>
                <w:b/>
              </w:rPr>
              <w:t>PHILIPS POLSKA SP. Z O.O.</w:t>
            </w:r>
          </w:p>
          <w:p w14:paraId="48BB7D78" w14:textId="77777777" w:rsidR="00F136D8" w:rsidRPr="008C3412" w:rsidRDefault="00F136D8" w:rsidP="00566EFA">
            <w:pPr>
              <w:spacing w:line="360" w:lineRule="auto"/>
              <w:jc w:val="both"/>
              <w:rPr>
                <w:bCs/>
              </w:rPr>
            </w:pPr>
            <w:r w:rsidRPr="008C3412">
              <w:rPr>
                <w:bCs/>
              </w:rPr>
              <w:t xml:space="preserve">AL. JEROZOLIMSKIE 195B </w:t>
            </w:r>
          </w:p>
          <w:p w14:paraId="5BC93990" w14:textId="77777777" w:rsidR="00F136D8" w:rsidRPr="008C3412" w:rsidRDefault="00F136D8" w:rsidP="00566EFA">
            <w:pPr>
              <w:spacing w:after="120"/>
              <w:jc w:val="both"/>
              <w:rPr>
                <w:bCs/>
              </w:rPr>
            </w:pPr>
            <w:r w:rsidRPr="008C3412">
              <w:rPr>
                <w:bCs/>
              </w:rPr>
              <w:t>02-222 WARSZAWA</w:t>
            </w:r>
          </w:p>
          <w:p w14:paraId="39DEA222" w14:textId="77777777" w:rsidR="00F136D8" w:rsidRPr="008C3412" w:rsidRDefault="00F136D8" w:rsidP="00566EFA">
            <w:pPr>
              <w:spacing w:before="120" w:line="360" w:lineRule="auto"/>
              <w:jc w:val="both"/>
              <w:rPr>
                <w:color w:val="000000"/>
              </w:rPr>
            </w:pPr>
            <w:r w:rsidRPr="008C3412">
              <w:rPr>
                <w:color w:val="000000"/>
                <w:u w:val="single"/>
              </w:rPr>
              <w:t>Uzasadnienie wyboru</w:t>
            </w:r>
            <w:r w:rsidRPr="008C3412">
              <w:rPr>
                <w:color w:val="000000"/>
              </w:rPr>
              <w:t>:</w:t>
            </w:r>
          </w:p>
          <w:p w14:paraId="2CFECE97" w14:textId="77777777" w:rsidR="00F136D8" w:rsidRPr="008C3412" w:rsidRDefault="00F136D8" w:rsidP="00566E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8C3412">
              <w:t>Jedyna złożona oferta, spełnia wymogi Zamawiającego.</w:t>
            </w:r>
          </w:p>
        </w:tc>
      </w:tr>
      <w:tr w:rsidR="00F136D8" w:rsidRPr="008C3412" w14:paraId="45B2504C" w14:textId="77777777" w:rsidTr="00F136D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F48D9" w14:textId="77777777" w:rsidR="00F136D8" w:rsidRPr="008C3412" w:rsidRDefault="00F136D8" w:rsidP="00566EFA">
            <w:pPr>
              <w:spacing w:before="120" w:after="240"/>
              <w:jc w:val="both"/>
            </w:pPr>
            <w:r w:rsidRPr="008C3412">
              <w:rPr>
                <w:b/>
                <w:bCs/>
              </w:rPr>
              <w:t>Część nr 2</w:t>
            </w:r>
            <w:r w:rsidRPr="008C3412">
              <w:t>: Pakiet 2-Opieka serwisowa aparatów rentgenowskich marki Siemens</w:t>
            </w:r>
          </w:p>
          <w:p w14:paraId="489A870C" w14:textId="77777777" w:rsidR="00F136D8" w:rsidRPr="008C3412" w:rsidRDefault="00F136D8" w:rsidP="00566EFA">
            <w:pPr>
              <w:spacing w:before="60" w:line="360" w:lineRule="auto"/>
              <w:jc w:val="both"/>
              <w:rPr>
                <w:b/>
              </w:rPr>
            </w:pPr>
            <w:r w:rsidRPr="008C3412">
              <w:rPr>
                <w:b/>
              </w:rPr>
              <w:t>Siemens Healthcare Sp. z o.o.</w:t>
            </w:r>
          </w:p>
          <w:p w14:paraId="6B3BA582" w14:textId="77777777" w:rsidR="00F136D8" w:rsidRPr="008C3412" w:rsidRDefault="00F136D8" w:rsidP="00566EFA">
            <w:pPr>
              <w:spacing w:line="360" w:lineRule="auto"/>
              <w:jc w:val="both"/>
              <w:rPr>
                <w:bCs/>
              </w:rPr>
            </w:pPr>
            <w:r w:rsidRPr="008C3412">
              <w:rPr>
                <w:bCs/>
              </w:rPr>
              <w:t xml:space="preserve">ul. Polna 11 </w:t>
            </w:r>
          </w:p>
          <w:p w14:paraId="6A49575F" w14:textId="77777777" w:rsidR="00F136D8" w:rsidRPr="008C3412" w:rsidRDefault="00F136D8" w:rsidP="00566EFA">
            <w:pPr>
              <w:spacing w:after="120"/>
              <w:jc w:val="both"/>
              <w:rPr>
                <w:bCs/>
              </w:rPr>
            </w:pPr>
            <w:r w:rsidRPr="008C3412">
              <w:rPr>
                <w:bCs/>
              </w:rPr>
              <w:t>00-633 Warszawa</w:t>
            </w:r>
          </w:p>
          <w:p w14:paraId="7F5569B4" w14:textId="77777777" w:rsidR="00F136D8" w:rsidRPr="008C3412" w:rsidRDefault="00F136D8" w:rsidP="00566EFA">
            <w:pPr>
              <w:spacing w:before="120" w:line="360" w:lineRule="auto"/>
              <w:jc w:val="both"/>
              <w:rPr>
                <w:color w:val="000000"/>
              </w:rPr>
            </w:pPr>
            <w:r w:rsidRPr="008C3412">
              <w:rPr>
                <w:color w:val="000000"/>
                <w:u w:val="single"/>
              </w:rPr>
              <w:t>Uzasadnienie wyboru</w:t>
            </w:r>
            <w:r w:rsidRPr="008C3412">
              <w:rPr>
                <w:color w:val="000000"/>
              </w:rPr>
              <w:t>:</w:t>
            </w:r>
          </w:p>
          <w:p w14:paraId="0AC5148E" w14:textId="77777777" w:rsidR="00F136D8" w:rsidRPr="008C3412" w:rsidRDefault="00F136D8" w:rsidP="00566EF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8C3412">
              <w:t>Jedyna złożona oferta, spełnia wymogi Zamawiającego.</w:t>
            </w:r>
          </w:p>
        </w:tc>
      </w:tr>
    </w:tbl>
    <w:p w14:paraId="49F4D16D" w14:textId="77777777" w:rsidR="008C3412" w:rsidRDefault="008C3412" w:rsidP="00B36EDA">
      <w:pPr>
        <w:spacing w:before="360" w:after="120" w:line="276" w:lineRule="auto"/>
        <w:ind w:right="-425"/>
        <w:jc w:val="both"/>
        <w:rPr>
          <w:b/>
          <w:bCs/>
          <w:color w:val="000000"/>
        </w:rPr>
      </w:pPr>
    </w:p>
    <w:p w14:paraId="64BF3CBD" w14:textId="531AE5F5" w:rsidR="00B36EDA" w:rsidRPr="008C3412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8C3412">
        <w:rPr>
          <w:b/>
          <w:bCs/>
          <w:color w:val="000000"/>
        </w:rPr>
        <w:lastRenderedPageBreak/>
        <w:t>Punktacja przyznana ofertom w każdym kryterium oceny ofert wraz z łączną punktacją</w:t>
      </w:r>
      <w:r w:rsidRPr="008C3412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8C3412" w14:paraId="656CD455" w14:textId="77777777" w:rsidTr="00F136D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8A034B" w14:textId="77777777" w:rsidR="00B36EDA" w:rsidRPr="008C3412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C3412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AD058D" w14:textId="77777777" w:rsidR="00B36EDA" w:rsidRPr="008C3412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8C3412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BAB9A2" w14:textId="77777777" w:rsidR="00B36EDA" w:rsidRPr="008C3412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C3412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70334C" w14:textId="77777777" w:rsidR="00B36EDA" w:rsidRPr="008C3412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8C3412">
              <w:rPr>
                <w:bCs/>
                <w:color w:val="000000"/>
              </w:rPr>
              <w:t>Razem</w:t>
            </w:r>
          </w:p>
        </w:tc>
      </w:tr>
      <w:tr w:rsidR="00F136D8" w:rsidRPr="008C3412" w14:paraId="5D14DD9D" w14:textId="77777777" w:rsidTr="00F136D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A609" w14:textId="77777777" w:rsidR="00F136D8" w:rsidRPr="008C3412" w:rsidRDefault="00F136D8" w:rsidP="00566EFA">
            <w:pPr>
              <w:spacing w:before="40" w:after="40"/>
              <w:rPr>
                <w:color w:val="000000"/>
              </w:rPr>
            </w:pPr>
            <w:r w:rsidRPr="008C3412">
              <w:t>1 - Pakiet 1-Opieka serwisowa aparatów rentgenowskich marki Philips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062FC" w14:textId="77777777" w:rsidR="00F136D8" w:rsidRPr="008C3412" w:rsidRDefault="00F136D8" w:rsidP="00566EFA">
            <w:pPr>
              <w:spacing w:line="276" w:lineRule="auto"/>
              <w:rPr>
                <w:b/>
                <w:bCs/>
              </w:rPr>
            </w:pPr>
            <w:r w:rsidRPr="008C3412">
              <w:rPr>
                <w:b/>
                <w:bCs/>
              </w:rPr>
              <w:t>PHILIPS POLSKA SP. Z O.O.</w:t>
            </w:r>
          </w:p>
          <w:p w14:paraId="54C254D5" w14:textId="77777777" w:rsidR="00F136D8" w:rsidRPr="008C3412" w:rsidRDefault="00F136D8" w:rsidP="00566EFA">
            <w:pPr>
              <w:spacing w:line="276" w:lineRule="auto"/>
            </w:pPr>
            <w:r w:rsidRPr="008C3412">
              <w:t>AL. JEROZOLIMSKIE 195B</w:t>
            </w:r>
          </w:p>
          <w:p w14:paraId="3E3D4FD0" w14:textId="77777777" w:rsidR="00F136D8" w:rsidRPr="008C3412" w:rsidRDefault="00F136D8" w:rsidP="00566EFA">
            <w:pPr>
              <w:spacing w:after="40" w:line="276" w:lineRule="auto"/>
              <w:rPr>
                <w:color w:val="000000"/>
              </w:rPr>
            </w:pPr>
            <w:r w:rsidRPr="008C3412"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BAFA2" w14:textId="77777777" w:rsidR="00F136D8" w:rsidRPr="008C3412" w:rsidRDefault="00F136D8" w:rsidP="00566EFA">
            <w:pPr>
              <w:spacing w:before="40" w:after="40"/>
            </w:pPr>
            <w:r w:rsidRPr="008C3412">
              <w:t>1 - Cena - 300.00</w:t>
            </w:r>
          </w:p>
          <w:p w14:paraId="13FDC839" w14:textId="77777777" w:rsidR="00F136D8" w:rsidRPr="008C3412" w:rsidRDefault="00F136D8" w:rsidP="00566EFA">
            <w:pPr>
              <w:spacing w:before="40" w:after="40"/>
            </w:pPr>
            <w:r w:rsidRPr="008C3412">
              <w:t>2 - Autoryzacja - 150.00</w:t>
            </w:r>
          </w:p>
          <w:p w14:paraId="09F6FB8A" w14:textId="77777777" w:rsidR="00F136D8" w:rsidRPr="008C3412" w:rsidRDefault="00F136D8" w:rsidP="00566EFA">
            <w:pPr>
              <w:spacing w:before="40" w:after="40"/>
              <w:rPr>
                <w:color w:val="000000"/>
              </w:rPr>
            </w:pPr>
            <w:r w:rsidRPr="008C3412">
              <w:t>3 - Czas reakcji serwisowej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CA5E3" w14:textId="77777777" w:rsidR="00F136D8" w:rsidRPr="008C3412" w:rsidRDefault="00F136D8" w:rsidP="00566EFA">
            <w:pPr>
              <w:jc w:val="center"/>
              <w:rPr>
                <w:color w:val="000000"/>
              </w:rPr>
            </w:pPr>
            <w:r w:rsidRPr="008C3412">
              <w:t xml:space="preserve">  450,00</w:t>
            </w:r>
          </w:p>
        </w:tc>
      </w:tr>
      <w:tr w:rsidR="00F136D8" w:rsidRPr="008C3412" w14:paraId="33761F39" w14:textId="77777777" w:rsidTr="00F136D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BC4F" w14:textId="77777777" w:rsidR="00F136D8" w:rsidRPr="008C3412" w:rsidRDefault="00F136D8" w:rsidP="00566EFA">
            <w:pPr>
              <w:spacing w:before="40" w:after="40"/>
              <w:rPr>
                <w:color w:val="000000"/>
              </w:rPr>
            </w:pPr>
            <w:r w:rsidRPr="008C3412">
              <w:t>2 - Pakiet 2-Opieka serwisowa aparatów rentgenowskich marki Siemens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2E83C" w14:textId="77777777" w:rsidR="00F136D8" w:rsidRPr="008C3412" w:rsidRDefault="00F136D8" w:rsidP="00566EFA">
            <w:pPr>
              <w:spacing w:line="276" w:lineRule="auto"/>
              <w:rPr>
                <w:b/>
                <w:bCs/>
              </w:rPr>
            </w:pPr>
            <w:r w:rsidRPr="008C3412">
              <w:rPr>
                <w:b/>
                <w:bCs/>
              </w:rPr>
              <w:t>Siemens Healthcare Sp. z o.o.</w:t>
            </w:r>
          </w:p>
          <w:p w14:paraId="64C40EDA" w14:textId="77777777" w:rsidR="00F136D8" w:rsidRPr="008C3412" w:rsidRDefault="00F136D8" w:rsidP="00566EFA">
            <w:pPr>
              <w:spacing w:line="276" w:lineRule="auto"/>
            </w:pPr>
            <w:r w:rsidRPr="008C3412">
              <w:t>ul. Polna 11</w:t>
            </w:r>
          </w:p>
          <w:p w14:paraId="507A9EDB" w14:textId="77777777" w:rsidR="00F136D8" w:rsidRPr="008C3412" w:rsidRDefault="00F136D8" w:rsidP="00566EFA">
            <w:pPr>
              <w:spacing w:after="40" w:line="276" w:lineRule="auto"/>
              <w:rPr>
                <w:color w:val="000000"/>
              </w:rPr>
            </w:pPr>
            <w:r w:rsidRPr="008C3412"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D1359" w14:textId="77777777" w:rsidR="00F136D8" w:rsidRPr="008C3412" w:rsidRDefault="00F136D8" w:rsidP="00566EFA">
            <w:pPr>
              <w:spacing w:before="40" w:after="40"/>
            </w:pPr>
            <w:r w:rsidRPr="008C3412">
              <w:t>1 - Cena - 300.00</w:t>
            </w:r>
          </w:p>
          <w:p w14:paraId="5B4C045D" w14:textId="77777777" w:rsidR="00F136D8" w:rsidRPr="008C3412" w:rsidRDefault="00F136D8" w:rsidP="00566EFA">
            <w:pPr>
              <w:spacing w:before="40" w:after="40"/>
            </w:pPr>
            <w:r w:rsidRPr="008C3412">
              <w:t>2 - Autoryzacja - 125.00</w:t>
            </w:r>
          </w:p>
          <w:p w14:paraId="0E50451F" w14:textId="77777777" w:rsidR="00F136D8" w:rsidRPr="008C3412" w:rsidRDefault="00F136D8" w:rsidP="00566EFA">
            <w:pPr>
              <w:spacing w:before="40" w:after="40"/>
            </w:pPr>
            <w:r w:rsidRPr="008C3412">
              <w:t>3 - Czas reakcji serwisowej - 25.00</w:t>
            </w:r>
          </w:p>
          <w:p w14:paraId="387867DD" w14:textId="77777777" w:rsidR="00F136D8" w:rsidRPr="008C3412" w:rsidRDefault="00F136D8" w:rsidP="00566EFA">
            <w:pPr>
              <w:spacing w:before="40" w:after="40"/>
            </w:pPr>
            <w:r w:rsidRPr="008C3412">
              <w:t>4 - Koszt roboczogodziny - 25.00</w:t>
            </w:r>
          </w:p>
          <w:p w14:paraId="7E356C90" w14:textId="371F0E9B" w:rsidR="00F136D8" w:rsidRPr="008C3412" w:rsidRDefault="00F136D8" w:rsidP="00566EFA">
            <w:pPr>
              <w:spacing w:before="40" w:after="40"/>
              <w:rPr>
                <w:color w:val="000000"/>
              </w:rPr>
            </w:pPr>
            <w:r w:rsidRPr="008C3412">
              <w:t xml:space="preserve">5 - Jednorazowy koszt dojazdu do siedziby </w:t>
            </w:r>
            <w:r w:rsidR="008C3412" w:rsidRPr="008C3412">
              <w:t>Zamawiającego</w:t>
            </w:r>
            <w:r w:rsidRPr="008C3412">
              <w:t xml:space="preserve"> - 25.00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2C400" w14:textId="77777777" w:rsidR="00F136D8" w:rsidRPr="008C3412" w:rsidRDefault="00F136D8" w:rsidP="00566EFA">
            <w:pPr>
              <w:jc w:val="center"/>
              <w:rPr>
                <w:color w:val="000000"/>
              </w:rPr>
            </w:pPr>
            <w:r w:rsidRPr="008C3412">
              <w:t xml:space="preserve">  500,00</w:t>
            </w:r>
          </w:p>
        </w:tc>
      </w:tr>
      <w:bookmarkEnd w:id="0"/>
    </w:tbl>
    <w:p w14:paraId="5BF61C51" w14:textId="2EFD95E4"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A6EC0" w14:textId="77777777" w:rsidR="00570DDC" w:rsidRDefault="00570DDC">
      <w:r>
        <w:separator/>
      </w:r>
    </w:p>
  </w:endnote>
  <w:endnote w:type="continuationSeparator" w:id="0">
    <w:p w14:paraId="64CDE159" w14:textId="77777777" w:rsidR="00570DDC" w:rsidRDefault="00570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B21F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2EFD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E8E14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418361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6891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8F431" w14:textId="77777777" w:rsidR="00570DDC" w:rsidRDefault="00570DDC">
      <w:r>
        <w:separator/>
      </w:r>
    </w:p>
  </w:footnote>
  <w:footnote w:type="continuationSeparator" w:id="0">
    <w:p w14:paraId="3867C334" w14:textId="77777777" w:rsidR="00570DDC" w:rsidRDefault="00570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FAE3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BBD7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D594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0DDC"/>
    <w:rsid w:val="00022322"/>
    <w:rsid w:val="00042497"/>
    <w:rsid w:val="000C1E6F"/>
    <w:rsid w:val="000C6CFA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0DDC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3412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36D8"/>
    <w:rsid w:val="00F33C66"/>
    <w:rsid w:val="00F362B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685B4"/>
  <w15:chartTrackingRefBased/>
  <w15:docId w15:val="{FB6E52BC-B2E8-4491-8080-257E56EAC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265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2025-08-25T10:38:00Z</dcterms:created>
  <dcterms:modified xsi:type="dcterms:W3CDTF">2025-08-29T09:49:00Z</dcterms:modified>
</cp:coreProperties>
</file>