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35E9F" w14:textId="12A04320" w:rsidR="00FB7F50" w:rsidRPr="00C60CF5" w:rsidRDefault="00547EC8" w:rsidP="00C60C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60CF5">
        <w:rPr>
          <w:rFonts w:ascii="Verdana" w:hAnsi="Verdana"/>
          <w:sz w:val="18"/>
          <w:szCs w:val="18"/>
        </w:rPr>
        <w:t>Kraków</w:t>
      </w:r>
      <w:r w:rsidR="00FB7F50" w:rsidRPr="00C60CF5">
        <w:rPr>
          <w:rFonts w:ascii="Verdana" w:hAnsi="Verdana"/>
          <w:sz w:val="18"/>
          <w:szCs w:val="18"/>
        </w:rPr>
        <w:t xml:space="preserve"> dnia: </w:t>
      </w:r>
      <w:r w:rsidRPr="00C60CF5">
        <w:rPr>
          <w:rFonts w:ascii="Verdana" w:hAnsi="Verdana"/>
          <w:sz w:val="18"/>
          <w:szCs w:val="18"/>
        </w:rPr>
        <w:t>2025-08-29</w:t>
      </w:r>
    </w:p>
    <w:p w14:paraId="28D1FB51" w14:textId="77777777" w:rsidR="00547EC8" w:rsidRPr="00C60CF5" w:rsidRDefault="00547EC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60CF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A30827" w14:textId="77777777" w:rsidR="00547EC8" w:rsidRPr="00C60CF5" w:rsidRDefault="00547EC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60CF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7C7CB5" w14:textId="77777777" w:rsidR="00FB7F50" w:rsidRPr="00C60CF5" w:rsidRDefault="00547EC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60CF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C922F6" w14:textId="77777777" w:rsidR="00FB7F50" w:rsidRPr="00C60CF5" w:rsidRDefault="00547EC8" w:rsidP="00FB7F50">
      <w:pPr>
        <w:rPr>
          <w:rFonts w:ascii="Verdana" w:hAnsi="Verdana"/>
          <w:sz w:val="18"/>
          <w:szCs w:val="18"/>
        </w:rPr>
      </w:pPr>
      <w:r w:rsidRPr="00C60CF5">
        <w:rPr>
          <w:rFonts w:ascii="Verdana" w:hAnsi="Verdana"/>
          <w:sz w:val="18"/>
          <w:szCs w:val="18"/>
        </w:rPr>
        <w:t>Al. Mickiewicza</w:t>
      </w:r>
      <w:r w:rsidR="00FB7F50" w:rsidRPr="00C60CF5">
        <w:rPr>
          <w:rFonts w:ascii="Verdana" w:hAnsi="Verdana"/>
          <w:sz w:val="18"/>
          <w:szCs w:val="18"/>
        </w:rPr>
        <w:t xml:space="preserve"> </w:t>
      </w:r>
      <w:r w:rsidRPr="00C60CF5">
        <w:rPr>
          <w:rFonts w:ascii="Verdana" w:hAnsi="Verdana"/>
          <w:sz w:val="18"/>
          <w:szCs w:val="18"/>
        </w:rPr>
        <w:t>30</w:t>
      </w:r>
    </w:p>
    <w:p w14:paraId="4C4F3745" w14:textId="77777777" w:rsidR="00FB7F50" w:rsidRPr="00C60CF5" w:rsidRDefault="00547EC8" w:rsidP="00FB7F50">
      <w:pPr>
        <w:rPr>
          <w:rFonts w:ascii="Verdana" w:hAnsi="Verdana"/>
          <w:sz w:val="18"/>
          <w:szCs w:val="18"/>
        </w:rPr>
      </w:pPr>
      <w:r w:rsidRPr="00C60CF5">
        <w:rPr>
          <w:rFonts w:ascii="Verdana" w:hAnsi="Verdana"/>
          <w:sz w:val="18"/>
          <w:szCs w:val="18"/>
        </w:rPr>
        <w:t>30-059</w:t>
      </w:r>
      <w:r w:rsidR="00FB7F50" w:rsidRPr="00C60CF5">
        <w:rPr>
          <w:rFonts w:ascii="Verdana" w:hAnsi="Verdana"/>
          <w:sz w:val="18"/>
          <w:szCs w:val="18"/>
        </w:rPr>
        <w:t xml:space="preserve"> </w:t>
      </w:r>
      <w:r w:rsidRPr="00C60CF5">
        <w:rPr>
          <w:rFonts w:ascii="Verdana" w:hAnsi="Verdana"/>
          <w:sz w:val="18"/>
          <w:szCs w:val="18"/>
        </w:rPr>
        <w:t>Kraków</w:t>
      </w:r>
    </w:p>
    <w:p w14:paraId="16082E4E" w14:textId="77777777" w:rsidR="008642B3" w:rsidRPr="00C60CF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60CF5">
        <w:rPr>
          <w:rFonts w:ascii="Verdana" w:hAnsi="Verdana"/>
          <w:sz w:val="18"/>
          <w:szCs w:val="18"/>
        </w:rPr>
        <w:t>OGŁOSZENIE</w:t>
      </w:r>
    </w:p>
    <w:p w14:paraId="52E530D0" w14:textId="77777777" w:rsidR="008642B3" w:rsidRPr="00C60CF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60CF5">
        <w:rPr>
          <w:rFonts w:ascii="Verdana" w:hAnsi="Verdana"/>
          <w:b/>
          <w:sz w:val="18"/>
          <w:szCs w:val="18"/>
        </w:rPr>
        <w:t xml:space="preserve">o </w:t>
      </w:r>
      <w:r w:rsidR="0054734E" w:rsidRPr="00C60CF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47EC8" w:rsidRPr="00C60CF5" w14:paraId="6BC56AE9" w14:textId="77777777" w:rsidTr="00364DB7">
        <w:trPr>
          <w:trHeight w:val="638"/>
        </w:trPr>
        <w:tc>
          <w:tcPr>
            <w:tcW w:w="959" w:type="dxa"/>
          </w:tcPr>
          <w:p w14:paraId="3D8E8A88" w14:textId="77777777" w:rsidR="00547EC8" w:rsidRPr="00C60CF5" w:rsidRDefault="00547EC8" w:rsidP="00364DB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60CF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0655D9F" w14:textId="77777777" w:rsidR="00547EC8" w:rsidRPr="00C60CF5" w:rsidRDefault="00547EC8" w:rsidP="00364DB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60CF5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0CF5">
              <w:rPr>
                <w:rFonts w:ascii="Verdana" w:hAnsi="Verdana"/>
                <w:sz w:val="18"/>
                <w:szCs w:val="18"/>
              </w:rPr>
              <w:t>pn.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0C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60CF5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zintegrowanego systemu detekcji sygnałów o  niskim natężeniu dla </w:t>
            </w:r>
            <w:proofErr w:type="spellStart"/>
            <w:r w:rsidRPr="00C60CF5">
              <w:rPr>
                <w:rFonts w:ascii="Verdana" w:hAnsi="Verdana"/>
                <w:b/>
                <w:bCs/>
                <w:sz w:val="18"/>
                <w:szCs w:val="18"/>
              </w:rPr>
              <w:t>ACMiN</w:t>
            </w:r>
            <w:proofErr w:type="spellEnd"/>
            <w:r w:rsidRPr="00C60CF5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DE-dzp.272-391/25</w:t>
            </w:r>
            <w:r w:rsidRPr="00C60C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0CF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 xml:space="preserve"> DE-dzp.272-391/25</w:t>
            </w:r>
            <w:r w:rsidRPr="00C60C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FA357CC" w14:textId="77777777" w:rsidR="008642B3" w:rsidRPr="00C60CF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60CF5">
        <w:rPr>
          <w:rFonts w:ascii="Verdana" w:hAnsi="Verdana"/>
          <w:sz w:val="18"/>
          <w:szCs w:val="18"/>
        </w:rPr>
        <w:t xml:space="preserve">Zamawiający, </w:t>
      </w:r>
      <w:r w:rsidR="00CC324B" w:rsidRPr="00C60CF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60CF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60CF5">
        <w:rPr>
          <w:rFonts w:ascii="Verdana" w:hAnsi="Verdana"/>
          <w:sz w:val="18"/>
          <w:szCs w:val="18"/>
        </w:rPr>
        <w:t xml:space="preserve">ust. 1 pkt. 1 i </w:t>
      </w:r>
      <w:r w:rsidRPr="00C60CF5">
        <w:rPr>
          <w:rFonts w:ascii="Verdana" w:hAnsi="Verdana"/>
          <w:sz w:val="18"/>
          <w:szCs w:val="18"/>
        </w:rPr>
        <w:t xml:space="preserve">ust. </w:t>
      </w:r>
      <w:r w:rsidR="00A17CDB" w:rsidRPr="00C60CF5">
        <w:rPr>
          <w:rFonts w:ascii="Verdana" w:hAnsi="Verdana"/>
          <w:sz w:val="18"/>
          <w:szCs w:val="18"/>
        </w:rPr>
        <w:t>2</w:t>
      </w:r>
      <w:r w:rsidRPr="00C60CF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60CF5">
        <w:rPr>
          <w:rFonts w:ascii="Verdana" w:hAnsi="Verdana"/>
          <w:sz w:val="18"/>
          <w:szCs w:val="18"/>
        </w:rPr>
        <w:t xml:space="preserve"> </w:t>
      </w:r>
      <w:r w:rsidR="00CC1A8E" w:rsidRPr="00C60CF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60CF5">
        <w:rPr>
          <w:rFonts w:ascii="Verdana" w:hAnsi="Verdana"/>
          <w:sz w:val="18"/>
          <w:szCs w:val="18"/>
        </w:rPr>
        <w:t>t.j</w:t>
      </w:r>
      <w:proofErr w:type="spellEnd"/>
      <w:r w:rsidR="00CC1A8E" w:rsidRPr="00C60CF5">
        <w:rPr>
          <w:rFonts w:ascii="Verdana" w:hAnsi="Verdana"/>
          <w:sz w:val="18"/>
          <w:szCs w:val="18"/>
        </w:rPr>
        <w:t xml:space="preserve">. ze zm.) </w:t>
      </w:r>
      <w:r w:rsidRPr="00C60CF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60CF5">
        <w:rPr>
          <w:rFonts w:ascii="Verdana" w:hAnsi="Verdana"/>
          <w:sz w:val="18"/>
          <w:szCs w:val="18"/>
        </w:rPr>
        <w:t>Pzp</w:t>
      </w:r>
      <w:proofErr w:type="spellEnd"/>
      <w:r w:rsidRPr="00C60CF5">
        <w:rPr>
          <w:rFonts w:ascii="Verdana" w:hAnsi="Verdana"/>
          <w:sz w:val="18"/>
          <w:szCs w:val="18"/>
        </w:rPr>
        <w:t>”</w:t>
      </w:r>
      <w:r w:rsidR="00D26ED6" w:rsidRPr="00C60CF5">
        <w:rPr>
          <w:rFonts w:ascii="Verdana" w:hAnsi="Verdana"/>
          <w:sz w:val="18"/>
          <w:szCs w:val="18"/>
        </w:rPr>
        <w:t xml:space="preserve">, </w:t>
      </w:r>
      <w:r w:rsidRPr="00C60CF5">
        <w:rPr>
          <w:rFonts w:ascii="Verdana" w:hAnsi="Verdana"/>
          <w:sz w:val="18"/>
          <w:szCs w:val="18"/>
        </w:rPr>
        <w:t>informuje</w:t>
      </w:r>
      <w:r w:rsidR="00D26ED6" w:rsidRPr="00C60CF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60CF5">
        <w:rPr>
          <w:rFonts w:ascii="Verdana" w:hAnsi="Verdana"/>
          <w:sz w:val="18"/>
          <w:szCs w:val="18"/>
        </w:rPr>
        <w:t>najkorzystniejsz</w:t>
      </w:r>
      <w:r w:rsidR="00D26ED6" w:rsidRPr="00C60CF5">
        <w:rPr>
          <w:rFonts w:ascii="Verdana" w:hAnsi="Verdana"/>
          <w:sz w:val="18"/>
          <w:szCs w:val="18"/>
        </w:rPr>
        <w:t xml:space="preserve">a wybrana została </w:t>
      </w:r>
      <w:r w:rsidR="00756CDA" w:rsidRPr="00C60CF5">
        <w:rPr>
          <w:rFonts w:ascii="Verdana" w:hAnsi="Verdana"/>
          <w:sz w:val="18"/>
          <w:szCs w:val="18"/>
        </w:rPr>
        <w:t>ofer</w:t>
      </w:r>
      <w:r w:rsidR="00D26ED6" w:rsidRPr="00C60CF5">
        <w:rPr>
          <w:rFonts w:ascii="Verdana" w:hAnsi="Verdana"/>
          <w:sz w:val="18"/>
          <w:szCs w:val="18"/>
        </w:rPr>
        <w:t>t</w:t>
      </w:r>
      <w:r w:rsidR="009F0E5C" w:rsidRPr="00C60CF5">
        <w:rPr>
          <w:rFonts w:ascii="Verdana" w:hAnsi="Verdana"/>
          <w:sz w:val="18"/>
          <w:szCs w:val="18"/>
        </w:rPr>
        <w:t>a</w:t>
      </w:r>
      <w:r w:rsidR="00D26ED6" w:rsidRPr="00C60CF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47EC8" w:rsidRPr="00C60CF5" w14:paraId="1E416DA1" w14:textId="77777777" w:rsidTr="00364DB7">
        <w:trPr>
          <w:cantSplit/>
        </w:trPr>
        <w:tc>
          <w:tcPr>
            <w:tcW w:w="10150" w:type="dxa"/>
          </w:tcPr>
          <w:p w14:paraId="086BD6FF" w14:textId="6525941B" w:rsidR="00547EC8" w:rsidRPr="00C60CF5" w:rsidRDefault="00547EC8" w:rsidP="00364DB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60CF5">
              <w:rPr>
                <w:rFonts w:ascii="Verdana" w:hAnsi="Verdana"/>
                <w:b/>
                <w:sz w:val="18"/>
                <w:szCs w:val="18"/>
              </w:rPr>
              <w:t>Tespol</w:t>
            </w:r>
            <w:proofErr w:type="spellEnd"/>
            <w:r w:rsidRPr="00C60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C60CF5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>p. z o.</w:t>
            </w:r>
            <w:r w:rsidR="00C60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2C23BCB8" w14:textId="75D43784" w:rsidR="00547EC8" w:rsidRPr="00C60CF5" w:rsidRDefault="005C05B2" w:rsidP="00364DB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60CF5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proofErr w:type="spellStart"/>
            <w:r w:rsidR="00547EC8" w:rsidRPr="00C60CF5">
              <w:rPr>
                <w:rFonts w:ascii="Verdana" w:hAnsi="Verdana"/>
                <w:bCs/>
                <w:sz w:val="18"/>
                <w:szCs w:val="18"/>
              </w:rPr>
              <w:t>Klecińska</w:t>
            </w:r>
            <w:proofErr w:type="spellEnd"/>
            <w:r w:rsidR="00547EC8" w:rsidRPr="00C60CF5">
              <w:rPr>
                <w:rFonts w:ascii="Verdana" w:hAnsi="Verdana"/>
                <w:bCs/>
                <w:sz w:val="18"/>
                <w:szCs w:val="18"/>
              </w:rPr>
              <w:t xml:space="preserve"> 125 </w:t>
            </w:r>
          </w:p>
          <w:p w14:paraId="720BAEA4" w14:textId="77777777" w:rsidR="00547EC8" w:rsidRPr="00C60CF5" w:rsidRDefault="00547EC8" w:rsidP="00364DB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60CF5">
              <w:rPr>
                <w:rFonts w:ascii="Verdana" w:hAnsi="Verdana"/>
                <w:bCs/>
                <w:sz w:val="18"/>
                <w:szCs w:val="18"/>
              </w:rPr>
              <w:t>54-413 Wrocław</w:t>
            </w:r>
          </w:p>
          <w:p w14:paraId="6AFB93D8" w14:textId="3B4A5A20" w:rsidR="00547EC8" w:rsidRPr="00C60CF5" w:rsidRDefault="00547EC8" w:rsidP="00364DB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60CF5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C05B2" w:rsidRPr="00C60CF5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C60CF5">
              <w:rPr>
                <w:rFonts w:ascii="Verdana" w:hAnsi="Verdana"/>
                <w:sz w:val="18"/>
                <w:szCs w:val="18"/>
              </w:rPr>
              <w:t>brutto</w:t>
            </w:r>
            <w:r w:rsidR="005C05B2" w:rsidRPr="00C60CF5">
              <w:rPr>
                <w:rFonts w:ascii="Verdana" w:hAnsi="Verdana"/>
                <w:sz w:val="18"/>
                <w:szCs w:val="18"/>
              </w:rPr>
              <w:t>:</w:t>
            </w:r>
            <w:r w:rsidRPr="00C60C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60CF5">
              <w:rPr>
                <w:rFonts w:ascii="Verdana" w:hAnsi="Verdana"/>
                <w:b/>
                <w:sz w:val="18"/>
                <w:szCs w:val="18"/>
              </w:rPr>
              <w:t>474 657.00 zł</w:t>
            </w:r>
            <w:r w:rsidRPr="00C60C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063C31F" w14:textId="77777777" w:rsidR="00547EC8" w:rsidRPr="00C60CF5" w:rsidRDefault="00547EC8" w:rsidP="00364DB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60CF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60C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60CF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60CF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F178C82" w14:textId="77777777" w:rsidR="003A0AFC" w:rsidRPr="00C60CF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60CF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4354D425" w14:textId="77777777" w:rsidR="00F960D7" w:rsidRPr="00C60CF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275"/>
        <w:gridCol w:w="1276"/>
        <w:gridCol w:w="1134"/>
        <w:gridCol w:w="992"/>
      </w:tblGrid>
      <w:tr w:rsidR="00C60CF5" w:rsidRPr="00C60CF5" w14:paraId="66EBDE03" w14:textId="77777777" w:rsidTr="00364DB7">
        <w:trPr>
          <w:trHeight w:val="510"/>
        </w:trPr>
        <w:tc>
          <w:tcPr>
            <w:tcW w:w="851" w:type="dxa"/>
            <w:vAlign w:val="center"/>
          </w:tcPr>
          <w:p w14:paraId="0F6F8000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C60CF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438E2B29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01A8F59" w14:textId="77777777" w:rsidR="00C60CF5" w:rsidRPr="00C60CF5" w:rsidRDefault="00C60CF5" w:rsidP="00364DB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55FA1FCC" w14:textId="77777777" w:rsidR="00C60CF5" w:rsidRPr="00C60CF5" w:rsidRDefault="00C60CF5" w:rsidP="00364DB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276" w:type="dxa"/>
            <w:vAlign w:val="center"/>
          </w:tcPr>
          <w:p w14:paraId="77A2C679" w14:textId="77777777" w:rsidR="00C60CF5" w:rsidRPr="00C60CF5" w:rsidRDefault="00C60CF5" w:rsidP="00364DB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>Czas reakcji na zgłoszenie usterki</w:t>
            </w:r>
          </w:p>
        </w:tc>
        <w:tc>
          <w:tcPr>
            <w:tcW w:w="1134" w:type="dxa"/>
            <w:vAlign w:val="center"/>
          </w:tcPr>
          <w:p w14:paraId="3AA50957" w14:textId="77777777" w:rsidR="00C60CF5" w:rsidRPr="00C60CF5" w:rsidRDefault="00C60CF5" w:rsidP="00364DB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8643255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0CF5" w:rsidRPr="00C60CF5" w14:paraId="4F026EDF" w14:textId="77777777" w:rsidTr="00364DB7">
        <w:tc>
          <w:tcPr>
            <w:tcW w:w="851" w:type="dxa"/>
            <w:vAlign w:val="center"/>
          </w:tcPr>
          <w:p w14:paraId="01B111F4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010A7099" w14:textId="77777777" w:rsidR="00C60CF5" w:rsidRPr="00C60CF5" w:rsidRDefault="00C60CF5" w:rsidP="00364DB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60CF5">
              <w:rPr>
                <w:rFonts w:ascii="Verdana" w:hAnsi="Verdana" w:cs="Times New Roman"/>
                <w:b/>
                <w:sz w:val="18"/>
                <w:szCs w:val="18"/>
              </w:rPr>
              <w:t>Tespol</w:t>
            </w:r>
            <w:proofErr w:type="spellEnd"/>
            <w:r w:rsidRPr="00C60CF5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088E3E7B" w14:textId="77777777" w:rsidR="00C60CF5" w:rsidRPr="00C60CF5" w:rsidRDefault="00C60CF5" w:rsidP="00364DB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>Klecińska</w:t>
            </w:r>
            <w:proofErr w:type="spellEnd"/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 xml:space="preserve"> 125 </w:t>
            </w:r>
          </w:p>
          <w:p w14:paraId="53FFB531" w14:textId="77777777" w:rsidR="00C60CF5" w:rsidRPr="00C60CF5" w:rsidRDefault="00C60CF5" w:rsidP="00364DB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bCs/>
                <w:sz w:val="18"/>
                <w:szCs w:val="18"/>
              </w:rPr>
              <w:t>54-413 Wrocław</w:t>
            </w:r>
          </w:p>
        </w:tc>
        <w:tc>
          <w:tcPr>
            <w:tcW w:w="1134" w:type="dxa"/>
            <w:vAlign w:val="center"/>
          </w:tcPr>
          <w:p w14:paraId="13D6EE94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78B5E49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276" w:type="dxa"/>
            <w:vAlign w:val="center"/>
          </w:tcPr>
          <w:p w14:paraId="78ACEB09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CC1B447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4E2DD2F2" w14:textId="77777777" w:rsidR="00C60CF5" w:rsidRPr="00C60CF5" w:rsidRDefault="00C60CF5" w:rsidP="00364DB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0CF5">
              <w:rPr>
                <w:rFonts w:ascii="Verdana" w:hAnsi="Verdana" w:cs="Times New Roman"/>
                <w:sz w:val="18"/>
                <w:szCs w:val="18"/>
              </w:rPr>
              <w:t xml:space="preserve">  74,00</w:t>
            </w:r>
          </w:p>
        </w:tc>
      </w:tr>
    </w:tbl>
    <w:p w14:paraId="285B5E91" w14:textId="77777777" w:rsidR="00F960D7" w:rsidRPr="00C60CF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60CF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72602" w14:textId="77777777" w:rsidR="009A750A" w:rsidRDefault="009A750A">
      <w:r>
        <w:separator/>
      </w:r>
    </w:p>
  </w:endnote>
  <w:endnote w:type="continuationSeparator" w:id="0">
    <w:p w14:paraId="72BB3BBA" w14:textId="77777777" w:rsidR="009A750A" w:rsidRDefault="009A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762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24D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1F51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8DD13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FB3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852B0" w14:textId="77777777" w:rsidR="009A750A" w:rsidRDefault="009A750A">
      <w:r>
        <w:separator/>
      </w:r>
    </w:p>
  </w:footnote>
  <w:footnote w:type="continuationSeparator" w:id="0">
    <w:p w14:paraId="2650A418" w14:textId="77777777" w:rsidR="009A750A" w:rsidRDefault="009A7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7B8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B455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488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50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47EC8"/>
    <w:rsid w:val="0055136A"/>
    <w:rsid w:val="00596FD7"/>
    <w:rsid w:val="005C05B2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750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CF5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A60F0"/>
  <w15:chartTrackingRefBased/>
  <w15:docId w15:val="{D075A83E-4849-4C02-ACEF-0721CF87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60CF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2025-08-29T07:53:00Z</dcterms:created>
  <dcterms:modified xsi:type="dcterms:W3CDTF">2025-08-29T07:53:00Z</dcterms:modified>
</cp:coreProperties>
</file>