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3235F0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b w:val="0"/>
          <w:sz w:val="18"/>
          <w:szCs w:val="18"/>
        </w:rPr>
        <w:tab/>
      </w:r>
      <w:r w:rsidRPr="003235F0">
        <w:rPr>
          <w:rFonts w:ascii="Verdana" w:hAnsi="Verdana"/>
          <w:b w:val="0"/>
          <w:sz w:val="18"/>
          <w:szCs w:val="18"/>
        </w:rPr>
        <w:tab/>
      </w:r>
      <w:r w:rsidRPr="003235F0">
        <w:rPr>
          <w:rFonts w:ascii="Verdana" w:hAnsi="Verdana"/>
          <w:b w:val="0"/>
          <w:sz w:val="18"/>
          <w:szCs w:val="18"/>
        </w:rPr>
        <w:tab/>
      </w:r>
      <w:r w:rsidRPr="003235F0">
        <w:rPr>
          <w:rFonts w:ascii="Verdana" w:hAnsi="Verdana"/>
          <w:b w:val="0"/>
          <w:sz w:val="18"/>
          <w:szCs w:val="18"/>
        </w:rPr>
        <w:tab/>
      </w:r>
      <w:r w:rsidRPr="003235F0">
        <w:rPr>
          <w:rFonts w:ascii="Verdana" w:hAnsi="Verdana"/>
          <w:b w:val="0"/>
          <w:sz w:val="18"/>
          <w:szCs w:val="18"/>
        </w:rPr>
        <w:tab/>
      </w:r>
      <w:r w:rsidRPr="003235F0">
        <w:rPr>
          <w:rFonts w:ascii="Verdana" w:hAnsi="Verdana"/>
          <w:b w:val="0"/>
          <w:sz w:val="18"/>
          <w:szCs w:val="18"/>
        </w:rPr>
        <w:tab/>
      </w:r>
      <w:r w:rsidRPr="003235F0">
        <w:rPr>
          <w:rFonts w:ascii="Verdana" w:hAnsi="Verdana"/>
          <w:b w:val="0"/>
          <w:sz w:val="18"/>
          <w:szCs w:val="18"/>
        </w:rPr>
        <w:tab/>
      </w:r>
      <w:r w:rsidRPr="003235F0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3235F0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3235F0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235F0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3235F0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3235F0" w:rsidRDefault="004A4F37" w:rsidP="008D04C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3235F0" w:rsidRDefault="004A4F37" w:rsidP="008D04C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3235F0" w:rsidRDefault="004A4F37" w:rsidP="008D04C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3235F0" w:rsidRDefault="004A4F37" w:rsidP="008D04C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3235F0" w:rsidRDefault="004A4F37" w:rsidP="008D04C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3235F0" w:rsidRDefault="004A4F37" w:rsidP="008D04C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3235F0" w:rsidRDefault="004A4F37" w:rsidP="008D04C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3235F0" w:rsidRDefault="004A4F37" w:rsidP="008D04C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3235F0" w:rsidRDefault="004A4F37" w:rsidP="008D04C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3235F0" w:rsidRDefault="00C9110A" w:rsidP="008D04C3">
      <w:pPr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3235F0" w:rsidRDefault="00C9110A" w:rsidP="008D04C3">
      <w:pPr>
        <w:ind w:right="-110"/>
        <w:rPr>
          <w:rFonts w:ascii="Verdana" w:hAnsi="Verdana"/>
          <w:b/>
          <w:sz w:val="18"/>
          <w:szCs w:val="18"/>
        </w:rPr>
      </w:pPr>
      <w:r w:rsidRPr="003235F0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3235F0" w:rsidRDefault="00C9110A" w:rsidP="008D04C3">
      <w:pPr>
        <w:ind w:right="-110"/>
        <w:rPr>
          <w:rFonts w:ascii="Verdana" w:hAnsi="Verdana"/>
          <w:b/>
          <w:sz w:val="18"/>
          <w:szCs w:val="18"/>
        </w:rPr>
      </w:pPr>
      <w:r w:rsidRPr="003235F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3235F0" w:rsidRDefault="00C9110A" w:rsidP="008D04C3">
      <w:pPr>
        <w:ind w:right="-110"/>
        <w:rPr>
          <w:rFonts w:ascii="Verdana" w:hAnsi="Verdana"/>
          <w:b/>
          <w:sz w:val="18"/>
          <w:szCs w:val="18"/>
        </w:rPr>
      </w:pPr>
      <w:r w:rsidRPr="003235F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3235F0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2E9DC337" w14:textId="31C7F276" w:rsidR="00C9110A" w:rsidRPr="003235F0" w:rsidRDefault="00C9110A" w:rsidP="008D04C3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D04C3" w:rsidRPr="008D04C3">
        <w:rPr>
          <w:rFonts w:ascii="Verdana" w:hAnsi="Verdana"/>
          <w:b/>
          <w:sz w:val="18"/>
          <w:szCs w:val="18"/>
        </w:rPr>
        <w:t>Dostawa przełączników dostępowych(</w:t>
      </w:r>
      <w:proofErr w:type="spellStart"/>
      <w:r w:rsidR="008D04C3" w:rsidRPr="008D04C3">
        <w:rPr>
          <w:rFonts w:ascii="Verdana" w:hAnsi="Verdana"/>
          <w:b/>
          <w:sz w:val="18"/>
          <w:szCs w:val="18"/>
        </w:rPr>
        <w:t>switchy</w:t>
      </w:r>
      <w:proofErr w:type="spellEnd"/>
      <w:r w:rsidR="008D04C3" w:rsidRPr="008D04C3">
        <w:rPr>
          <w:rFonts w:ascii="Verdana" w:hAnsi="Verdana"/>
          <w:b/>
          <w:sz w:val="18"/>
          <w:szCs w:val="18"/>
        </w:rPr>
        <w:t xml:space="preserve">)-10 </w:t>
      </w:r>
      <w:proofErr w:type="spellStart"/>
      <w:r w:rsidR="008D04C3" w:rsidRPr="008D04C3">
        <w:rPr>
          <w:rFonts w:ascii="Verdana" w:hAnsi="Verdana"/>
          <w:b/>
          <w:sz w:val="18"/>
          <w:szCs w:val="18"/>
        </w:rPr>
        <w:t>szt</w:t>
      </w:r>
      <w:proofErr w:type="spellEnd"/>
      <w:r w:rsidR="008D04C3" w:rsidRPr="008D04C3">
        <w:rPr>
          <w:rFonts w:ascii="Verdana" w:hAnsi="Verdana"/>
          <w:b/>
          <w:sz w:val="18"/>
          <w:szCs w:val="18"/>
        </w:rPr>
        <w:t xml:space="preserve"> dla CRI AGH KC-DE-zp.272-523/25</w:t>
      </w:r>
      <w:r w:rsidRPr="003235F0">
        <w:rPr>
          <w:rFonts w:ascii="Verdana" w:hAnsi="Verdana"/>
          <w:b/>
          <w:sz w:val="18"/>
          <w:szCs w:val="18"/>
        </w:rPr>
        <w:t xml:space="preserve">, </w:t>
      </w:r>
      <w:r w:rsidRPr="003235F0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7EE23211" w14:textId="77777777" w:rsidR="007E0E0B" w:rsidRPr="003235F0" w:rsidRDefault="007E0E0B" w:rsidP="008D04C3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1456"/>
        <w:gridCol w:w="851"/>
        <w:gridCol w:w="2001"/>
      </w:tblGrid>
      <w:tr w:rsidR="00E47C31" w:rsidRPr="003235F0" w14:paraId="6F4733B3" w14:textId="77777777" w:rsidTr="00A23713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E47C31" w:rsidRPr="003235F0" w:rsidRDefault="00E47C31" w:rsidP="008D04C3">
            <w:pPr>
              <w:rPr>
                <w:rFonts w:ascii="Verdana" w:hAnsi="Verdana"/>
                <w:sz w:val="16"/>
                <w:szCs w:val="16"/>
              </w:rPr>
            </w:pPr>
            <w:r w:rsidRPr="003235F0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720F036B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77777777" w:rsidR="00E47C31" w:rsidRPr="003235F0" w:rsidRDefault="00E47C31" w:rsidP="008D04C3">
            <w:pPr>
              <w:rPr>
                <w:rFonts w:ascii="Verdana" w:hAnsi="Verdana"/>
                <w:b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iCs/>
                <w:sz w:val="16"/>
                <w:szCs w:val="16"/>
              </w:rPr>
              <w:t>producent,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40CC06C1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2BEEDB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3235F0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45CA1B09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33B14397" w14:textId="77777777" w:rsidR="00E47C31" w:rsidRPr="003235F0" w:rsidRDefault="00E47C31" w:rsidP="008D04C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235F0">
              <w:rPr>
                <w:rFonts w:ascii="Verdana" w:hAnsi="Verdana"/>
                <w:sz w:val="16"/>
                <w:szCs w:val="16"/>
              </w:rPr>
              <w:t>[23%]</w:t>
            </w:r>
          </w:p>
          <w:p w14:paraId="327AD8BD" w14:textId="77777777" w:rsidR="00E47C31" w:rsidRPr="003235F0" w:rsidRDefault="00E47C31" w:rsidP="008D04C3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10BC7D5B" w14:textId="77777777" w:rsidR="00E47C31" w:rsidRPr="003235F0" w:rsidRDefault="00E47C31" w:rsidP="008D04C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235F0">
              <w:rPr>
                <w:rFonts w:ascii="Verdana" w:hAnsi="Verdana"/>
                <w:sz w:val="16"/>
                <w:szCs w:val="16"/>
              </w:rPr>
              <w:t>[PLN]</w:t>
            </w:r>
          </w:p>
          <w:p w14:paraId="2A21D723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E47C31" w:rsidRPr="003235F0" w14:paraId="11D069F7" w14:textId="77777777" w:rsidTr="00A23713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737D47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E47C31" w:rsidRPr="003235F0" w:rsidRDefault="00E47C31" w:rsidP="008D04C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E47C31" w:rsidRPr="003235F0" w14:paraId="7BA69718" w14:textId="77777777" w:rsidTr="00A23713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E47C31" w:rsidRPr="003235F0" w:rsidRDefault="00E47C31" w:rsidP="008D04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235F0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4A89C389" w:rsidR="00E47C31" w:rsidRPr="003235F0" w:rsidRDefault="006942E6" w:rsidP="008D04C3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Przełączniki dostępowe (</w:t>
            </w:r>
            <w:proofErr w:type="spellStart"/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switche</w:t>
            </w:r>
            <w:proofErr w:type="spellEnd"/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E47C31" w:rsidRPr="003235F0" w:rsidRDefault="00E47C31" w:rsidP="008D04C3">
            <w:pPr>
              <w:suppressAutoHyphens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9E" w14:textId="1C99FB14" w:rsidR="00E47C31" w:rsidRPr="003235F0" w:rsidRDefault="006942E6" w:rsidP="008D04C3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10</w:t>
            </w:r>
            <w:r w:rsidR="00E47C31" w:rsidRPr="003235F0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C332" w14:textId="77777777" w:rsidR="00E47C31" w:rsidRPr="003235F0" w:rsidRDefault="00E47C31" w:rsidP="008D04C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E47C31" w:rsidRPr="003235F0" w:rsidRDefault="00E47C31" w:rsidP="008D04C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E47C31" w:rsidRPr="003235F0" w:rsidRDefault="00E47C31" w:rsidP="008D04C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E47C31" w:rsidRPr="003235F0" w:rsidRDefault="00E47C31" w:rsidP="008D04C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47C31" w:rsidRPr="003235F0" w14:paraId="0E3BEF7C" w14:textId="77777777" w:rsidTr="00A23713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D1F92B" w14:textId="77777777" w:rsidR="00E47C31" w:rsidRPr="003235F0" w:rsidRDefault="00E47C31" w:rsidP="008D04C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3950B7FE" w14:textId="77777777" w:rsidR="00E47C31" w:rsidRPr="003235F0" w:rsidRDefault="00E47C31" w:rsidP="008D04C3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235F0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14:paraId="68AF6F27" w14:textId="77777777" w:rsidR="00E47C31" w:rsidRPr="003235F0" w:rsidRDefault="00E47C31" w:rsidP="008D04C3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D4809E1" w14:textId="77777777" w:rsidR="00E47C31" w:rsidRPr="003235F0" w:rsidRDefault="00E47C31" w:rsidP="008D04C3">
            <w:pPr>
              <w:rPr>
                <w:rFonts w:ascii="Verdana" w:hAnsi="Verdana"/>
                <w:sz w:val="16"/>
                <w:szCs w:val="16"/>
              </w:rPr>
            </w:pPr>
            <w:r w:rsidRPr="003235F0">
              <w:rPr>
                <w:rFonts w:ascii="Verdana" w:hAnsi="Verdana"/>
                <w:sz w:val="16"/>
                <w:szCs w:val="16"/>
              </w:rPr>
              <w:t>Cena netto za całość zamówienia /słownie: …………………………./</w:t>
            </w:r>
          </w:p>
          <w:p w14:paraId="3FAFC6FE" w14:textId="77777777" w:rsidR="00E47C31" w:rsidRPr="003235F0" w:rsidRDefault="00E47C31" w:rsidP="008D04C3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3235F0">
              <w:rPr>
                <w:rFonts w:ascii="Verdana" w:hAnsi="Verdana"/>
                <w:sz w:val="16"/>
                <w:szCs w:val="16"/>
              </w:rPr>
              <w:t>Cena brutto za całość zamówienia/słownie: ……………………..…/</w:t>
            </w:r>
          </w:p>
          <w:p w14:paraId="5571D856" w14:textId="3423348F" w:rsidR="00E47C31" w:rsidRPr="003235F0" w:rsidRDefault="00E47C31" w:rsidP="008D04C3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3235F0">
              <w:rPr>
                <w:rFonts w:ascii="Verdana" w:hAnsi="Verdana"/>
                <w:sz w:val="16"/>
                <w:szCs w:val="16"/>
              </w:rPr>
              <w:t>Vat………………………………………………………………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41D3" w14:textId="77777777" w:rsidR="00E47C31" w:rsidRPr="003235F0" w:rsidRDefault="00E47C31" w:rsidP="008D04C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3AE252" w14:textId="77777777" w:rsidR="00E47C31" w:rsidRPr="003235F0" w:rsidRDefault="00E47C31" w:rsidP="008D04C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090CC6" w14:textId="77777777" w:rsidR="00E47C31" w:rsidRPr="003235F0" w:rsidRDefault="00E47C31" w:rsidP="008D04C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2C5F1CB9" w14:textId="77777777" w:rsidR="00E47C31" w:rsidRPr="003235F0" w:rsidRDefault="00E47C31" w:rsidP="008D04C3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32D3D5A2" w14:textId="77777777" w:rsidR="003235F0" w:rsidRPr="003235F0" w:rsidRDefault="003235F0" w:rsidP="003235F0">
      <w:pPr>
        <w:tabs>
          <w:tab w:val="right" w:pos="9000"/>
        </w:tabs>
        <w:rPr>
          <w:rFonts w:ascii="Verdana" w:hAnsi="Verdana"/>
          <w:i/>
          <w:iCs/>
          <w:color w:val="FF0000"/>
          <w:sz w:val="18"/>
          <w:szCs w:val="18"/>
        </w:rPr>
      </w:pPr>
      <w:r w:rsidRPr="003235F0">
        <w:rPr>
          <w:rFonts w:ascii="Verdana" w:hAnsi="Verdana"/>
          <w:i/>
          <w:iCs/>
          <w:color w:val="FF0000"/>
          <w:sz w:val="18"/>
          <w:szCs w:val="18"/>
        </w:rPr>
        <w:t>W cenie brutto oferty wykonawca winien uwzględnić 23% stawkę podatku VAT</w:t>
      </w:r>
    </w:p>
    <w:p w14:paraId="6802505F" w14:textId="77777777" w:rsidR="006942E6" w:rsidRPr="003235F0" w:rsidRDefault="006942E6" w:rsidP="00E47C31">
      <w:pPr>
        <w:pStyle w:val="Tekstpodstawowy"/>
        <w:rPr>
          <w:rFonts w:ascii="Verdana" w:hAnsi="Verdana"/>
          <w:sz w:val="18"/>
          <w:szCs w:val="18"/>
        </w:rPr>
      </w:pPr>
    </w:p>
    <w:p w14:paraId="483073D6" w14:textId="72DC6BBE" w:rsidR="006942E6" w:rsidRPr="003235F0" w:rsidRDefault="006942E6" w:rsidP="006942E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235F0">
        <w:rPr>
          <w:rFonts w:ascii="Verdana" w:hAnsi="Verdana"/>
          <w:b/>
          <w:sz w:val="18"/>
          <w:szCs w:val="18"/>
        </w:rPr>
        <w:t>Okres udzielonej gwarancji  wynosi: 36 miesięcy</w:t>
      </w:r>
    </w:p>
    <w:p w14:paraId="0D826656" w14:textId="77777777" w:rsidR="00400BD5" w:rsidRPr="003235F0" w:rsidRDefault="00400BD5" w:rsidP="007E0E0B">
      <w:pPr>
        <w:pStyle w:val="Tekstpodstawowy"/>
        <w:rPr>
          <w:rFonts w:ascii="Verdana" w:hAnsi="Verdana"/>
          <w:b w:val="0"/>
          <w:sz w:val="18"/>
          <w:szCs w:val="18"/>
        </w:rPr>
      </w:pPr>
    </w:p>
    <w:p w14:paraId="7BE012FE" w14:textId="3C9E8A5D" w:rsidR="006942E6" w:rsidRPr="003235F0" w:rsidRDefault="006942E6" w:rsidP="006942E6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8"/>
          <w:szCs w:val="18"/>
        </w:rPr>
      </w:pPr>
      <w:r w:rsidRPr="003235F0">
        <w:rPr>
          <w:rFonts w:ascii="Verdana" w:hAnsi="Verdana"/>
          <w:b/>
          <w:color w:val="000000"/>
          <w:sz w:val="18"/>
          <w:szCs w:val="18"/>
        </w:rPr>
        <w:t xml:space="preserve">Termin realizacji umowy: ………. dni od daty otrzymania zamówienia potwierdzonego przez </w:t>
      </w:r>
      <w:proofErr w:type="spellStart"/>
      <w:r w:rsidRPr="003235F0">
        <w:rPr>
          <w:rFonts w:ascii="Verdana" w:hAnsi="Verdana"/>
          <w:b/>
          <w:color w:val="000000"/>
          <w:sz w:val="18"/>
          <w:szCs w:val="18"/>
        </w:rPr>
        <w:t>MNiSW</w:t>
      </w:r>
      <w:proofErr w:type="spellEnd"/>
      <w:r w:rsidRPr="003235F0">
        <w:rPr>
          <w:rFonts w:ascii="Verdana" w:hAnsi="Verdana"/>
          <w:b/>
          <w:color w:val="000000"/>
          <w:sz w:val="18"/>
          <w:szCs w:val="18"/>
        </w:rPr>
        <w:t xml:space="preserve"> *)</w:t>
      </w:r>
      <w:r w:rsidR="005D5C80" w:rsidRPr="003235F0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(</w:t>
      </w:r>
      <w:r w:rsidRPr="003235F0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kryterium oceny ofert</w:t>
      </w:r>
      <w:r w:rsidR="005D5C80" w:rsidRPr="003235F0">
        <w:rPr>
          <w:rFonts w:ascii="Verdana" w:hAnsi="Verdana"/>
          <w:b/>
          <w:i/>
          <w:iCs/>
          <w:color w:val="000000"/>
          <w:sz w:val="18"/>
          <w:szCs w:val="18"/>
        </w:rPr>
        <w:t>)</w:t>
      </w:r>
    </w:p>
    <w:p w14:paraId="5E459A2D" w14:textId="77777777" w:rsidR="006942E6" w:rsidRPr="003235F0" w:rsidRDefault="006942E6" w:rsidP="006942E6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3235F0">
        <w:rPr>
          <w:rFonts w:ascii="Verdana" w:hAnsi="Verdana"/>
          <w:bCs/>
          <w:i/>
          <w:iCs/>
          <w:color w:val="000000"/>
          <w:sz w:val="18"/>
          <w:szCs w:val="18"/>
        </w:rPr>
        <w:t xml:space="preserve">*)W przypadku nie podania terminu realizacji, Zamawiający przyjmie maksymalny termin realizacji wskazany w </w:t>
      </w:r>
      <w:proofErr w:type="spellStart"/>
      <w:r w:rsidRPr="003235F0">
        <w:rPr>
          <w:rFonts w:ascii="Verdana" w:hAnsi="Verdana"/>
          <w:bCs/>
          <w:i/>
          <w:iCs/>
          <w:color w:val="000000"/>
          <w:sz w:val="18"/>
          <w:szCs w:val="18"/>
        </w:rPr>
        <w:t>swz</w:t>
      </w:r>
      <w:proofErr w:type="spellEnd"/>
      <w:r w:rsidRPr="003235F0">
        <w:rPr>
          <w:rFonts w:ascii="Verdana" w:hAnsi="Verdana"/>
          <w:bCs/>
          <w:i/>
          <w:iCs/>
          <w:color w:val="000000"/>
          <w:sz w:val="18"/>
          <w:szCs w:val="18"/>
        </w:rPr>
        <w:t>.</w:t>
      </w:r>
    </w:p>
    <w:p w14:paraId="2F388C96" w14:textId="77777777" w:rsidR="006942E6" w:rsidRPr="003235F0" w:rsidRDefault="006942E6" w:rsidP="006942E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3C3571EE" w14:textId="77777777" w:rsidR="005D5C80" w:rsidRPr="003235F0" w:rsidRDefault="005D5C80" w:rsidP="005D5C80">
      <w:pPr>
        <w:autoSpaceDN w:val="0"/>
        <w:textAlignment w:val="baseline"/>
        <w:rPr>
          <w:rFonts w:ascii="Verdana" w:hAnsi="Verdana"/>
          <w:i/>
          <w:iCs/>
          <w:sz w:val="18"/>
          <w:szCs w:val="18"/>
        </w:rPr>
      </w:pPr>
      <w:r w:rsidRPr="003235F0">
        <w:rPr>
          <w:rFonts w:ascii="Verdana" w:hAnsi="Verdana"/>
          <w:b/>
          <w:bCs/>
          <w:sz w:val="18"/>
          <w:szCs w:val="18"/>
        </w:rPr>
        <w:t>Parametry techniczne</w:t>
      </w:r>
      <w:r w:rsidRPr="003235F0">
        <w:rPr>
          <w:rFonts w:ascii="Verdana" w:hAnsi="Verdana"/>
          <w:sz w:val="18"/>
          <w:szCs w:val="18"/>
        </w:rPr>
        <w:t>:</w:t>
      </w:r>
      <w:r w:rsidRPr="003235F0">
        <w:rPr>
          <w:rFonts w:ascii="Verdana" w:hAnsi="Verdana"/>
          <w:i/>
          <w:iCs/>
          <w:sz w:val="18"/>
          <w:szCs w:val="18"/>
          <w:highlight w:val="yellow"/>
        </w:rPr>
        <w:t xml:space="preserve"> </w:t>
      </w:r>
      <w:r w:rsidRPr="003235F0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 kryterium oceny ofert).</w:t>
      </w:r>
    </w:p>
    <w:p w14:paraId="69607A85" w14:textId="1EEE84D3" w:rsidR="005D5C80" w:rsidRPr="003235F0" w:rsidRDefault="005D5C80" w:rsidP="005D5C80">
      <w:pPr>
        <w:autoSpaceDN w:val="0"/>
        <w:textAlignment w:val="baseline"/>
        <w:rPr>
          <w:rFonts w:ascii="Verdana" w:hAnsi="Verdana"/>
          <w:sz w:val="18"/>
          <w:szCs w:val="18"/>
          <w:u w:val="single"/>
        </w:rPr>
      </w:pPr>
      <w:r w:rsidRPr="003235F0">
        <w:rPr>
          <w:rFonts w:ascii="Verdana" w:hAnsi="Verdana"/>
          <w:sz w:val="18"/>
          <w:szCs w:val="18"/>
          <w:u w:val="single"/>
        </w:rPr>
        <w:t xml:space="preserve"> Zaoferowanie parametr</w:t>
      </w:r>
      <w:r w:rsidR="003235F0">
        <w:rPr>
          <w:rFonts w:ascii="Verdana" w:hAnsi="Verdana"/>
          <w:sz w:val="18"/>
          <w:szCs w:val="18"/>
          <w:u w:val="single"/>
        </w:rPr>
        <w:t>u</w:t>
      </w:r>
      <w:r w:rsidRPr="003235F0">
        <w:rPr>
          <w:rFonts w:ascii="Verdana" w:hAnsi="Verdana"/>
          <w:sz w:val="18"/>
          <w:szCs w:val="18"/>
          <w:u w:val="single"/>
        </w:rPr>
        <w:t xml:space="preserve"> dodatkow</w:t>
      </w:r>
      <w:r w:rsidR="003235F0">
        <w:rPr>
          <w:rFonts w:ascii="Verdana" w:hAnsi="Verdana"/>
          <w:sz w:val="18"/>
          <w:szCs w:val="18"/>
          <w:u w:val="single"/>
        </w:rPr>
        <w:t>ego</w:t>
      </w:r>
      <w:r w:rsidRPr="003235F0">
        <w:rPr>
          <w:rFonts w:ascii="Verdana" w:hAnsi="Verdana"/>
          <w:sz w:val="18"/>
          <w:szCs w:val="18"/>
          <w:u w:val="single"/>
        </w:rPr>
        <w:t xml:space="preserve">: </w:t>
      </w:r>
    </w:p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701"/>
      </w:tblGrid>
      <w:tr w:rsidR="005D5C80" w:rsidRPr="003235F0" w14:paraId="2BC12963" w14:textId="77777777" w:rsidTr="00454B80">
        <w:trPr>
          <w:trHeight w:val="30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6385C" w14:textId="77777777" w:rsidR="005D5C80" w:rsidRPr="003235F0" w:rsidRDefault="005D5C80" w:rsidP="005D5C80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3235F0">
              <w:rPr>
                <w:rFonts w:ascii="Verdana" w:hAnsi="Verdana"/>
                <w:color w:val="000000"/>
                <w:sz w:val="18"/>
                <w:szCs w:val="18"/>
              </w:rPr>
              <w:t>Mechanizm szybkiego odtwarzania systemu i przywracania konfiguracji zapewniający możliwość odtworzenia dowolnej z nie mniej niż 40 poprzednich, kompletnych konfiguracji przechowywanych w urządzeniu</w:t>
            </w:r>
          </w:p>
          <w:p w14:paraId="35492FF6" w14:textId="53FBC280" w:rsidR="005D5C80" w:rsidRPr="003235F0" w:rsidRDefault="005D5C80" w:rsidP="005D5C8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3C1BC92" w14:textId="77777777" w:rsidR="005D5C80" w:rsidRPr="003235F0" w:rsidRDefault="005D5C80" w:rsidP="005D5C80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3235F0">
              <w:rPr>
                <w:rFonts w:ascii="Verdana" w:hAnsi="Verdana"/>
                <w:color w:val="FF0000"/>
                <w:sz w:val="18"/>
                <w:szCs w:val="18"/>
              </w:rPr>
              <w:t>Należy wpisać:</w:t>
            </w:r>
            <w:r w:rsidRPr="003235F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235F0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TAK  </w:t>
            </w:r>
            <w:r w:rsidRPr="003235F0">
              <w:rPr>
                <w:rFonts w:ascii="Verdana" w:hAnsi="Verdana"/>
                <w:color w:val="000000"/>
                <w:sz w:val="18"/>
                <w:szCs w:val="18"/>
              </w:rPr>
              <w:t xml:space="preserve">lub  </w:t>
            </w:r>
            <w:r w:rsidRPr="003235F0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NIE</w:t>
            </w:r>
          </w:p>
          <w:p w14:paraId="4A6BFC76" w14:textId="77777777" w:rsidR="005D5C80" w:rsidRPr="003235F0" w:rsidRDefault="005D5C80" w:rsidP="005D5C8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7D577506" w14:textId="77777777" w:rsidR="006942E6" w:rsidRPr="003235F0" w:rsidRDefault="006942E6" w:rsidP="006942E6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1F315BB2" w14:textId="77777777" w:rsidR="006942E6" w:rsidRPr="003235F0" w:rsidRDefault="006942E6" w:rsidP="006942E6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3ECB3658" w14:textId="2C7CF2F4" w:rsidR="006942E6" w:rsidRPr="008D04C3" w:rsidRDefault="006942E6" w:rsidP="008D04C3">
      <w:pPr>
        <w:jc w:val="both"/>
        <w:rPr>
          <w:rFonts w:ascii="Verdana" w:hAnsi="Verdana"/>
          <w:i/>
          <w:iCs/>
          <w:sz w:val="18"/>
          <w:szCs w:val="18"/>
        </w:rPr>
      </w:pPr>
      <w:r w:rsidRPr="003235F0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3235F0">
        <w:rPr>
          <w:rFonts w:ascii="Verdana" w:hAnsi="Verdana"/>
          <w:b/>
          <w:bCs/>
          <w:i/>
          <w:iCs/>
          <w:sz w:val="18"/>
          <w:szCs w:val="18"/>
        </w:rPr>
        <w:t>przełączniki dostępowe (</w:t>
      </w:r>
      <w:proofErr w:type="spellStart"/>
      <w:r w:rsidRPr="003235F0">
        <w:rPr>
          <w:rFonts w:ascii="Verdana" w:hAnsi="Verdana"/>
          <w:b/>
          <w:bCs/>
          <w:i/>
          <w:iCs/>
          <w:sz w:val="18"/>
          <w:szCs w:val="18"/>
        </w:rPr>
        <w:t>switche</w:t>
      </w:r>
      <w:proofErr w:type="spellEnd"/>
      <w:r w:rsidRPr="003235F0">
        <w:rPr>
          <w:rFonts w:ascii="Verdana" w:hAnsi="Verdana"/>
          <w:b/>
          <w:bCs/>
          <w:i/>
          <w:iCs/>
          <w:sz w:val="18"/>
          <w:szCs w:val="18"/>
        </w:rPr>
        <w:t>)</w:t>
      </w:r>
      <w:r w:rsidRPr="003235F0">
        <w:rPr>
          <w:rFonts w:ascii="Verdana" w:hAnsi="Verdana"/>
          <w:i/>
          <w:iCs/>
          <w:sz w:val="18"/>
          <w:szCs w:val="18"/>
        </w:rPr>
        <w:t xml:space="preserve">  wchodzącą w zakres niniejszego zamówienia. Po przedstawieniu przez Zamawiającego zamówienia potwierdzonego przez organ nadzorujący Zamawiającego Wykonawca uwzględni w wystawionej fakturze 0% stawkę podatku VAT.  </w:t>
      </w:r>
    </w:p>
    <w:p w14:paraId="14F0B4B3" w14:textId="77777777" w:rsidR="006942E6" w:rsidRPr="003235F0" w:rsidRDefault="006942E6" w:rsidP="006942E6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235F0">
        <w:rPr>
          <w:rFonts w:ascii="Verdana" w:hAnsi="Verdana"/>
          <w:b/>
          <w:sz w:val="18"/>
          <w:szCs w:val="18"/>
        </w:rPr>
        <w:t xml:space="preserve"> TAK/NIE</w:t>
      </w:r>
    </w:p>
    <w:p w14:paraId="7150EBA0" w14:textId="77777777" w:rsidR="006942E6" w:rsidRPr="003235F0" w:rsidRDefault="006942E6" w:rsidP="006942E6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86C4698" w14:textId="77777777" w:rsidR="006942E6" w:rsidRPr="003235F0" w:rsidRDefault="006942E6" w:rsidP="006942E6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b/>
          <w:sz w:val="18"/>
          <w:szCs w:val="18"/>
        </w:rPr>
        <w:t xml:space="preserve">Termin płatności: </w:t>
      </w:r>
      <w:r w:rsidRPr="003235F0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C10B171" w14:textId="77777777" w:rsidR="006942E6" w:rsidRPr="003235F0" w:rsidRDefault="006942E6" w:rsidP="006942E6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1774063C" w14:textId="77777777" w:rsidR="006942E6" w:rsidRPr="003235F0" w:rsidRDefault="006942E6" w:rsidP="006942E6">
      <w:pPr>
        <w:rPr>
          <w:rFonts w:ascii="Verdana" w:hAnsi="Verdana"/>
          <w:b/>
          <w:sz w:val="18"/>
          <w:szCs w:val="18"/>
          <w:u w:val="single"/>
        </w:rPr>
      </w:pPr>
      <w:r w:rsidRPr="003235F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91FD887" w14:textId="77777777" w:rsidR="006942E6" w:rsidRPr="003235F0" w:rsidRDefault="006942E6" w:rsidP="006942E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235F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5C29DBE" w14:textId="77777777" w:rsidR="006942E6" w:rsidRPr="003235F0" w:rsidRDefault="006942E6" w:rsidP="006942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235F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235F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62A4EAE" w14:textId="15308020" w:rsidR="006942E6" w:rsidRPr="003235F0" w:rsidRDefault="006942E6" w:rsidP="006942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235F0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3235F0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3235F0">
        <w:rPr>
          <w:rFonts w:ascii="Verdana" w:hAnsi="Verdana"/>
          <w:sz w:val="18"/>
          <w:szCs w:val="18"/>
        </w:rPr>
        <w:t>późn</w:t>
      </w:r>
      <w:proofErr w:type="spellEnd"/>
      <w:r w:rsidRPr="003235F0">
        <w:rPr>
          <w:rFonts w:ascii="Verdana" w:hAnsi="Verdana"/>
          <w:sz w:val="18"/>
          <w:szCs w:val="18"/>
        </w:rPr>
        <w:t xml:space="preserve">. zm.) </w:t>
      </w:r>
      <w:r w:rsidRPr="003235F0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na </w:t>
      </w:r>
      <w:bookmarkStart w:id="0" w:name="_Hlk206747051"/>
      <w:r w:rsidR="003235F0">
        <w:rPr>
          <w:rFonts w:ascii="Verdana" w:eastAsia="Calibri" w:hAnsi="Verdana"/>
          <w:b/>
          <w:sz w:val="18"/>
          <w:szCs w:val="18"/>
          <w:lang w:eastAsia="en-US"/>
        </w:rPr>
        <w:t>przełączniki dostępowe(</w:t>
      </w:r>
      <w:proofErr w:type="spellStart"/>
      <w:r w:rsidR="003235F0">
        <w:rPr>
          <w:rFonts w:ascii="Verdana" w:eastAsia="Calibri" w:hAnsi="Verdana"/>
          <w:b/>
          <w:sz w:val="18"/>
          <w:szCs w:val="18"/>
          <w:lang w:eastAsia="en-US"/>
        </w:rPr>
        <w:t>switche</w:t>
      </w:r>
      <w:proofErr w:type="spellEnd"/>
      <w:r w:rsidR="003235F0">
        <w:rPr>
          <w:rFonts w:ascii="Verdana" w:eastAsia="Calibri" w:hAnsi="Verdana"/>
          <w:b/>
          <w:sz w:val="18"/>
          <w:szCs w:val="18"/>
          <w:lang w:eastAsia="en-US"/>
        </w:rPr>
        <w:t>)</w:t>
      </w:r>
      <w:r w:rsidRPr="003235F0">
        <w:rPr>
          <w:rFonts w:ascii="Verdana" w:eastAsia="Calibri" w:hAnsi="Verdana"/>
          <w:b/>
          <w:sz w:val="18"/>
          <w:szCs w:val="18"/>
          <w:lang w:eastAsia="en-US"/>
        </w:rPr>
        <w:t xml:space="preserve">   </w:t>
      </w:r>
      <w:bookmarkEnd w:id="0"/>
      <w:r w:rsidRPr="003235F0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201915B8" w14:textId="625A9BD7" w:rsidR="006942E6" w:rsidRPr="003235F0" w:rsidRDefault="006942E6" w:rsidP="006942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235F0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3235F0" w:rsidRPr="003235F0">
        <w:rPr>
          <w:rFonts w:ascii="Verdana" w:eastAsia="Calibri" w:hAnsi="Verdana"/>
          <w:b/>
          <w:sz w:val="18"/>
          <w:szCs w:val="18"/>
          <w:lang w:eastAsia="en-US"/>
        </w:rPr>
        <w:t>przełączniki dostępowe(</w:t>
      </w:r>
      <w:proofErr w:type="spellStart"/>
      <w:r w:rsidR="003235F0" w:rsidRPr="003235F0">
        <w:rPr>
          <w:rFonts w:ascii="Verdana" w:eastAsia="Calibri" w:hAnsi="Verdana"/>
          <w:b/>
          <w:sz w:val="18"/>
          <w:szCs w:val="18"/>
          <w:lang w:eastAsia="en-US"/>
        </w:rPr>
        <w:t>switche</w:t>
      </w:r>
      <w:proofErr w:type="spellEnd"/>
      <w:r w:rsidR="003235F0" w:rsidRPr="003235F0">
        <w:rPr>
          <w:rFonts w:ascii="Verdana" w:eastAsia="Calibri" w:hAnsi="Verdana"/>
          <w:b/>
          <w:sz w:val="18"/>
          <w:szCs w:val="18"/>
          <w:lang w:eastAsia="en-US"/>
        </w:rPr>
        <w:t xml:space="preserve">)  </w:t>
      </w:r>
      <w:r w:rsidRPr="003235F0">
        <w:rPr>
          <w:rFonts w:ascii="Verdana" w:eastAsia="Calibri" w:hAnsi="Verdana"/>
          <w:b/>
          <w:sz w:val="18"/>
          <w:szCs w:val="18"/>
          <w:lang w:eastAsia="en-US"/>
        </w:rPr>
        <w:t xml:space="preserve">- </w:t>
      </w:r>
      <w:r w:rsidRPr="003235F0">
        <w:rPr>
          <w:rFonts w:ascii="Verdana" w:eastAsia="Calibri" w:hAnsi="Verdana"/>
          <w:bCs/>
          <w:sz w:val="18"/>
          <w:szCs w:val="18"/>
          <w:lang w:eastAsia="en-US"/>
        </w:rPr>
        <w:t xml:space="preserve">są przeznaczone dla placówki oświatowej </w:t>
      </w:r>
      <w:r w:rsidRPr="003235F0">
        <w:rPr>
          <w:rFonts w:ascii="Verdana" w:eastAsia="Calibri" w:hAnsi="Verdana"/>
          <w:b/>
          <w:sz w:val="18"/>
          <w:szCs w:val="18"/>
          <w:lang w:eastAsia="en-US"/>
        </w:rPr>
        <w:t xml:space="preserve">-  </w:t>
      </w:r>
      <w:r w:rsidRPr="003235F0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3235F0">
        <w:rPr>
          <w:rFonts w:ascii="Verdana" w:hAnsi="Verdana"/>
          <w:bCs/>
          <w:i/>
          <w:iCs/>
          <w:sz w:val="18"/>
          <w:szCs w:val="18"/>
        </w:rPr>
        <w:t>stawą</w:t>
      </w:r>
      <w:r w:rsidRPr="003235F0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3235F0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3235F0">
        <w:rPr>
          <w:rFonts w:ascii="Verdana" w:hAnsi="Verdana"/>
          <w:sz w:val="18"/>
          <w:szCs w:val="18"/>
        </w:rPr>
        <w:t>późn</w:t>
      </w:r>
      <w:proofErr w:type="spellEnd"/>
      <w:r w:rsidRPr="003235F0">
        <w:rPr>
          <w:rFonts w:ascii="Verdana" w:hAnsi="Verdana"/>
          <w:sz w:val="18"/>
          <w:szCs w:val="18"/>
        </w:rPr>
        <w:t>. zm.)</w:t>
      </w:r>
    </w:p>
    <w:p w14:paraId="7D6309A2" w14:textId="77777777" w:rsidR="006942E6" w:rsidRPr="003235F0" w:rsidRDefault="006942E6" w:rsidP="006942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3235F0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B758B3A" w14:textId="77777777" w:rsidR="006942E6" w:rsidRPr="003235F0" w:rsidRDefault="006942E6" w:rsidP="006942E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76B282E" w14:textId="77777777" w:rsidR="006942E6" w:rsidRPr="003235F0" w:rsidRDefault="006942E6" w:rsidP="006942E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235F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F14D11" w14:textId="77777777" w:rsidR="006942E6" w:rsidRPr="003235F0" w:rsidRDefault="006942E6" w:rsidP="006942E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235F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2675A4" w14:textId="77777777" w:rsidR="006942E6" w:rsidRPr="003235F0" w:rsidRDefault="006942E6" w:rsidP="006942E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942E6" w:rsidRPr="003235F0" w14:paraId="7EA780B0" w14:textId="77777777" w:rsidTr="00454B8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C0725" w14:textId="77777777" w:rsidR="006942E6" w:rsidRPr="003235F0" w:rsidRDefault="006942E6" w:rsidP="00454B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235F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AE5DD" w14:textId="77777777" w:rsidR="006942E6" w:rsidRPr="003235F0" w:rsidRDefault="006942E6" w:rsidP="00454B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235F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BC13DCE" w14:textId="77777777" w:rsidR="006942E6" w:rsidRPr="003235F0" w:rsidRDefault="006942E6" w:rsidP="00454B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235F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CDEAE" w14:textId="77777777" w:rsidR="006942E6" w:rsidRPr="003235F0" w:rsidRDefault="006942E6" w:rsidP="00454B8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235F0">
              <w:rPr>
                <w:rFonts w:ascii="Verdana" w:hAnsi="Verdana"/>
                <w:sz w:val="18"/>
                <w:szCs w:val="18"/>
              </w:rPr>
              <w:t>Nazwa podwykonawcy</w:t>
            </w:r>
            <w:r w:rsidRPr="003235F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42E6" w:rsidRPr="003235F0" w14:paraId="29C8C3BF" w14:textId="77777777" w:rsidTr="00454B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0EB13" w14:textId="77777777" w:rsidR="006942E6" w:rsidRPr="003235F0" w:rsidRDefault="006942E6" w:rsidP="00454B8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743F1" w14:textId="77777777" w:rsidR="006942E6" w:rsidRPr="003235F0" w:rsidRDefault="006942E6" w:rsidP="00454B80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6611F" w14:textId="77777777" w:rsidR="006942E6" w:rsidRPr="003235F0" w:rsidRDefault="006942E6" w:rsidP="00454B80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6942E6" w:rsidRPr="003235F0" w14:paraId="253A2590" w14:textId="77777777" w:rsidTr="00454B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A35EE" w14:textId="77777777" w:rsidR="006942E6" w:rsidRPr="003235F0" w:rsidRDefault="006942E6" w:rsidP="00454B8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3A023" w14:textId="77777777" w:rsidR="006942E6" w:rsidRPr="003235F0" w:rsidRDefault="006942E6" w:rsidP="00454B80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32CCB" w14:textId="77777777" w:rsidR="006942E6" w:rsidRPr="003235F0" w:rsidRDefault="006942E6" w:rsidP="00454B80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2BFD988" w14:textId="77777777" w:rsidR="006942E6" w:rsidRPr="003235F0" w:rsidRDefault="006942E6" w:rsidP="006942E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509168A" w14:textId="77777777" w:rsidR="006942E6" w:rsidRPr="003235F0" w:rsidRDefault="006942E6" w:rsidP="006942E6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3235F0">
        <w:rPr>
          <w:rFonts w:ascii="Verdana" w:hAnsi="Verdana" w:cs="Times New Roman"/>
          <w:sz w:val="18"/>
          <w:szCs w:val="18"/>
        </w:rPr>
        <w:tab/>
        <w:t>Imię i Nazwisko</w:t>
      </w:r>
      <w:r w:rsidRPr="003235F0">
        <w:rPr>
          <w:rFonts w:ascii="Verdana" w:hAnsi="Verdana" w:cs="Times New Roman"/>
          <w:sz w:val="18"/>
          <w:szCs w:val="18"/>
        </w:rPr>
        <w:tab/>
      </w:r>
      <w:r w:rsidRPr="003235F0">
        <w:rPr>
          <w:rFonts w:ascii="Verdana" w:hAnsi="Verdana" w:cs="Times New Roman"/>
          <w:sz w:val="18"/>
          <w:szCs w:val="18"/>
        </w:rPr>
        <w:tab/>
      </w:r>
      <w:r w:rsidRPr="003235F0">
        <w:rPr>
          <w:rFonts w:ascii="Verdana" w:hAnsi="Verdana" w:cs="Times New Roman"/>
          <w:sz w:val="18"/>
          <w:szCs w:val="18"/>
        </w:rPr>
        <w:tab/>
      </w:r>
      <w:r w:rsidRPr="003235F0">
        <w:rPr>
          <w:rFonts w:ascii="Verdana" w:hAnsi="Verdana" w:cs="Times New Roman"/>
          <w:sz w:val="18"/>
          <w:szCs w:val="18"/>
        </w:rPr>
        <w:tab/>
      </w:r>
      <w:r w:rsidRPr="003235F0">
        <w:rPr>
          <w:rFonts w:ascii="Verdana" w:hAnsi="Verdana" w:cs="Times New Roman"/>
          <w:sz w:val="18"/>
          <w:szCs w:val="18"/>
        </w:rPr>
        <w:tab/>
      </w:r>
      <w:r w:rsidRPr="003235F0">
        <w:rPr>
          <w:rFonts w:ascii="Verdana" w:hAnsi="Verdana" w:cs="Times New Roman"/>
          <w:sz w:val="18"/>
          <w:szCs w:val="18"/>
        </w:rPr>
        <w:tab/>
      </w:r>
      <w:r w:rsidRPr="003235F0">
        <w:rPr>
          <w:rFonts w:ascii="Verdana" w:hAnsi="Verdana" w:cs="Times New Roman"/>
          <w:sz w:val="18"/>
          <w:szCs w:val="18"/>
        </w:rPr>
        <w:tab/>
      </w:r>
    </w:p>
    <w:p w14:paraId="58B287B2" w14:textId="77777777" w:rsidR="006942E6" w:rsidRPr="003235F0" w:rsidRDefault="006942E6" w:rsidP="006942E6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235F0">
        <w:rPr>
          <w:rFonts w:ascii="Verdana" w:hAnsi="Verdana"/>
          <w:sz w:val="18"/>
          <w:szCs w:val="18"/>
        </w:rPr>
        <w:tab/>
      </w:r>
      <w:r w:rsidRPr="003235F0">
        <w:rPr>
          <w:rFonts w:ascii="Verdana" w:hAnsi="Verdana"/>
          <w:sz w:val="18"/>
          <w:szCs w:val="18"/>
        </w:rPr>
        <w:tab/>
        <w:t xml:space="preserve"> </w:t>
      </w:r>
    </w:p>
    <w:p w14:paraId="540C9027" w14:textId="77777777" w:rsidR="006942E6" w:rsidRPr="003235F0" w:rsidRDefault="006942E6" w:rsidP="006942E6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010315DE" w14:textId="77777777" w:rsidR="006942E6" w:rsidRPr="003235F0" w:rsidRDefault="006942E6" w:rsidP="006942E6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235F0">
        <w:rPr>
          <w:rFonts w:ascii="Verdana" w:hAnsi="Verdana"/>
          <w:sz w:val="18"/>
          <w:szCs w:val="18"/>
        </w:rPr>
        <w:tab/>
      </w:r>
      <w:r w:rsidRPr="003235F0">
        <w:rPr>
          <w:rFonts w:ascii="Verdana" w:hAnsi="Verdana"/>
          <w:sz w:val="18"/>
          <w:szCs w:val="18"/>
        </w:rPr>
        <w:tab/>
        <w:t xml:space="preserve"> </w:t>
      </w:r>
    </w:p>
    <w:p w14:paraId="6E6A9620" w14:textId="77777777" w:rsidR="006942E6" w:rsidRPr="003235F0" w:rsidRDefault="006942E6" w:rsidP="006942E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235F0">
        <w:rPr>
          <w:rFonts w:ascii="Verdana" w:hAnsi="Verdana"/>
          <w:sz w:val="18"/>
          <w:szCs w:val="18"/>
        </w:rPr>
        <w:t>ych</w:t>
      </w:r>
      <w:proofErr w:type="spellEnd"/>
      <w:r w:rsidRPr="003235F0">
        <w:rPr>
          <w:rFonts w:ascii="Verdana" w:hAnsi="Verdana"/>
          <w:sz w:val="18"/>
          <w:szCs w:val="18"/>
        </w:rPr>
        <w:t>) dokumentu(ów)</w:t>
      </w:r>
    </w:p>
    <w:p w14:paraId="0A0E377A" w14:textId="77777777" w:rsidR="006942E6" w:rsidRPr="003235F0" w:rsidRDefault="006942E6" w:rsidP="006942E6">
      <w:pPr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E72E6E9" w14:textId="77777777" w:rsidR="006942E6" w:rsidRPr="003235F0" w:rsidRDefault="006942E6" w:rsidP="006942E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załącznikami do niniejszej oferty są:</w:t>
      </w:r>
    </w:p>
    <w:p w14:paraId="79115D32" w14:textId="77777777" w:rsidR="006942E6" w:rsidRPr="003235F0" w:rsidRDefault="006942E6" w:rsidP="006942E6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A313E3A" w14:textId="77777777" w:rsidR="006942E6" w:rsidRPr="003235F0" w:rsidRDefault="006942E6" w:rsidP="006942E6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E2D02AC" w14:textId="77777777" w:rsidR="006942E6" w:rsidRPr="003235F0" w:rsidRDefault="006942E6" w:rsidP="006942E6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FCC64E3" w14:textId="77777777" w:rsidR="006942E6" w:rsidRPr="003235F0" w:rsidRDefault="006942E6" w:rsidP="006942E6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BAC11A0" w14:textId="2A62932A" w:rsidR="006942E6" w:rsidRPr="008D04C3" w:rsidRDefault="006942E6" w:rsidP="008D04C3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235F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32D03D1" w14:textId="77777777" w:rsidR="006942E6" w:rsidRPr="003235F0" w:rsidRDefault="006942E6" w:rsidP="006942E6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70F8107C" w14:textId="77777777" w:rsidR="006942E6" w:rsidRPr="003235F0" w:rsidRDefault="006942E6" w:rsidP="006942E6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3235F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3235F0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3235F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3235F0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3235F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3235F0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3235F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elektronicznym.</w:t>
      </w:r>
    </w:p>
    <w:p w14:paraId="4503BA5F" w14:textId="7FAF1C5D" w:rsidR="00FE545C" w:rsidRPr="003235F0" w:rsidRDefault="00FE545C" w:rsidP="006942E6">
      <w:pPr>
        <w:widowControl w:val="0"/>
        <w:ind w:right="1"/>
        <w:jc w:val="both"/>
        <w:rPr>
          <w:rFonts w:ascii="Verdana" w:hAnsi="Verdana"/>
          <w:color w:val="FF0000"/>
          <w:sz w:val="18"/>
          <w:szCs w:val="18"/>
        </w:rPr>
      </w:pPr>
    </w:p>
    <w:sectPr w:rsidR="00FE545C" w:rsidRPr="003235F0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69C94" w14:textId="77777777" w:rsidR="005A41AD" w:rsidRDefault="005A41AD">
      <w:r>
        <w:separator/>
      </w:r>
    </w:p>
  </w:endnote>
  <w:endnote w:type="continuationSeparator" w:id="0">
    <w:p w14:paraId="1BD57350" w14:textId="77777777" w:rsidR="005A41AD" w:rsidRDefault="005A4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72D42" w14:textId="77777777" w:rsidR="005A41AD" w:rsidRDefault="005A41AD">
      <w:r>
        <w:separator/>
      </w:r>
    </w:p>
  </w:footnote>
  <w:footnote w:type="continuationSeparator" w:id="0">
    <w:p w14:paraId="0BD9DD34" w14:textId="77777777" w:rsidR="005A41AD" w:rsidRDefault="005A4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3B07"/>
    <w:rsid w:val="00116EC6"/>
    <w:rsid w:val="0012228B"/>
    <w:rsid w:val="001330C2"/>
    <w:rsid w:val="0013475E"/>
    <w:rsid w:val="001524A2"/>
    <w:rsid w:val="00164B09"/>
    <w:rsid w:val="001801DD"/>
    <w:rsid w:val="0018064E"/>
    <w:rsid w:val="00185405"/>
    <w:rsid w:val="001C0AF0"/>
    <w:rsid w:val="001D4612"/>
    <w:rsid w:val="00207E98"/>
    <w:rsid w:val="0021193A"/>
    <w:rsid w:val="002133B1"/>
    <w:rsid w:val="00217478"/>
    <w:rsid w:val="00224CB0"/>
    <w:rsid w:val="00252D5D"/>
    <w:rsid w:val="0026390C"/>
    <w:rsid w:val="00267534"/>
    <w:rsid w:val="002723B0"/>
    <w:rsid w:val="002908E0"/>
    <w:rsid w:val="00291A94"/>
    <w:rsid w:val="002A664C"/>
    <w:rsid w:val="002A772B"/>
    <w:rsid w:val="002B5155"/>
    <w:rsid w:val="002C5B9B"/>
    <w:rsid w:val="002E362C"/>
    <w:rsid w:val="00315A4A"/>
    <w:rsid w:val="003235F0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C2643"/>
    <w:rsid w:val="003D4E15"/>
    <w:rsid w:val="003F60B2"/>
    <w:rsid w:val="00400BD5"/>
    <w:rsid w:val="00410116"/>
    <w:rsid w:val="00415804"/>
    <w:rsid w:val="00417C3D"/>
    <w:rsid w:val="00422B23"/>
    <w:rsid w:val="00427698"/>
    <w:rsid w:val="00427FE6"/>
    <w:rsid w:val="00443EE5"/>
    <w:rsid w:val="00474217"/>
    <w:rsid w:val="00481B0E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82226"/>
    <w:rsid w:val="00595C87"/>
    <w:rsid w:val="005A0E0C"/>
    <w:rsid w:val="005A41AD"/>
    <w:rsid w:val="005A5322"/>
    <w:rsid w:val="005B3332"/>
    <w:rsid w:val="005D2C65"/>
    <w:rsid w:val="005D2C98"/>
    <w:rsid w:val="005D5C80"/>
    <w:rsid w:val="005E6D94"/>
    <w:rsid w:val="0063384F"/>
    <w:rsid w:val="00643C6F"/>
    <w:rsid w:val="00646202"/>
    <w:rsid w:val="0065290F"/>
    <w:rsid w:val="0067662E"/>
    <w:rsid w:val="006803B8"/>
    <w:rsid w:val="006815F6"/>
    <w:rsid w:val="00686EF3"/>
    <w:rsid w:val="00691505"/>
    <w:rsid w:val="006933DF"/>
    <w:rsid w:val="006942E6"/>
    <w:rsid w:val="006975E1"/>
    <w:rsid w:val="006A51C3"/>
    <w:rsid w:val="006A5839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91BFA"/>
    <w:rsid w:val="007A4321"/>
    <w:rsid w:val="007B2D91"/>
    <w:rsid w:val="007B42CD"/>
    <w:rsid w:val="007C05C9"/>
    <w:rsid w:val="007D0722"/>
    <w:rsid w:val="007D501F"/>
    <w:rsid w:val="007E0CB5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04C3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20DE0"/>
    <w:rsid w:val="0095672D"/>
    <w:rsid w:val="0096498C"/>
    <w:rsid w:val="00970FE4"/>
    <w:rsid w:val="009751E8"/>
    <w:rsid w:val="009842BA"/>
    <w:rsid w:val="009B2AE7"/>
    <w:rsid w:val="009C3357"/>
    <w:rsid w:val="009E3ACD"/>
    <w:rsid w:val="009E46C3"/>
    <w:rsid w:val="00A0022B"/>
    <w:rsid w:val="00A14312"/>
    <w:rsid w:val="00A24377"/>
    <w:rsid w:val="00A346FE"/>
    <w:rsid w:val="00A42A1F"/>
    <w:rsid w:val="00A47B4D"/>
    <w:rsid w:val="00A5227F"/>
    <w:rsid w:val="00A557A1"/>
    <w:rsid w:val="00A83018"/>
    <w:rsid w:val="00A83495"/>
    <w:rsid w:val="00AB0FCA"/>
    <w:rsid w:val="00AB4239"/>
    <w:rsid w:val="00AB6E39"/>
    <w:rsid w:val="00AD63E6"/>
    <w:rsid w:val="00AE10DF"/>
    <w:rsid w:val="00B33EE5"/>
    <w:rsid w:val="00B51163"/>
    <w:rsid w:val="00B629A2"/>
    <w:rsid w:val="00B718A7"/>
    <w:rsid w:val="00B774DC"/>
    <w:rsid w:val="00B905C0"/>
    <w:rsid w:val="00B92379"/>
    <w:rsid w:val="00BA3350"/>
    <w:rsid w:val="00BB2AC8"/>
    <w:rsid w:val="00BD4AE2"/>
    <w:rsid w:val="00BF0255"/>
    <w:rsid w:val="00C16C38"/>
    <w:rsid w:val="00C43C78"/>
    <w:rsid w:val="00C460D4"/>
    <w:rsid w:val="00C53716"/>
    <w:rsid w:val="00C552AC"/>
    <w:rsid w:val="00C6277C"/>
    <w:rsid w:val="00C63B4A"/>
    <w:rsid w:val="00C9110A"/>
    <w:rsid w:val="00C92CEB"/>
    <w:rsid w:val="00C969A6"/>
    <w:rsid w:val="00CA1606"/>
    <w:rsid w:val="00CA7D36"/>
    <w:rsid w:val="00CC70FB"/>
    <w:rsid w:val="00CC750A"/>
    <w:rsid w:val="00CD6853"/>
    <w:rsid w:val="00CF5F1A"/>
    <w:rsid w:val="00D004C7"/>
    <w:rsid w:val="00D24208"/>
    <w:rsid w:val="00D34E03"/>
    <w:rsid w:val="00D4124D"/>
    <w:rsid w:val="00D60C38"/>
    <w:rsid w:val="00D639EA"/>
    <w:rsid w:val="00D66893"/>
    <w:rsid w:val="00D74507"/>
    <w:rsid w:val="00D90ACB"/>
    <w:rsid w:val="00DA016B"/>
    <w:rsid w:val="00DA273F"/>
    <w:rsid w:val="00DA5A50"/>
    <w:rsid w:val="00DB6E60"/>
    <w:rsid w:val="00DC1500"/>
    <w:rsid w:val="00DC6ACD"/>
    <w:rsid w:val="00DE5DA7"/>
    <w:rsid w:val="00E21113"/>
    <w:rsid w:val="00E430B3"/>
    <w:rsid w:val="00E44371"/>
    <w:rsid w:val="00E47C31"/>
    <w:rsid w:val="00E65464"/>
    <w:rsid w:val="00E65AEA"/>
    <w:rsid w:val="00E949B0"/>
    <w:rsid w:val="00EA1159"/>
    <w:rsid w:val="00EC0BEA"/>
    <w:rsid w:val="00EC2604"/>
    <w:rsid w:val="00ED734A"/>
    <w:rsid w:val="00F00591"/>
    <w:rsid w:val="00F00D1F"/>
    <w:rsid w:val="00F06C03"/>
    <w:rsid w:val="00F31B40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984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6</cp:revision>
  <cp:lastPrinted>2025-03-20T14:36:00Z</cp:lastPrinted>
  <dcterms:created xsi:type="dcterms:W3CDTF">2025-08-22T06:58:00Z</dcterms:created>
  <dcterms:modified xsi:type="dcterms:W3CDTF">2025-08-25T07:24:00Z</dcterms:modified>
</cp:coreProperties>
</file>