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A52D63">
      <w:pPr>
        <w:tabs>
          <w:tab w:val="left" w:pos="0"/>
        </w:tabs>
        <w:spacing w:line="264" w:lineRule="auto"/>
        <w:jc w:val="center"/>
        <w:rPr>
          <w:color w:val="000000"/>
        </w:rPr>
      </w:pPr>
    </w:p>
    <w:p w14:paraId="46B29103" w14:textId="6EE49599" w:rsidR="00C86F3D" w:rsidRDefault="00C86F3D" w:rsidP="00A52D63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4A73FEF8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A52D63" w:rsidRPr="00A52D63">
        <w:rPr>
          <w:b/>
          <w:sz w:val="22"/>
          <w:szCs w:val="22"/>
        </w:rPr>
        <w:t xml:space="preserve">Stworzenie platformy internetowej dedykowanej projektowi </w:t>
      </w:r>
      <w:proofErr w:type="spellStart"/>
      <w:r w:rsidR="00A52D63" w:rsidRPr="00A52D63">
        <w:rPr>
          <w:b/>
          <w:sz w:val="22"/>
          <w:szCs w:val="22"/>
        </w:rPr>
        <w:t>GrEnMine</w:t>
      </w:r>
      <w:proofErr w:type="spellEnd"/>
      <w:r w:rsidR="00A52D63" w:rsidRPr="00A52D63">
        <w:rPr>
          <w:b/>
          <w:sz w:val="22"/>
          <w:szCs w:val="22"/>
        </w:rPr>
        <w:t xml:space="preserve"> (</w:t>
      </w:r>
      <w:proofErr w:type="spellStart"/>
      <w:r w:rsidR="00A52D63" w:rsidRPr="00A52D63">
        <w:rPr>
          <w:b/>
          <w:sz w:val="22"/>
          <w:szCs w:val="22"/>
        </w:rPr>
        <w:t>Gravitational</w:t>
      </w:r>
      <w:proofErr w:type="spellEnd"/>
      <w:r w:rsidR="00A52D63" w:rsidRPr="00A52D63">
        <w:rPr>
          <w:b/>
          <w:sz w:val="22"/>
          <w:szCs w:val="22"/>
        </w:rPr>
        <w:t xml:space="preserve"> Energy Storage in Post </w:t>
      </w:r>
      <w:proofErr w:type="spellStart"/>
      <w:r w:rsidR="00A52D63" w:rsidRPr="00A52D63">
        <w:rPr>
          <w:b/>
          <w:sz w:val="22"/>
          <w:szCs w:val="22"/>
        </w:rPr>
        <w:t>Mine</w:t>
      </w:r>
      <w:proofErr w:type="spellEnd"/>
      <w:r w:rsidR="00A52D63" w:rsidRPr="00A52D63">
        <w:rPr>
          <w:b/>
          <w:sz w:val="22"/>
          <w:szCs w:val="22"/>
        </w:rPr>
        <w:t xml:space="preserve"> </w:t>
      </w:r>
      <w:proofErr w:type="spellStart"/>
      <w:r w:rsidR="00A52D63" w:rsidRPr="00A52D63">
        <w:rPr>
          <w:b/>
          <w:sz w:val="22"/>
          <w:szCs w:val="22"/>
        </w:rPr>
        <w:t>Areas</w:t>
      </w:r>
      <w:proofErr w:type="spellEnd"/>
      <w:r w:rsidR="00A52D63" w:rsidRPr="00A52D63">
        <w:rPr>
          <w:b/>
          <w:sz w:val="22"/>
          <w:szCs w:val="22"/>
        </w:rPr>
        <w:t xml:space="preserve">) dla CE- </w:t>
      </w:r>
      <w:r w:rsidR="003D7039">
        <w:rPr>
          <w:b/>
          <w:sz w:val="22"/>
          <w:szCs w:val="22"/>
        </w:rPr>
        <w:t>KC-</w:t>
      </w:r>
      <w:r w:rsidR="00A52D63" w:rsidRPr="00A52D63">
        <w:rPr>
          <w:b/>
          <w:sz w:val="22"/>
          <w:szCs w:val="22"/>
        </w:rPr>
        <w:t>DE-zp.272-457/25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9829C5">
        <w:rPr>
          <w:sz w:val="22"/>
          <w:szCs w:val="22"/>
        </w:rPr>
        <w:t>zrealizowaliśmy następujące</w:t>
      </w:r>
      <w:r w:rsidR="00A915F4" w:rsidRPr="009829C5">
        <w:rPr>
          <w:sz w:val="22"/>
          <w:szCs w:val="22"/>
        </w:rPr>
        <w:t xml:space="preserve"> </w:t>
      </w:r>
      <w:r w:rsidR="009829C5" w:rsidRPr="009829C5">
        <w:rPr>
          <w:sz w:val="22"/>
          <w:szCs w:val="22"/>
        </w:rPr>
        <w:t>zamówienia</w:t>
      </w:r>
      <w:r w:rsidR="00A915F4" w:rsidRPr="009829C5">
        <w:rPr>
          <w:sz w:val="22"/>
          <w:szCs w:val="22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4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"/>
        <w:gridCol w:w="4322"/>
        <w:gridCol w:w="1995"/>
        <w:gridCol w:w="2327"/>
      </w:tblGrid>
      <w:tr w:rsidR="00905979" w:rsidRPr="005A10E2" w14:paraId="6C0D05E3" w14:textId="58FCEC02" w:rsidTr="00905979">
        <w:trPr>
          <w:cantSplit/>
          <w:trHeight w:val="741"/>
        </w:trPr>
        <w:tc>
          <w:tcPr>
            <w:tcW w:w="499" w:type="dxa"/>
            <w:vAlign w:val="center"/>
          </w:tcPr>
          <w:p w14:paraId="4E9B4DA1" w14:textId="77777777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322" w:type="dxa"/>
            <w:vAlign w:val="center"/>
          </w:tcPr>
          <w:p w14:paraId="36FDF0A1" w14:textId="77777777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995" w:type="dxa"/>
            <w:vAlign w:val="center"/>
          </w:tcPr>
          <w:p w14:paraId="16C2B325" w14:textId="77777777" w:rsidR="00905979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2327" w:type="dxa"/>
          </w:tcPr>
          <w:p w14:paraId="0D2849D0" w14:textId="77777777" w:rsidR="00905979" w:rsidRDefault="00905979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905979" w:rsidRPr="005A10E2" w:rsidRDefault="00905979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905979" w:rsidRPr="005A10E2" w:rsidRDefault="00905979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905979" w:rsidRPr="005A10E2" w14:paraId="05488B26" w14:textId="138ED61D" w:rsidTr="00905979">
        <w:trPr>
          <w:cantSplit/>
          <w:trHeight w:hRule="exact" w:val="266"/>
        </w:trPr>
        <w:tc>
          <w:tcPr>
            <w:tcW w:w="499" w:type="dxa"/>
            <w:vAlign w:val="center"/>
          </w:tcPr>
          <w:p w14:paraId="4AA7BE10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322" w:type="dxa"/>
            <w:vAlign w:val="center"/>
          </w:tcPr>
          <w:p w14:paraId="20335B88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995" w:type="dxa"/>
            <w:vAlign w:val="center"/>
          </w:tcPr>
          <w:p w14:paraId="6D4B4393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327" w:type="dxa"/>
          </w:tcPr>
          <w:p w14:paraId="69B8C703" w14:textId="105F599D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05979" w:rsidRPr="005A10E2" w14:paraId="6D1FBD19" w14:textId="70B7ABEF" w:rsidTr="00905979">
        <w:trPr>
          <w:cantSplit/>
          <w:trHeight w:val="1005"/>
        </w:trPr>
        <w:tc>
          <w:tcPr>
            <w:tcW w:w="499" w:type="dxa"/>
          </w:tcPr>
          <w:p w14:paraId="4B0EE4BB" w14:textId="423109DD" w:rsidR="00905979" w:rsidRPr="005A10E2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4322" w:type="dxa"/>
          </w:tcPr>
          <w:p w14:paraId="19DBEA76" w14:textId="77777777" w:rsidR="00905979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usługi:</w:t>
            </w:r>
          </w:p>
          <w:p w14:paraId="39D9B616" w14:textId="6FD3A13B" w:rsidR="00905979" w:rsidRDefault="006E38B5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usługi:</w:t>
            </w:r>
          </w:p>
          <w:p w14:paraId="1569AF0E" w14:textId="05717A88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Link:</w:t>
            </w:r>
          </w:p>
        </w:tc>
        <w:tc>
          <w:tcPr>
            <w:tcW w:w="1995" w:type="dxa"/>
          </w:tcPr>
          <w:p w14:paraId="126D6CC1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327" w:type="dxa"/>
          </w:tcPr>
          <w:p w14:paraId="514BD49A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979" w:rsidRPr="005A10E2" w14:paraId="267D394F" w14:textId="6527FD9F" w:rsidTr="00905979">
        <w:trPr>
          <w:cantSplit/>
          <w:trHeight w:val="859"/>
        </w:trPr>
        <w:tc>
          <w:tcPr>
            <w:tcW w:w="499" w:type="dxa"/>
          </w:tcPr>
          <w:p w14:paraId="75A65433" w14:textId="6E544716" w:rsidR="00905979" w:rsidRPr="005A10E2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4322" w:type="dxa"/>
          </w:tcPr>
          <w:p w14:paraId="2DC7D05A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usługi:</w:t>
            </w:r>
          </w:p>
          <w:p w14:paraId="6590D5AC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usługi:</w:t>
            </w:r>
          </w:p>
          <w:p w14:paraId="08F92CEE" w14:textId="0062248B" w:rsidR="00905979" w:rsidRPr="005A10E2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Link:</w:t>
            </w:r>
          </w:p>
        </w:tc>
        <w:tc>
          <w:tcPr>
            <w:tcW w:w="1995" w:type="dxa"/>
          </w:tcPr>
          <w:p w14:paraId="5A3D5870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327" w:type="dxa"/>
          </w:tcPr>
          <w:p w14:paraId="4A39A942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979" w:rsidRPr="005A10E2" w14:paraId="28172350" w14:textId="211F236B" w:rsidTr="00905979">
        <w:trPr>
          <w:cantSplit/>
          <w:trHeight w:val="859"/>
        </w:trPr>
        <w:tc>
          <w:tcPr>
            <w:tcW w:w="499" w:type="dxa"/>
          </w:tcPr>
          <w:p w14:paraId="2D0C5821" w14:textId="32381519" w:rsidR="00905979" w:rsidRPr="005A10E2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4322" w:type="dxa"/>
          </w:tcPr>
          <w:p w14:paraId="0EF546A9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usługi:</w:t>
            </w:r>
          </w:p>
          <w:p w14:paraId="72A467E8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usługi:</w:t>
            </w:r>
          </w:p>
          <w:p w14:paraId="4D9DA7F4" w14:textId="2833170F" w:rsidR="00905979" w:rsidRPr="005A10E2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Link:</w:t>
            </w:r>
          </w:p>
        </w:tc>
        <w:tc>
          <w:tcPr>
            <w:tcW w:w="1995" w:type="dxa"/>
          </w:tcPr>
          <w:p w14:paraId="34411DCC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327" w:type="dxa"/>
          </w:tcPr>
          <w:p w14:paraId="429E7C90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  <w:bookmarkStart w:id="0" w:name="_GoBack"/>
      <w:bookmarkEnd w:id="0"/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 w:rsidSect="00CD002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203B7" w14:textId="77777777" w:rsidR="00BE3943" w:rsidRDefault="00BE3943">
      <w:r>
        <w:separator/>
      </w:r>
    </w:p>
  </w:endnote>
  <w:endnote w:type="continuationSeparator" w:id="0">
    <w:p w14:paraId="74ABC57F" w14:textId="77777777" w:rsidR="00BE3943" w:rsidRDefault="00BE3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EBAC43" w14:textId="77777777" w:rsidR="00BE3943" w:rsidRDefault="00BE3943">
      <w:r>
        <w:separator/>
      </w:r>
    </w:p>
  </w:footnote>
  <w:footnote w:type="continuationSeparator" w:id="0">
    <w:p w14:paraId="448CA50E" w14:textId="77777777" w:rsidR="00BE3943" w:rsidRDefault="00BE3943">
      <w:r>
        <w:continuationSeparator/>
      </w:r>
    </w:p>
  </w:footnote>
  <w:footnote w:id="1">
    <w:p w14:paraId="010C7529" w14:textId="6AAA573D" w:rsidR="00905979" w:rsidRDefault="00905979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8.2.4A SWZ</w:t>
      </w:r>
    </w:p>
    <w:p w14:paraId="523E9813" w14:textId="77777777" w:rsidR="00905979" w:rsidRDefault="00905979" w:rsidP="00CD0028">
      <w:pPr>
        <w:pStyle w:val="Stopka"/>
        <w:jc w:val="center"/>
        <w:rPr>
          <w:sz w:val="18"/>
          <w:szCs w:val="18"/>
        </w:rPr>
      </w:pPr>
    </w:p>
    <w:p w14:paraId="55F76416" w14:textId="77777777" w:rsidR="00905979" w:rsidRPr="0093457F" w:rsidRDefault="00905979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0361"/>
    <w:rsid w:val="0037616C"/>
    <w:rsid w:val="003D7039"/>
    <w:rsid w:val="004B2C74"/>
    <w:rsid w:val="004C03CA"/>
    <w:rsid w:val="00513EBA"/>
    <w:rsid w:val="00540289"/>
    <w:rsid w:val="00540B69"/>
    <w:rsid w:val="00551DBC"/>
    <w:rsid w:val="00646E15"/>
    <w:rsid w:val="00686422"/>
    <w:rsid w:val="006B469B"/>
    <w:rsid w:val="006B4809"/>
    <w:rsid w:val="006E38B5"/>
    <w:rsid w:val="00702A72"/>
    <w:rsid w:val="00743DAB"/>
    <w:rsid w:val="007E28DC"/>
    <w:rsid w:val="00860D66"/>
    <w:rsid w:val="00905979"/>
    <w:rsid w:val="00916A32"/>
    <w:rsid w:val="00924412"/>
    <w:rsid w:val="009829C5"/>
    <w:rsid w:val="009A7D59"/>
    <w:rsid w:val="00A20E3D"/>
    <w:rsid w:val="00A52D63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BE3943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2025-08-28T07:30:00Z</cp:lastPrinted>
  <dcterms:created xsi:type="dcterms:W3CDTF">2025-08-28T07:30:00Z</dcterms:created>
  <dcterms:modified xsi:type="dcterms:W3CDTF">2025-08-28T07:30:00Z</dcterms:modified>
</cp:coreProperties>
</file>