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54D5E" w14:textId="77777777" w:rsidR="00FB7F50" w:rsidRPr="002245BE" w:rsidRDefault="00EE7C3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7C3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7C39">
        <w:rPr>
          <w:sz w:val="22"/>
          <w:szCs w:val="22"/>
        </w:rPr>
        <w:t>2025-08-28</w:t>
      </w:r>
    </w:p>
    <w:p w14:paraId="60D6175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04B53AF" w14:textId="77777777" w:rsidR="00EE7C39" w:rsidRPr="00EE7C39" w:rsidRDefault="00EE7C39" w:rsidP="00FB7F50">
      <w:pPr>
        <w:spacing w:after="40"/>
        <w:rPr>
          <w:b/>
          <w:bCs/>
          <w:sz w:val="22"/>
          <w:szCs w:val="22"/>
        </w:rPr>
      </w:pPr>
      <w:r w:rsidRPr="00EE7C39">
        <w:rPr>
          <w:b/>
          <w:bCs/>
          <w:sz w:val="22"/>
          <w:szCs w:val="22"/>
        </w:rPr>
        <w:t>Akademia Górniczo - Hutnicza</w:t>
      </w:r>
    </w:p>
    <w:p w14:paraId="34D60E95" w14:textId="77777777" w:rsidR="00EE7C39" w:rsidRPr="00EE7C39" w:rsidRDefault="00EE7C39" w:rsidP="00FB7F50">
      <w:pPr>
        <w:spacing w:after="40"/>
        <w:rPr>
          <w:b/>
          <w:bCs/>
          <w:sz w:val="22"/>
          <w:szCs w:val="22"/>
        </w:rPr>
      </w:pPr>
      <w:r w:rsidRPr="00EE7C39">
        <w:rPr>
          <w:b/>
          <w:bCs/>
          <w:sz w:val="22"/>
          <w:szCs w:val="22"/>
        </w:rPr>
        <w:t>im. Stanisława Staszica w Krakowie</w:t>
      </w:r>
    </w:p>
    <w:p w14:paraId="12FA31D7" w14:textId="77777777" w:rsidR="00FB7F50" w:rsidRPr="002245BE" w:rsidRDefault="00EE7C39" w:rsidP="00FB7F50">
      <w:pPr>
        <w:spacing w:after="40"/>
        <w:rPr>
          <w:b/>
          <w:bCs/>
          <w:sz w:val="22"/>
          <w:szCs w:val="22"/>
        </w:rPr>
      </w:pPr>
      <w:r w:rsidRPr="00EE7C39">
        <w:rPr>
          <w:b/>
          <w:bCs/>
          <w:sz w:val="22"/>
          <w:szCs w:val="22"/>
        </w:rPr>
        <w:t>Dział Zamówień Publicznych</w:t>
      </w:r>
    </w:p>
    <w:p w14:paraId="2356B211" w14:textId="77777777" w:rsidR="00FB7F50" w:rsidRPr="002245BE" w:rsidRDefault="00EE7C39" w:rsidP="00FB7F50">
      <w:pPr>
        <w:rPr>
          <w:sz w:val="22"/>
          <w:szCs w:val="22"/>
        </w:rPr>
      </w:pPr>
      <w:r w:rsidRPr="00EE7C3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E7C39">
        <w:rPr>
          <w:sz w:val="22"/>
          <w:szCs w:val="22"/>
        </w:rPr>
        <w:t>30</w:t>
      </w:r>
    </w:p>
    <w:p w14:paraId="4FF9E90D" w14:textId="77777777" w:rsidR="00FB7F50" w:rsidRPr="002245BE" w:rsidRDefault="00EE7C39" w:rsidP="00FB7F50">
      <w:pPr>
        <w:rPr>
          <w:sz w:val="22"/>
          <w:szCs w:val="22"/>
        </w:rPr>
      </w:pPr>
      <w:r w:rsidRPr="00EE7C3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E7C39">
        <w:rPr>
          <w:sz w:val="22"/>
          <w:szCs w:val="22"/>
        </w:rPr>
        <w:t>Kraków</w:t>
      </w:r>
    </w:p>
    <w:p w14:paraId="416E7E6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F2FCD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7C39" w:rsidRPr="00607F9B" w14:paraId="629FD16F" w14:textId="77777777" w:rsidTr="00107EE0">
        <w:trPr>
          <w:trHeight w:val="638"/>
        </w:trPr>
        <w:tc>
          <w:tcPr>
            <w:tcW w:w="959" w:type="dxa"/>
          </w:tcPr>
          <w:p w14:paraId="72DBC23D" w14:textId="77777777" w:rsidR="00EE7C39" w:rsidRPr="00607F9B" w:rsidRDefault="00EE7C39" w:rsidP="00107E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3B78615" w14:textId="77777777" w:rsidR="00EE7C39" w:rsidRPr="00607F9B" w:rsidRDefault="00EE7C39" w:rsidP="00107E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E7C3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7C3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7C39">
              <w:rPr>
                <w:b/>
                <w:bCs/>
                <w:sz w:val="22"/>
                <w:szCs w:val="22"/>
              </w:rPr>
              <w:t>świadczenie usług w zakresie wyszukiwania, rezerwacji,  zakupu i dostarczania biletów lotniczych  dla projektu NAWA UNIVERSEH Plus! oraz projektu UNIVERSEH2.0 - DE-dzp.272-420/25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7C39">
              <w:rPr>
                <w:b/>
                <w:sz w:val="22"/>
                <w:szCs w:val="22"/>
              </w:rPr>
              <w:t>DE-dzp.272-420/25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32684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7C39" w14:paraId="4305E278" w14:textId="77777777" w:rsidTr="00107E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0D6C37C" w14:textId="77777777" w:rsidR="00EE7C39" w:rsidRPr="00D26ED6" w:rsidRDefault="00EE7C39" w:rsidP="00107E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7C39">
              <w:rPr>
                <w:b/>
                <w:sz w:val="22"/>
                <w:szCs w:val="22"/>
              </w:rPr>
              <w:t>Delta Tour Sp. z o.o.</w:t>
            </w:r>
          </w:p>
          <w:p w14:paraId="3A162A2A" w14:textId="77777777" w:rsidR="00EE7C39" w:rsidRPr="009F0E5C" w:rsidRDefault="00EE7C39" w:rsidP="00107EE0">
            <w:pPr>
              <w:jc w:val="both"/>
              <w:rPr>
                <w:bCs/>
                <w:sz w:val="22"/>
                <w:szCs w:val="22"/>
              </w:rPr>
            </w:pPr>
            <w:r w:rsidRPr="00EE7C39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7C3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5C56FC" w14:textId="77777777" w:rsidR="00EE7C39" w:rsidRPr="009F0E5C" w:rsidRDefault="00EE7C39" w:rsidP="00107EE0">
            <w:pPr>
              <w:jc w:val="both"/>
              <w:rPr>
                <w:bCs/>
                <w:sz w:val="22"/>
                <w:szCs w:val="22"/>
              </w:rPr>
            </w:pPr>
            <w:r w:rsidRPr="00EE7C39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7C39">
              <w:rPr>
                <w:bCs/>
                <w:sz w:val="22"/>
                <w:szCs w:val="22"/>
              </w:rPr>
              <w:t>Warszawa</w:t>
            </w:r>
          </w:p>
          <w:p w14:paraId="1481F790" w14:textId="77777777" w:rsidR="00EE7C39" w:rsidRPr="00D26ED6" w:rsidRDefault="00EE7C39" w:rsidP="00107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030615" w14:textId="77777777" w:rsidR="00EE7C39" w:rsidRDefault="00EE7C39" w:rsidP="00107EE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7C39">
              <w:rPr>
                <w:sz w:val="22"/>
                <w:szCs w:val="22"/>
              </w:rPr>
              <w:t>świadczenie usług w zakresie wyszukiwania, rezerwacji,  zakupu i dostarczania biletów lotniczych  dla projektu NAWA UNIVEREH Plus! oraz projektu UNIVERSEH2.0 - DE-dzp.272-420/25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40D4B5D" w14:textId="77777777" w:rsidR="00EE7C39" w:rsidRPr="00D26ED6" w:rsidRDefault="00EE7C39" w:rsidP="00107EE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E7C39">
              <w:rPr>
                <w:b/>
                <w:sz w:val="22"/>
                <w:szCs w:val="22"/>
              </w:rPr>
              <w:t>101 562.00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D1112AA" w14:textId="77777777" w:rsidR="00EE7C39" w:rsidRDefault="00EE7C39" w:rsidP="00107E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3CDDFD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9"/>
        <w:gridCol w:w="3659"/>
        <w:gridCol w:w="1950"/>
        <w:gridCol w:w="1950"/>
        <w:gridCol w:w="1463"/>
      </w:tblGrid>
      <w:tr w:rsidR="00FD42CD" w:rsidRPr="008567C7" w14:paraId="5F908B16" w14:textId="77777777" w:rsidTr="00FD42CD">
        <w:trPr>
          <w:trHeight w:val="521"/>
        </w:trPr>
        <w:tc>
          <w:tcPr>
            <w:tcW w:w="1219" w:type="dxa"/>
            <w:vAlign w:val="center"/>
          </w:tcPr>
          <w:p w14:paraId="1C1161E6" w14:textId="77777777" w:rsidR="00FD42CD" w:rsidRPr="008567C7" w:rsidRDefault="00FD4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59" w:type="dxa"/>
            <w:vAlign w:val="center"/>
          </w:tcPr>
          <w:p w14:paraId="61E574C4" w14:textId="77777777" w:rsidR="00FD42CD" w:rsidRPr="008567C7" w:rsidRDefault="00FD4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50" w:type="dxa"/>
            <w:vAlign w:val="center"/>
          </w:tcPr>
          <w:p w14:paraId="3ABD7698" w14:textId="77777777" w:rsidR="00FD42CD" w:rsidRPr="008567C7" w:rsidRDefault="00FD42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50" w:type="dxa"/>
            <w:vAlign w:val="center"/>
          </w:tcPr>
          <w:p w14:paraId="117B7492" w14:textId="77777777" w:rsidR="00FD42CD" w:rsidRPr="008567C7" w:rsidRDefault="00FD42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Czas dostarczenia/przesyłania rezerwacji</w:t>
            </w:r>
          </w:p>
        </w:tc>
        <w:tc>
          <w:tcPr>
            <w:tcW w:w="1463" w:type="dxa"/>
            <w:vAlign w:val="center"/>
          </w:tcPr>
          <w:p w14:paraId="514502FD" w14:textId="77777777" w:rsidR="00FD42CD" w:rsidRPr="008567C7" w:rsidRDefault="00FD4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D42CD" w:rsidRPr="008567C7" w14:paraId="75CD0BC5" w14:textId="77777777" w:rsidTr="00FD42CD">
        <w:trPr>
          <w:trHeight w:val="751"/>
        </w:trPr>
        <w:tc>
          <w:tcPr>
            <w:tcW w:w="1219" w:type="dxa"/>
            <w:vAlign w:val="center"/>
          </w:tcPr>
          <w:p w14:paraId="4734A967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59" w:type="dxa"/>
            <w:vAlign w:val="center"/>
          </w:tcPr>
          <w:p w14:paraId="4A53A929" w14:textId="77777777" w:rsidR="00FD42CD" w:rsidRPr="002B6761" w:rsidRDefault="00FD42CD" w:rsidP="00107E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14:paraId="068D7472" w14:textId="77777777" w:rsidR="00FD42CD" w:rsidRPr="008567C7" w:rsidRDefault="00FD42CD" w:rsidP="00107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B8F820" w14:textId="77777777" w:rsidR="00FD42CD" w:rsidRPr="001B7815" w:rsidRDefault="00FD42CD" w:rsidP="00107E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50" w:type="dxa"/>
            <w:vAlign w:val="center"/>
          </w:tcPr>
          <w:p w14:paraId="0213E51B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50" w:type="dxa"/>
            <w:vAlign w:val="center"/>
          </w:tcPr>
          <w:p w14:paraId="5048EB7D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3" w:type="dxa"/>
            <w:vAlign w:val="center"/>
          </w:tcPr>
          <w:p w14:paraId="76E978D2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D42CD" w:rsidRPr="008567C7" w14:paraId="10DAEA1F" w14:textId="77777777" w:rsidTr="00FD42CD">
        <w:trPr>
          <w:trHeight w:val="966"/>
        </w:trPr>
        <w:tc>
          <w:tcPr>
            <w:tcW w:w="1219" w:type="dxa"/>
            <w:vAlign w:val="center"/>
          </w:tcPr>
          <w:p w14:paraId="56496B97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59" w:type="dxa"/>
            <w:vAlign w:val="center"/>
          </w:tcPr>
          <w:p w14:paraId="59B176C4" w14:textId="77777777" w:rsidR="00FD42CD" w:rsidRPr="002B6761" w:rsidRDefault="00FD42CD" w:rsidP="00107E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/>
                <w:sz w:val="18"/>
                <w:szCs w:val="18"/>
              </w:rPr>
              <w:t>WHY NOT TRAVEL sp. z o.o.</w:t>
            </w:r>
          </w:p>
          <w:p w14:paraId="08262129" w14:textId="77777777" w:rsidR="00FD42CD" w:rsidRPr="008567C7" w:rsidRDefault="00FD42CD" w:rsidP="00107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Kielnarowa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108a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9D2E136" w14:textId="77777777" w:rsidR="00FD42CD" w:rsidRPr="001B7815" w:rsidRDefault="00FD42CD" w:rsidP="00107E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36-020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C39">
              <w:rPr>
                <w:rFonts w:ascii="Times New Roman" w:hAnsi="Times New Roman" w:cs="Times New Roman"/>
                <w:bCs/>
                <w:sz w:val="18"/>
                <w:szCs w:val="18"/>
              </w:rPr>
              <w:t>Tyczyn</w:t>
            </w:r>
          </w:p>
        </w:tc>
        <w:tc>
          <w:tcPr>
            <w:tcW w:w="1950" w:type="dxa"/>
            <w:vAlign w:val="center"/>
          </w:tcPr>
          <w:p w14:paraId="6A169ABF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 xml:space="preserve">  58,81</w:t>
            </w:r>
          </w:p>
        </w:tc>
        <w:tc>
          <w:tcPr>
            <w:tcW w:w="1950" w:type="dxa"/>
            <w:vAlign w:val="center"/>
          </w:tcPr>
          <w:p w14:paraId="003B9231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63" w:type="dxa"/>
            <w:vAlign w:val="center"/>
          </w:tcPr>
          <w:p w14:paraId="094756D5" w14:textId="77777777" w:rsidR="00FD42CD" w:rsidRPr="008567C7" w:rsidRDefault="00FD42CD" w:rsidP="00107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C39">
              <w:rPr>
                <w:rFonts w:ascii="Times New Roman" w:hAnsi="Times New Roman" w:cs="Times New Roman"/>
                <w:sz w:val="18"/>
                <w:szCs w:val="18"/>
              </w:rPr>
              <w:t xml:space="preserve">  58,81</w:t>
            </w:r>
          </w:p>
        </w:tc>
      </w:tr>
    </w:tbl>
    <w:p w14:paraId="3954585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3CDDA7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B4317C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5015F" w14:textId="77777777" w:rsidR="00CD02AB" w:rsidRDefault="00CD02AB">
      <w:r>
        <w:separator/>
      </w:r>
    </w:p>
  </w:endnote>
  <w:endnote w:type="continuationSeparator" w:id="0">
    <w:p w14:paraId="7AE95CDD" w14:textId="77777777" w:rsidR="00CD02AB" w:rsidRDefault="00CD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0139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484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864B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FD3A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BA92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C4CC6" w14:textId="77777777" w:rsidR="00CD02AB" w:rsidRDefault="00CD02AB">
      <w:r>
        <w:separator/>
      </w:r>
    </w:p>
  </w:footnote>
  <w:footnote w:type="continuationSeparator" w:id="0">
    <w:p w14:paraId="369ABDD4" w14:textId="77777777" w:rsidR="00CD02AB" w:rsidRDefault="00CD0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BA0A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E18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539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A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02A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7C39"/>
    <w:rsid w:val="00F33C66"/>
    <w:rsid w:val="00F960D7"/>
    <w:rsid w:val="00F96DC7"/>
    <w:rsid w:val="00FB7F50"/>
    <w:rsid w:val="00FD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67EFE"/>
  <w15:chartTrackingRefBased/>
  <w15:docId w15:val="{A0009DF1-8A48-48B2-A59C-67BE0F8E6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2025-08-28T09:17:00Z</cp:lastPrinted>
  <dcterms:created xsi:type="dcterms:W3CDTF">2025-08-28T09:17:00Z</dcterms:created>
  <dcterms:modified xsi:type="dcterms:W3CDTF">2025-08-28T09:17:00Z</dcterms:modified>
</cp:coreProperties>
</file>