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DEDB" w14:textId="3E56940A" w:rsidR="008D2AB8" w:rsidRPr="00646A08" w:rsidRDefault="00E332C5" w:rsidP="00E332C5">
      <w:pPr>
        <w:pStyle w:val="Nagwek3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sz w:val="18"/>
          <w:szCs w:val="18"/>
        </w:rPr>
        <w:t xml:space="preserve">Załącznik nr </w:t>
      </w:r>
      <w:r w:rsidR="00012286" w:rsidRPr="00646A08">
        <w:rPr>
          <w:rFonts w:ascii="Verdana" w:hAnsi="Verdana"/>
          <w:sz w:val="18"/>
          <w:szCs w:val="18"/>
        </w:rPr>
        <w:t>1</w:t>
      </w:r>
    </w:p>
    <w:p w14:paraId="57667643" w14:textId="77777777" w:rsidR="008D2AB8" w:rsidRPr="00646A0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22E4A11" w14:textId="1BCBD16F" w:rsidR="008D2AB8" w:rsidRPr="00646A08" w:rsidRDefault="008D2AB8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FORMULARZ OFERTY</w:t>
      </w:r>
    </w:p>
    <w:p w14:paraId="0B2FDF5D" w14:textId="77777777" w:rsidR="00E332C5" w:rsidRPr="00646A08" w:rsidRDefault="00E332C5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5783F0C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1177651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C22DBC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56B07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8BCCE92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E4DB53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62DFAAF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CF70781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BE7CA7D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64FE31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1C7E6B6" w14:textId="77777777" w:rsidR="000119D8" w:rsidRPr="00646A08" w:rsidRDefault="000119D8" w:rsidP="000119D8">
      <w:pPr>
        <w:spacing w:line="360" w:lineRule="auto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Do: Nazwa i siedziba Zamawiającego:</w:t>
      </w:r>
    </w:p>
    <w:p w14:paraId="7CEAA988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176C94E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55159BC3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Al. Mickiewicza 30 </w:t>
      </w:r>
    </w:p>
    <w:p w14:paraId="39056D4B" w14:textId="77777777" w:rsidR="000119D8" w:rsidRPr="00646A08" w:rsidRDefault="000119D8" w:rsidP="000119D8">
      <w:pPr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30-059 Kraków,  </w:t>
      </w:r>
    </w:p>
    <w:p w14:paraId="406938AA" w14:textId="77777777" w:rsidR="008D2AB8" w:rsidRPr="00646A0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FAFB62A" w14:textId="29047279" w:rsidR="008D2AB8" w:rsidRPr="00646A08" w:rsidRDefault="008D2AB8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A176A" w:rsidRPr="00646A08">
        <w:rPr>
          <w:rFonts w:ascii="Verdana" w:hAnsi="Verdana"/>
          <w:b/>
          <w:bCs/>
          <w:sz w:val="18"/>
          <w:szCs w:val="18"/>
        </w:rPr>
        <w:t>Dostawa rolet okiennych 10 szt. oraz żaluzji pionowych 10 szt. dla WEAIiIB  KC-DE.zp.272-530/25</w:t>
      </w:r>
      <w:r w:rsidRPr="00646A08">
        <w:rPr>
          <w:rFonts w:ascii="Verdana" w:hAnsi="Verdana"/>
          <w:b/>
          <w:sz w:val="18"/>
          <w:szCs w:val="18"/>
        </w:rPr>
        <w:t xml:space="preserve">, </w:t>
      </w:r>
      <w:r w:rsidRPr="00646A08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AE44FA" w:rsidRPr="00646A08">
        <w:rPr>
          <w:rFonts w:ascii="Verdana" w:hAnsi="Verdana"/>
          <w:sz w:val="18"/>
          <w:szCs w:val="18"/>
        </w:rPr>
        <w:t xml:space="preserve"> </w:t>
      </w:r>
      <w:r w:rsidRPr="00646A08">
        <w:rPr>
          <w:rFonts w:ascii="Verdana" w:hAnsi="Verdana"/>
          <w:sz w:val="18"/>
          <w:szCs w:val="18"/>
        </w:rPr>
        <w:t>warunków zamówienia.</w:t>
      </w: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1849"/>
        <w:gridCol w:w="1701"/>
        <w:gridCol w:w="992"/>
        <w:gridCol w:w="1134"/>
        <w:gridCol w:w="993"/>
        <w:gridCol w:w="1725"/>
      </w:tblGrid>
      <w:tr w:rsidR="00E12338" w:rsidRPr="00646A08" w14:paraId="49B03FDF" w14:textId="77777777" w:rsidTr="008E349A">
        <w:trPr>
          <w:trHeight w:val="100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36DF2C" w14:textId="77777777" w:rsidR="00E12338" w:rsidRPr="00646A08" w:rsidRDefault="00E12338" w:rsidP="0065480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8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1C9736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E1F91C" w14:textId="1E7FB333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1EA92D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E4CDC84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4A47F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E176F3C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 xml:space="preserve">[PLN]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31522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0B1E8602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7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07A73C" w14:textId="55F7E15F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  <w:r w:rsidRPr="00646A08">
              <w:rPr>
                <w:rFonts w:ascii="Verdana" w:hAnsi="Verdana"/>
                <w:sz w:val="18"/>
                <w:szCs w:val="18"/>
              </w:rPr>
              <w:t>[PLN]</w:t>
            </w: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(</w:t>
            </w:r>
            <w:r w:rsidRPr="00646A08">
              <w:rPr>
                <w:rFonts w:ascii="Verdana" w:hAnsi="Verdana"/>
                <w:sz w:val="18"/>
                <w:szCs w:val="18"/>
              </w:rPr>
              <w:t>z doliczonym</w:t>
            </w: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 VAT)</w:t>
            </w:r>
          </w:p>
          <w:p w14:paraId="19A77E98" w14:textId="77777777" w:rsidR="00E12338" w:rsidRPr="00646A08" w:rsidRDefault="00E12338" w:rsidP="00654808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E12338" w:rsidRPr="00646A08" w14:paraId="7C5DC497" w14:textId="77777777" w:rsidTr="008E349A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8F1FC3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235D5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81CD8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977CF6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A1B1D3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2FB7EE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AFFBDA" w14:textId="77777777" w:rsidR="00E12338" w:rsidRPr="00646A08" w:rsidRDefault="00E12338" w:rsidP="0065480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</w:tr>
      <w:tr w:rsidR="0052375B" w:rsidRPr="00646A08" w14:paraId="15B36753" w14:textId="77777777" w:rsidTr="008E349A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B4574F" w14:textId="77777777" w:rsidR="0052375B" w:rsidRPr="00646A08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DF0E57E" w14:textId="541BF5DF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A0BC48" w14:textId="0667E81B" w:rsidR="0052375B" w:rsidRPr="00646A08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Rolety materiałowe w kasecie pcv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64081F" w14:textId="77777777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75392B" w14:textId="77777777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A9871BD" w14:textId="57FB0A41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504FC1" w14:textId="77777777" w:rsidR="0052375B" w:rsidRPr="00646A08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106EC3" w14:textId="77777777" w:rsidR="0052375B" w:rsidRPr="00646A08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760BE6" w14:textId="77777777" w:rsidR="0052375B" w:rsidRPr="00646A08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52375B" w:rsidRPr="00646A08" w14:paraId="6E44AD2A" w14:textId="77777777" w:rsidTr="008E349A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B89AEA" w14:textId="77777777" w:rsidR="0052375B" w:rsidRPr="00646A08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CD019F4" w14:textId="5E541BBA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B19E42" w14:textId="77777777" w:rsidR="0052375B" w:rsidRPr="00646A08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Żaluzje pionowe</w:t>
            </w:r>
          </w:p>
          <w:p w14:paraId="4680615C" w14:textId="5AD710F0" w:rsidR="0052375B" w:rsidRPr="00646A08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145cm x 240cm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23D758" w14:textId="77777777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C0699C" w14:textId="77777777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8092B66" w14:textId="3F1B134E" w:rsidR="0052375B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D2DF7E" w14:textId="77777777" w:rsidR="0052375B" w:rsidRPr="00646A08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D4ACC8" w14:textId="77777777" w:rsidR="0052375B" w:rsidRPr="00646A08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F53D7D" w14:textId="77777777" w:rsidR="0052375B" w:rsidRPr="00646A08" w:rsidRDefault="0052375B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758C3" w:rsidRPr="00646A08" w14:paraId="5A95F04F" w14:textId="77777777" w:rsidTr="008E349A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6845D5" w14:textId="77777777" w:rsidR="00E332C5" w:rsidRPr="00646A08" w:rsidRDefault="00E332C5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6E99999" w14:textId="3FADB790" w:rsidR="00A758C3" w:rsidRPr="00646A08" w:rsidRDefault="0052375B" w:rsidP="005237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  <w:p w14:paraId="56A47FB8" w14:textId="136773BA" w:rsidR="00E332C5" w:rsidRPr="00646A08" w:rsidRDefault="00E332C5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4375C3" w14:textId="05E50D93" w:rsidR="0052375B" w:rsidRPr="00646A08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Żaluzja pionowa</w:t>
            </w:r>
          </w:p>
          <w:p w14:paraId="7FC49047" w14:textId="156F8DD4" w:rsidR="00A758C3" w:rsidRPr="00646A08" w:rsidRDefault="0052375B" w:rsidP="005237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175cm x 240cm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DFFD36" w14:textId="77777777" w:rsidR="00A758C3" w:rsidRPr="00646A08" w:rsidRDefault="00A758C3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5660B5" w14:textId="77777777" w:rsidR="00E332C5" w:rsidRPr="00646A08" w:rsidRDefault="00E332C5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601DF8D" w14:textId="17A3D136" w:rsidR="00A758C3" w:rsidRPr="00646A08" w:rsidRDefault="00E332C5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    </w:t>
            </w:r>
            <w:r w:rsidR="008050DD"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="0052375B" w:rsidRPr="00646A08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A0362" w14:textId="77777777" w:rsidR="0052375B" w:rsidRPr="00646A08" w:rsidRDefault="0052375B" w:rsidP="00A758C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90944D" w14:textId="77777777" w:rsidR="00A758C3" w:rsidRPr="00646A08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9635AC" w14:textId="77777777" w:rsidR="00A758C3" w:rsidRPr="00646A08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758C3" w:rsidRPr="00646A08" w14:paraId="7C9541DA" w14:textId="77777777" w:rsidTr="008E349A">
        <w:trPr>
          <w:trHeight w:val="527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6615F33" w14:textId="77777777" w:rsidR="00A758C3" w:rsidRPr="00646A08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08E0066" w14:textId="77777777" w:rsidR="00A758C3" w:rsidRPr="00646A08" w:rsidRDefault="00A758C3" w:rsidP="00A758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79EAB44" w14:textId="45C3BA9F" w:rsidR="00A758C3" w:rsidRPr="00646A08" w:rsidRDefault="00A758C3" w:rsidP="00E332C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</w:t>
            </w:r>
            <w:r w:rsidR="00E332C5" w:rsidRPr="00646A08">
              <w:rPr>
                <w:rFonts w:ascii="Verdana" w:hAnsi="Verdana"/>
                <w:b/>
                <w:bCs/>
                <w:sz w:val="18"/>
                <w:szCs w:val="18"/>
              </w:rPr>
              <w:t xml:space="preserve">     </w:t>
            </w:r>
            <w:r w:rsidRPr="00646A08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D1D1ADC" w14:textId="77777777" w:rsidR="00A758C3" w:rsidRPr="00646A08" w:rsidRDefault="00A758C3" w:rsidP="00A758C3">
            <w:pPr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9C2484" w14:textId="77777777" w:rsidR="00A758C3" w:rsidRPr="00646A08" w:rsidRDefault="00A758C3" w:rsidP="00A758C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31B770" w14:textId="77777777" w:rsidR="00A758C3" w:rsidRPr="00646A08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B573B93" w14:textId="77777777" w:rsidR="00A758C3" w:rsidRPr="00646A08" w:rsidRDefault="00A758C3" w:rsidP="00A758C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A758C3" w:rsidRPr="00646A08" w14:paraId="7D84AF40" w14:textId="77777777" w:rsidTr="008E349A">
        <w:trPr>
          <w:trHeight w:val="442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E75CAA" w14:textId="77777777" w:rsidR="006E3711" w:rsidRPr="006E3711" w:rsidRDefault="006E3711" w:rsidP="006E3711">
            <w:pPr>
              <w:rPr>
                <w:rFonts w:ascii="Verdana" w:hAnsi="Verdana"/>
                <w:sz w:val="18"/>
                <w:szCs w:val="18"/>
              </w:rPr>
            </w:pPr>
            <w:r w:rsidRPr="006E3711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…………………………./</w:t>
            </w:r>
          </w:p>
          <w:p w14:paraId="3CDAEA9B" w14:textId="77777777" w:rsidR="006E3711" w:rsidRPr="006E3711" w:rsidRDefault="006E3711" w:rsidP="006E3711">
            <w:pPr>
              <w:rPr>
                <w:rFonts w:ascii="Verdana" w:hAnsi="Verdana"/>
                <w:sz w:val="18"/>
                <w:szCs w:val="18"/>
              </w:rPr>
            </w:pPr>
            <w:r w:rsidRPr="006E3711">
              <w:rPr>
                <w:rFonts w:ascii="Verdana" w:hAnsi="Verdana"/>
                <w:sz w:val="18"/>
                <w:szCs w:val="18"/>
              </w:rPr>
              <w:t>Cena brutto za całość zamówienia/słownie: ……………………..…/</w:t>
            </w:r>
          </w:p>
          <w:p w14:paraId="7DABD59E" w14:textId="35671819" w:rsidR="00A758C3" w:rsidRPr="00646A08" w:rsidRDefault="006E3711" w:rsidP="006E3711">
            <w:pPr>
              <w:rPr>
                <w:rFonts w:ascii="Verdana" w:hAnsi="Verdana"/>
                <w:sz w:val="18"/>
                <w:szCs w:val="18"/>
              </w:rPr>
            </w:pPr>
            <w:r w:rsidRPr="006E3711">
              <w:rPr>
                <w:rFonts w:ascii="Verdana" w:hAnsi="Verdana"/>
                <w:sz w:val="18"/>
                <w:szCs w:val="18"/>
              </w:rPr>
              <w:t>Vat………………………………………………………………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1040" w14:textId="77777777" w:rsidR="00A758C3" w:rsidRPr="00646A08" w:rsidRDefault="00A758C3" w:rsidP="00A758C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8F38D8" w14:textId="77777777" w:rsidR="00A758C3" w:rsidRPr="00646A08" w:rsidRDefault="00A758C3" w:rsidP="00A758C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9FBFDE" w14:textId="77777777" w:rsidR="006E3711" w:rsidRDefault="006E3711" w:rsidP="006B1AE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3C789F0" w14:textId="56C1F1CE" w:rsidR="006B1AE2" w:rsidRPr="00646A08" w:rsidRDefault="006B1AE2" w:rsidP="006B1AE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Okres udzielonej gwarancji wynosi:</w:t>
      </w:r>
      <w:r w:rsidRPr="00646A08">
        <w:rPr>
          <w:rFonts w:ascii="Verdana" w:hAnsi="Verdana"/>
          <w:sz w:val="18"/>
          <w:szCs w:val="18"/>
        </w:rPr>
        <w:t xml:space="preserve"> </w:t>
      </w:r>
      <w:r w:rsidR="003B1539" w:rsidRPr="00646A08">
        <w:rPr>
          <w:rFonts w:ascii="Verdana" w:hAnsi="Verdana"/>
          <w:b/>
          <w:bCs/>
          <w:sz w:val="18"/>
          <w:szCs w:val="18"/>
        </w:rPr>
        <w:t>24-</w:t>
      </w:r>
      <w:r w:rsidRPr="00646A08">
        <w:rPr>
          <w:rFonts w:ascii="Verdana" w:hAnsi="Verdana"/>
          <w:b/>
          <w:bCs/>
          <w:sz w:val="18"/>
          <w:szCs w:val="18"/>
        </w:rPr>
        <w:t>miesi</w:t>
      </w:r>
      <w:r w:rsidR="003B1539" w:rsidRPr="00646A08">
        <w:rPr>
          <w:rFonts w:ascii="Verdana" w:hAnsi="Verdana"/>
          <w:b/>
          <w:bCs/>
          <w:sz w:val="18"/>
          <w:szCs w:val="18"/>
        </w:rPr>
        <w:t>ące</w:t>
      </w:r>
      <w:r w:rsidRPr="00646A08">
        <w:rPr>
          <w:rFonts w:ascii="Verdana" w:hAnsi="Verdana"/>
          <w:b/>
          <w:bCs/>
          <w:sz w:val="18"/>
          <w:szCs w:val="18"/>
        </w:rPr>
        <w:t>.</w:t>
      </w:r>
    </w:p>
    <w:p w14:paraId="648CDA48" w14:textId="3072BD5F" w:rsidR="00A758C3" w:rsidRPr="00646A08" w:rsidRDefault="008D2AB8" w:rsidP="009C3941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Termin realizacji umowy: </w:t>
      </w:r>
      <w:r w:rsidR="00DD4335" w:rsidRPr="00646A08">
        <w:rPr>
          <w:rFonts w:ascii="Verdana" w:hAnsi="Verdana"/>
          <w:b/>
          <w:bCs/>
          <w:sz w:val="18"/>
          <w:szCs w:val="18"/>
        </w:rPr>
        <w:t>………..</w:t>
      </w:r>
      <w:r w:rsidR="00AE44FA" w:rsidRPr="00646A08">
        <w:rPr>
          <w:rFonts w:ascii="Verdana" w:hAnsi="Verdana"/>
          <w:b/>
          <w:bCs/>
          <w:sz w:val="18"/>
          <w:szCs w:val="18"/>
        </w:rPr>
        <w:t xml:space="preserve"> od daty podpisania umowy</w:t>
      </w:r>
      <w:r w:rsidR="00700259" w:rsidRPr="00646A08">
        <w:rPr>
          <w:rFonts w:ascii="Verdana" w:hAnsi="Verdana"/>
          <w:b/>
          <w:bCs/>
          <w:sz w:val="18"/>
          <w:szCs w:val="18"/>
        </w:rPr>
        <w:t>*)</w:t>
      </w:r>
      <w:r w:rsidR="00B02E8B" w:rsidRPr="00646A08">
        <w:rPr>
          <w:rFonts w:ascii="Verdana" w:hAnsi="Verdana"/>
          <w:b/>
          <w:bCs/>
          <w:sz w:val="18"/>
          <w:szCs w:val="18"/>
        </w:rPr>
        <w:t>.</w:t>
      </w:r>
      <w:r w:rsidR="00DD4335" w:rsidRPr="00646A08">
        <w:rPr>
          <w:rFonts w:ascii="Verdana" w:hAnsi="Verdana"/>
          <w:b/>
          <w:bCs/>
          <w:sz w:val="18"/>
          <w:szCs w:val="18"/>
        </w:rPr>
        <w:t xml:space="preserve"> </w:t>
      </w:r>
      <w:r w:rsidR="000119D8" w:rsidRPr="00646A08">
        <w:rPr>
          <w:rFonts w:ascii="Verdana" w:hAnsi="Verdana"/>
          <w:b/>
          <w:bCs/>
          <w:sz w:val="18"/>
          <w:szCs w:val="18"/>
        </w:rPr>
        <w:t>/</w:t>
      </w:r>
      <w:r w:rsidR="00DD4335" w:rsidRPr="00646A08">
        <w:rPr>
          <w:rFonts w:ascii="Verdana" w:hAnsi="Verdana"/>
          <w:b/>
          <w:bCs/>
          <w:i/>
          <w:iCs/>
          <w:sz w:val="18"/>
          <w:szCs w:val="18"/>
          <w:highlight w:val="yellow"/>
        </w:rPr>
        <w:t>kryterium ceny ofert</w:t>
      </w:r>
      <w:r w:rsidR="000119D8" w:rsidRPr="00646A08">
        <w:rPr>
          <w:rFonts w:ascii="Verdana" w:hAnsi="Verdana"/>
          <w:b/>
          <w:bCs/>
          <w:i/>
          <w:iCs/>
          <w:sz w:val="18"/>
          <w:szCs w:val="18"/>
        </w:rPr>
        <w:t>/</w:t>
      </w:r>
    </w:p>
    <w:p w14:paraId="2DBB45F6" w14:textId="6FA7B02F" w:rsidR="00700259" w:rsidRPr="00646A08" w:rsidRDefault="00700259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646A08">
        <w:rPr>
          <w:rFonts w:ascii="Verdana" w:hAnsi="Verdana"/>
          <w:i/>
          <w:sz w:val="18"/>
          <w:szCs w:val="18"/>
        </w:rPr>
        <w:t>*)W przypadku nie podania terminu realizacji przez Wykonawcę, Zamawiający przyjmie maksymalny termin wskazany w SWZ.</w:t>
      </w:r>
    </w:p>
    <w:p w14:paraId="605D1CE8" w14:textId="77777777" w:rsidR="009C3941" w:rsidRPr="00646A08" w:rsidRDefault="009C3941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4210FC4A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Oświadczamy, że zgodnie z ustawą z dnia 6 marca 2018 r. Prawo przedsiębiorców, należymy do małych lub średnich przedsiębiorców: </w:t>
      </w:r>
      <w:r w:rsidRPr="00646A08">
        <w:rPr>
          <w:rFonts w:ascii="Verdana" w:hAnsi="Verdana"/>
          <w:b/>
          <w:bCs/>
          <w:sz w:val="18"/>
          <w:szCs w:val="18"/>
        </w:rPr>
        <w:t>TAK/NIE</w:t>
      </w:r>
    </w:p>
    <w:p w14:paraId="20AB82A5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/>
          <w:bCs/>
          <w:sz w:val="18"/>
          <w:szCs w:val="18"/>
        </w:rPr>
        <w:t>Termin płatności</w:t>
      </w:r>
      <w:r w:rsidRPr="00646A08">
        <w:rPr>
          <w:rFonts w:ascii="Verdana" w:hAnsi="Verdana"/>
          <w:sz w:val="18"/>
          <w:szCs w:val="18"/>
        </w:rPr>
        <w:t xml:space="preserve">: do 21 dni od dnia otrzymania faktury wystawionej przez Sprzedawcę po dokonaniu odbioru przedmiotu umowy potwierdzonego protokołem zdawczo - odbiorczym. Zapłata </w:t>
      </w:r>
      <w:r w:rsidRPr="00646A08">
        <w:rPr>
          <w:rFonts w:ascii="Verdana" w:hAnsi="Verdana"/>
          <w:sz w:val="18"/>
          <w:szCs w:val="18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  <w:u w:val="single"/>
        </w:rPr>
      </w:pPr>
      <w:r w:rsidRPr="00646A08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4A4FBC7D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1.</w:t>
      </w:r>
      <w:r w:rsidRPr="00646A08">
        <w:rPr>
          <w:rFonts w:ascii="Verdana" w:hAnsi="Verdana"/>
          <w:sz w:val="18"/>
          <w:szCs w:val="18"/>
        </w:rPr>
        <w:tab/>
        <w:t>Oświadczamy, że jesteśmy związani niniejszą ofertą przez okres wskazany w SWZ.</w:t>
      </w:r>
    </w:p>
    <w:p w14:paraId="6FFEF33B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2.</w:t>
      </w:r>
      <w:r w:rsidRPr="00646A08">
        <w:rPr>
          <w:rFonts w:ascii="Verdana" w:hAnsi="Verdana"/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C606E3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3.</w:t>
      </w:r>
      <w:r w:rsidRPr="00646A08">
        <w:rPr>
          <w:rFonts w:ascii="Verdana" w:hAnsi="Verdana"/>
          <w:sz w:val="18"/>
          <w:szCs w:val="18"/>
        </w:rPr>
        <w:tab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729241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4.</w:t>
      </w:r>
      <w:r w:rsidRPr="00646A08">
        <w:rPr>
          <w:rFonts w:ascii="Verdana" w:hAnsi="Verdana"/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:rsidRPr="00646A08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BC59C39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Nazwa podwykonawcy</w:t>
            </w:r>
            <w:r w:rsidRPr="00646A0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758C3" w:rsidRPr="00646A08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8C3" w:rsidRPr="00646A08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385C6C3" w14:textId="58EB69E0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</w:p>
    <w:p w14:paraId="2B348F2B" w14:textId="66C7DC65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652151" w14:textId="77777777" w:rsidR="000119D8" w:rsidRPr="00646A08" w:rsidRDefault="000119D8" w:rsidP="000119D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646A08">
        <w:rPr>
          <w:rFonts w:ascii="Verdana" w:hAnsi="Verdana" w:cs="Times New Roman"/>
          <w:sz w:val="18"/>
          <w:szCs w:val="18"/>
        </w:rPr>
        <w:tab/>
        <w:t>Imię i Nazwisko</w:t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</w:p>
    <w:p w14:paraId="34BBD8D9" w14:textId="77777777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</w:r>
    </w:p>
    <w:p w14:paraId="733FC507" w14:textId="42E810A3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  <w:t xml:space="preserve"> </w:t>
      </w:r>
    </w:p>
    <w:p w14:paraId="7076847E" w14:textId="32E7A54E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DC5C5CB" w14:textId="205AF6A8" w:rsidR="000119D8" w:rsidRPr="00646A08" w:rsidRDefault="000119D8" w:rsidP="000119D8">
      <w:p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       …………………………...........................……które dołączamy do oferty.</w:t>
      </w:r>
    </w:p>
    <w:p w14:paraId="7741C580" w14:textId="4F5999BC" w:rsidR="000119D8" w:rsidRPr="00646A08" w:rsidRDefault="000119D8" w:rsidP="000119D8">
      <w:pPr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załącznikami do niniejszej oferty są:</w:t>
      </w:r>
    </w:p>
    <w:p w14:paraId="3142A7A7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52677B9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0FCBEE0B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1D77DCD0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ECF9D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EEC01DE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F0E6133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6C523C30" w14:textId="77777777" w:rsidR="000119D8" w:rsidRPr="00646A08" w:rsidRDefault="000119D8" w:rsidP="000119D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FB6E2DF" w14:textId="73A3C1E4" w:rsidR="00FE545C" w:rsidRPr="00646A08" w:rsidRDefault="00FE545C" w:rsidP="000119D8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FE545C" w:rsidRPr="00646A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4FC9F" w14:textId="77777777" w:rsidR="007E0A40" w:rsidRDefault="007E0A40">
      <w:r>
        <w:separator/>
      </w:r>
    </w:p>
  </w:endnote>
  <w:endnote w:type="continuationSeparator" w:id="0">
    <w:p w14:paraId="39947534" w14:textId="77777777" w:rsidR="007E0A40" w:rsidRDefault="007E0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718C9" w14:textId="77777777" w:rsidR="007E0A40" w:rsidRDefault="007E0A40">
      <w:r>
        <w:separator/>
      </w:r>
    </w:p>
  </w:footnote>
  <w:footnote w:type="continuationSeparator" w:id="0">
    <w:p w14:paraId="7DD248B5" w14:textId="77777777" w:rsidR="007E0A40" w:rsidRDefault="007E0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6"/>
  </w:num>
  <w:num w:numId="5" w16cid:durableId="10600598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  <w:num w:numId="9" w16cid:durableId="690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19D8"/>
    <w:rsid w:val="00012286"/>
    <w:rsid w:val="000349BB"/>
    <w:rsid w:val="000613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119D"/>
    <w:rsid w:val="001D4612"/>
    <w:rsid w:val="001F7651"/>
    <w:rsid w:val="002054D9"/>
    <w:rsid w:val="00207E98"/>
    <w:rsid w:val="00220859"/>
    <w:rsid w:val="002723B0"/>
    <w:rsid w:val="00272946"/>
    <w:rsid w:val="002A35E2"/>
    <w:rsid w:val="002D0FEB"/>
    <w:rsid w:val="002E2535"/>
    <w:rsid w:val="00315A4A"/>
    <w:rsid w:val="0033526E"/>
    <w:rsid w:val="00367B41"/>
    <w:rsid w:val="003B1539"/>
    <w:rsid w:val="003B3166"/>
    <w:rsid w:val="003D203C"/>
    <w:rsid w:val="00436A8F"/>
    <w:rsid w:val="00462644"/>
    <w:rsid w:val="00485437"/>
    <w:rsid w:val="004B7300"/>
    <w:rsid w:val="004C6753"/>
    <w:rsid w:val="00503165"/>
    <w:rsid w:val="0052375B"/>
    <w:rsid w:val="005357CF"/>
    <w:rsid w:val="0056651A"/>
    <w:rsid w:val="00595C87"/>
    <w:rsid w:val="005D2C65"/>
    <w:rsid w:val="005E6D94"/>
    <w:rsid w:val="0063384F"/>
    <w:rsid w:val="00643C6F"/>
    <w:rsid w:val="00646202"/>
    <w:rsid w:val="00646A08"/>
    <w:rsid w:val="0065290F"/>
    <w:rsid w:val="006815F6"/>
    <w:rsid w:val="006B1AE2"/>
    <w:rsid w:val="006D1C24"/>
    <w:rsid w:val="006E3711"/>
    <w:rsid w:val="00700259"/>
    <w:rsid w:val="00736060"/>
    <w:rsid w:val="00737AA9"/>
    <w:rsid w:val="00764F48"/>
    <w:rsid w:val="007748F0"/>
    <w:rsid w:val="007A4321"/>
    <w:rsid w:val="007E0A40"/>
    <w:rsid w:val="007E47F5"/>
    <w:rsid w:val="008050DD"/>
    <w:rsid w:val="0080627D"/>
    <w:rsid w:val="008072B2"/>
    <w:rsid w:val="00821556"/>
    <w:rsid w:val="00833933"/>
    <w:rsid w:val="00837532"/>
    <w:rsid w:val="00853083"/>
    <w:rsid w:val="00893F42"/>
    <w:rsid w:val="008B2F0C"/>
    <w:rsid w:val="008B4928"/>
    <w:rsid w:val="008D2AB8"/>
    <w:rsid w:val="008E349A"/>
    <w:rsid w:val="008F1C66"/>
    <w:rsid w:val="008F5A29"/>
    <w:rsid w:val="00970FE4"/>
    <w:rsid w:val="00974DAD"/>
    <w:rsid w:val="00990E79"/>
    <w:rsid w:val="009A325D"/>
    <w:rsid w:val="009C3941"/>
    <w:rsid w:val="00A0022B"/>
    <w:rsid w:val="00A2476E"/>
    <w:rsid w:val="00A346FE"/>
    <w:rsid w:val="00A34ADC"/>
    <w:rsid w:val="00A47B4D"/>
    <w:rsid w:val="00A758C3"/>
    <w:rsid w:val="00A83018"/>
    <w:rsid w:val="00A87B36"/>
    <w:rsid w:val="00AE44FA"/>
    <w:rsid w:val="00B02E8B"/>
    <w:rsid w:val="00B72CE3"/>
    <w:rsid w:val="00B774DC"/>
    <w:rsid w:val="00BE26B7"/>
    <w:rsid w:val="00BE35D0"/>
    <w:rsid w:val="00C67B9D"/>
    <w:rsid w:val="00C969A6"/>
    <w:rsid w:val="00C96D37"/>
    <w:rsid w:val="00CA7D36"/>
    <w:rsid w:val="00CE6773"/>
    <w:rsid w:val="00D24208"/>
    <w:rsid w:val="00D47A03"/>
    <w:rsid w:val="00D60C38"/>
    <w:rsid w:val="00D66893"/>
    <w:rsid w:val="00D90ACB"/>
    <w:rsid w:val="00DA17BB"/>
    <w:rsid w:val="00DC1500"/>
    <w:rsid w:val="00DD4335"/>
    <w:rsid w:val="00E0161A"/>
    <w:rsid w:val="00E12338"/>
    <w:rsid w:val="00E332C5"/>
    <w:rsid w:val="00E44371"/>
    <w:rsid w:val="00E678B5"/>
    <w:rsid w:val="00E8496A"/>
    <w:rsid w:val="00E949B0"/>
    <w:rsid w:val="00EC0BEA"/>
    <w:rsid w:val="00ED4E2E"/>
    <w:rsid w:val="00F00591"/>
    <w:rsid w:val="00F51688"/>
    <w:rsid w:val="00F53146"/>
    <w:rsid w:val="00F91018"/>
    <w:rsid w:val="00FA0F30"/>
    <w:rsid w:val="00FA176A"/>
    <w:rsid w:val="00FA51A4"/>
    <w:rsid w:val="00FB3A8A"/>
    <w:rsid w:val="00FD4CBA"/>
    <w:rsid w:val="00FE0435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556</Words>
  <Characters>4362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2025-07-23T10:56:00Z</cp:lastPrinted>
  <dcterms:created xsi:type="dcterms:W3CDTF">2025-08-26T09:11:00Z</dcterms:created>
  <dcterms:modified xsi:type="dcterms:W3CDTF">2025-08-28T08:05:00Z</dcterms:modified>
</cp:coreProperties>
</file>