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2B39D" w14:textId="77777777" w:rsidR="009432A1" w:rsidRPr="009432A1" w:rsidRDefault="007629F5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629F5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629F5">
        <w:rPr>
          <w:rFonts w:ascii="Arial" w:hAnsi="Arial" w:cs="Arial"/>
          <w:sz w:val="24"/>
          <w:szCs w:val="24"/>
        </w:rPr>
        <w:t>2025-08-28</w:t>
      </w:r>
    </w:p>
    <w:p w14:paraId="418157B1" w14:textId="77777777" w:rsidR="009432A1" w:rsidRPr="009432A1" w:rsidRDefault="007629F5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629F5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A0DE9FC" w14:textId="77777777" w:rsidR="009432A1" w:rsidRPr="009432A1" w:rsidRDefault="007629F5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629F5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629F5">
        <w:rPr>
          <w:rFonts w:ascii="Arial" w:hAnsi="Arial" w:cs="Arial"/>
          <w:sz w:val="24"/>
          <w:szCs w:val="24"/>
        </w:rPr>
        <w:t>66</w:t>
      </w:r>
    </w:p>
    <w:p w14:paraId="22D6235E" w14:textId="77777777" w:rsidR="009432A1" w:rsidRPr="009432A1" w:rsidRDefault="007629F5" w:rsidP="009432A1">
      <w:pPr>
        <w:rPr>
          <w:rFonts w:ascii="Arial" w:hAnsi="Arial" w:cs="Arial"/>
          <w:sz w:val="24"/>
          <w:szCs w:val="24"/>
        </w:rPr>
      </w:pPr>
      <w:r w:rsidRPr="007629F5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629F5">
        <w:rPr>
          <w:rFonts w:ascii="Arial" w:hAnsi="Arial" w:cs="Arial"/>
          <w:sz w:val="24"/>
          <w:szCs w:val="24"/>
        </w:rPr>
        <w:t>Kraków</w:t>
      </w:r>
    </w:p>
    <w:p w14:paraId="0C17972E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00F84E0" w14:textId="60679915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168A4F5" w14:textId="06D9AAD8" w:rsidR="009260D9" w:rsidRPr="009432A1" w:rsidRDefault="009260D9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SZP-271-35/25 </w:t>
      </w:r>
      <w:r w:rsidR="00053924">
        <w:rPr>
          <w:rFonts w:ascii="Arial" w:hAnsi="Arial" w:cs="Arial"/>
          <w:bCs/>
          <w:sz w:val="18"/>
          <w:szCs w:val="18"/>
        </w:rPr>
        <w:t>–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="00053924">
        <w:rPr>
          <w:rFonts w:ascii="Arial" w:hAnsi="Arial" w:cs="Arial"/>
          <w:bCs/>
          <w:sz w:val="18"/>
          <w:szCs w:val="18"/>
        </w:rPr>
        <w:t>793.MM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2361F91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692B96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3BA0BC2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09E3C4E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17C385A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15182DFE" w14:textId="77777777" w:rsidTr="00A652DF">
        <w:tc>
          <w:tcPr>
            <w:tcW w:w="2269" w:type="dxa"/>
            <w:shd w:val="clear" w:color="auto" w:fill="auto"/>
          </w:tcPr>
          <w:p w14:paraId="258AC17F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2DDA2F" w14:textId="77777777" w:rsidR="009432A1" w:rsidRPr="004E4B64" w:rsidRDefault="007629F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629F5">
              <w:rPr>
                <w:rFonts w:ascii="Arial" w:hAnsi="Arial" w:cs="Arial"/>
                <w:bCs/>
                <w:sz w:val="24"/>
                <w:szCs w:val="24"/>
              </w:rPr>
              <w:t>Usługi serwisowe w zakresie okresowych przeglądów technicznych, konserwacji, napraw oraz serwisu systemu ENDOBASE aparatury i sprzętu medycznego (producent OLYMPUS)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629F5" w:rsidRPr="004E4B64" w14:paraId="643AFC9F" w14:textId="77777777" w:rsidTr="000006BD">
        <w:tc>
          <w:tcPr>
            <w:tcW w:w="2269" w:type="dxa"/>
            <w:shd w:val="clear" w:color="auto" w:fill="auto"/>
          </w:tcPr>
          <w:p w14:paraId="5BA938D9" w14:textId="77777777" w:rsidR="007629F5" w:rsidRPr="004E4B64" w:rsidRDefault="007629F5" w:rsidP="000006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F6B2EE" w14:textId="77777777" w:rsidR="007629F5" w:rsidRPr="004E4B64" w:rsidRDefault="007629F5" w:rsidP="000006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629F5">
              <w:rPr>
                <w:rFonts w:ascii="Arial" w:hAnsi="Arial" w:cs="Arial"/>
                <w:bCs/>
                <w:sz w:val="24"/>
                <w:szCs w:val="24"/>
              </w:rPr>
              <w:t>SZP-271-35/25</w:t>
            </w:r>
          </w:p>
        </w:tc>
      </w:tr>
    </w:tbl>
    <w:p w14:paraId="45FA4763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629F5" w:rsidRPr="007629F5">
        <w:rPr>
          <w:rFonts w:ascii="Arial" w:hAnsi="Arial" w:cs="Arial"/>
          <w:sz w:val="24"/>
          <w:szCs w:val="24"/>
        </w:rPr>
        <w:t>(</w:t>
      </w:r>
      <w:proofErr w:type="spellStart"/>
      <w:r w:rsidR="007629F5" w:rsidRPr="007629F5">
        <w:rPr>
          <w:rFonts w:ascii="Arial" w:hAnsi="Arial" w:cs="Arial"/>
          <w:sz w:val="24"/>
          <w:szCs w:val="24"/>
        </w:rPr>
        <w:t>t.j</w:t>
      </w:r>
      <w:proofErr w:type="spellEnd"/>
      <w:r w:rsidR="007629F5" w:rsidRPr="007629F5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2D9182D3" w14:textId="77777777" w:rsidR="0069085C" w:rsidRPr="00382A4A" w:rsidRDefault="007629F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629F5">
        <w:rPr>
          <w:rFonts w:ascii="Arial" w:hAnsi="Arial" w:cs="Arial"/>
          <w:b/>
          <w:sz w:val="24"/>
          <w:szCs w:val="24"/>
        </w:rPr>
        <w:t>1 271 984.27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25494A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1D850E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2A51752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BFBE4B4" w14:textId="68D9CF88" w:rsidR="00C236D3" w:rsidRDefault="00A80738" w:rsidP="00053924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06FB778A" w14:textId="4418357C" w:rsidR="00053924" w:rsidRDefault="00053924" w:rsidP="00053924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6FC8B2E1" w14:textId="43A6EDA2" w:rsidR="00053924" w:rsidRPr="00053924" w:rsidRDefault="00053924" w:rsidP="00053924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sectPr w:rsidR="00053924" w:rsidRPr="00053924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95448" w14:textId="77777777" w:rsidR="00DF5069" w:rsidRDefault="00DF5069">
      <w:r>
        <w:separator/>
      </w:r>
    </w:p>
  </w:endnote>
  <w:endnote w:type="continuationSeparator" w:id="0">
    <w:p w14:paraId="00F6E57E" w14:textId="77777777" w:rsidR="00DF5069" w:rsidRDefault="00DF5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97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25225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C7C71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5AEAA42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927E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3BC652" w14:textId="77777777" w:rsidR="009F189D" w:rsidRDefault="009F189D">
    <w:pPr>
      <w:pStyle w:val="Stopka"/>
      <w:tabs>
        <w:tab w:val="clear" w:pos="4536"/>
      </w:tabs>
      <w:jc w:val="center"/>
    </w:pPr>
  </w:p>
  <w:p w14:paraId="1033FAA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666FD" w14:textId="77777777" w:rsidR="00DF5069" w:rsidRDefault="00DF5069">
      <w:r>
        <w:separator/>
      </w:r>
    </w:p>
  </w:footnote>
  <w:footnote w:type="continuationSeparator" w:id="0">
    <w:p w14:paraId="02F42D4B" w14:textId="77777777" w:rsidR="00DF5069" w:rsidRDefault="00DF50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FACEA" w14:textId="77777777" w:rsidR="007629F5" w:rsidRDefault="007629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51488" w14:textId="77777777" w:rsidR="007629F5" w:rsidRDefault="007629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0AC1B" w14:textId="77777777" w:rsidR="007629F5" w:rsidRDefault="007629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5069"/>
    <w:rsid w:val="00007727"/>
    <w:rsid w:val="00017720"/>
    <w:rsid w:val="00035488"/>
    <w:rsid w:val="00053924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629F5"/>
    <w:rsid w:val="007B2916"/>
    <w:rsid w:val="00843263"/>
    <w:rsid w:val="00861E75"/>
    <w:rsid w:val="00890B92"/>
    <w:rsid w:val="009260D9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F506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EABC5D"/>
  <w15:chartTrackingRefBased/>
  <w15:docId w15:val="{C943EE33-34AC-4722-8D14-A24CAA553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108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cp:lastPrinted>2025-08-28T07:20:00Z</cp:lastPrinted>
  <dcterms:created xsi:type="dcterms:W3CDTF">2025-08-28T07:21:00Z</dcterms:created>
  <dcterms:modified xsi:type="dcterms:W3CDTF">2025-08-28T07:21:00Z</dcterms:modified>
</cp:coreProperties>
</file>