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65" w:type="dxa"/>
        <w:jc w:val="center"/>
        <w:tblLayout w:type="fixed"/>
        <w:tblCellMar>
          <w:left w:w="5" w:type="dxa"/>
          <w:right w:w="30" w:type="dxa"/>
        </w:tblCellMar>
        <w:tblLook w:val="0000" w:firstRow="0" w:lastRow="0" w:firstColumn="0" w:lastColumn="0" w:noHBand="0" w:noVBand="0"/>
      </w:tblPr>
      <w:tblGrid>
        <w:gridCol w:w="10065"/>
      </w:tblGrid>
      <w:tr w:rsidR="000A2C82" w:rsidRPr="000751E8" w14:paraId="71FBE6AB" w14:textId="77777777" w:rsidTr="00FF0643">
        <w:trPr>
          <w:trHeight w:val="790"/>
          <w:jc w:val="center"/>
        </w:trPr>
        <w:tc>
          <w:tcPr>
            <w:tcW w:w="10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tbl>
            <w:tblPr>
              <w:tblW w:w="10201" w:type="dxa"/>
              <w:jc w:val="center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82"/>
              <w:gridCol w:w="10119"/>
            </w:tblGrid>
            <w:tr w:rsidR="000A2C82" w:rsidRPr="000751E8" w14:paraId="06D1BB6B" w14:textId="77777777" w:rsidTr="00FF0643">
              <w:trPr>
                <w:trHeight w:val="790"/>
                <w:jc w:val="center"/>
              </w:trPr>
              <w:tc>
                <w:tcPr>
                  <w:tcW w:w="82" w:type="dxa"/>
                </w:tcPr>
                <w:p w14:paraId="24150348" w14:textId="77777777" w:rsidR="000A2C82" w:rsidRPr="000751E8" w:rsidRDefault="000A2C82" w:rsidP="00FF0643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10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52BA7D0" w14:textId="77777777" w:rsidR="000A2C82" w:rsidRPr="000751E8" w:rsidRDefault="000A2C82" w:rsidP="00FF0643">
                  <w:pPr>
                    <w:pStyle w:val="Nagwek"/>
                    <w:ind w:hanging="567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  <w:lang w:eastAsia="pl-PL"/>
                    </w:rPr>
                    <w:pict w14:anchorId="6BA7EBFC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Obraz 2" o:spid="_x0000_i1025" type="#_x0000_t75" style="width:527.75pt;height:42.9pt;visibility:visible;mso-wrap-style:square">
                        <v:imagedata r:id="rId8" o:title=""/>
                      </v:shape>
                    </w:pict>
                  </w:r>
                </w:p>
              </w:tc>
            </w:tr>
          </w:tbl>
          <w:p w14:paraId="370FBE14" w14:textId="77777777" w:rsidR="000A2C82" w:rsidRPr="000751E8" w:rsidRDefault="000A2C82" w:rsidP="00FF0643">
            <w:pPr>
              <w:tabs>
                <w:tab w:val="left" w:pos="1042"/>
                <w:tab w:val="left" w:pos="2290"/>
                <w:tab w:val="left" w:pos="3331"/>
                <w:tab w:val="left" w:pos="4373"/>
                <w:tab w:val="left" w:pos="5414"/>
                <w:tab w:val="left" w:pos="6456"/>
                <w:tab w:val="left" w:pos="6600"/>
                <w:tab w:val="left" w:pos="7642"/>
                <w:tab w:val="left" w:pos="8683"/>
                <w:tab w:val="left" w:pos="9888"/>
              </w:tabs>
              <w:spacing w:after="0"/>
              <w:ind w:left="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7D450486" w14:textId="19FF1E79" w:rsidR="005103B9" w:rsidRPr="00820FBA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820FBA">
        <w:rPr>
          <w:bCs/>
          <w:i w:val="0"/>
          <w:sz w:val="20"/>
        </w:rPr>
        <w:t xml:space="preserve">Załącznik nr </w:t>
      </w:r>
      <w:r w:rsidR="00820FBA" w:rsidRPr="00820FBA">
        <w:rPr>
          <w:bCs/>
          <w:i w:val="0"/>
          <w:sz w:val="20"/>
        </w:rPr>
        <w:t>5</w:t>
      </w:r>
      <w:r w:rsidR="00B36ABD" w:rsidRPr="00820FBA">
        <w:rPr>
          <w:bCs/>
          <w:i w:val="0"/>
          <w:sz w:val="20"/>
        </w:rPr>
        <w:t xml:space="preserve"> do SWZ</w:t>
      </w:r>
    </w:p>
    <w:p w14:paraId="5BCB8330" w14:textId="77777777" w:rsidR="00C4103F" w:rsidRPr="00820FBA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820FBA">
        <w:rPr>
          <w:rFonts w:ascii="Times New Roman" w:hAnsi="Times New Roman"/>
          <w:b/>
          <w:sz w:val="20"/>
          <w:szCs w:val="20"/>
        </w:rPr>
        <w:t>Zamawiający</w:t>
      </w:r>
      <w:r w:rsidR="007936D6" w:rsidRPr="00820FBA">
        <w:rPr>
          <w:rFonts w:ascii="Times New Roman" w:hAnsi="Times New Roman"/>
          <w:b/>
          <w:sz w:val="20"/>
          <w:szCs w:val="20"/>
        </w:rPr>
        <w:t>:</w:t>
      </w:r>
    </w:p>
    <w:p w14:paraId="2974A1AE" w14:textId="77777777" w:rsidR="006676AE" w:rsidRPr="00820FBA" w:rsidRDefault="00224F97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820FBA">
        <w:rPr>
          <w:sz w:val="20"/>
          <w:szCs w:val="20"/>
        </w:rPr>
        <w:t>GMINA NIEPOŁOMICE</w:t>
      </w:r>
    </w:p>
    <w:p w14:paraId="7A6B507F" w14:textId="77777777" w:rsidR="006676AE" w:rsidRPr="00820FBA" w:rsidRDefault="00224F97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820FBA">
        <w:rPr>
          <w:sz w:val="20"/>
          <w:szCs w:val="20"/>
        </w:rPr>
        <w:t>Pl. Zwycięstwa</w:t>
      </w:r>
      <w:r w:rsidR="006676AE" w:rsidRPr="00820FBA">
        <w:rPr>
          <w:sz w:val="20"/>
          <w:szCs w:val="20"/>
        </w:rPr>
        <w:t xml:space="preserve"> </w:t>
      </w:r>
      <w:r w:rsidRPr="00820FBA">
        <w:rPr>
          <w:sz w:val="20"/>
          <w:szCs w:val="20"/>
        </w:rPr>
        <w:t>13</w:t>
      </w:r>
      <w:r w:rsidR="006676AE" w:rsidRPr="00820FBA">
        <w:rPr>
          <w:sz w:val="20"/>
          <w:szCs w:val="20"/>
        </w:rPr>
        <w:t xml:space="preserve"> </w:t>
      </w:r>
    </w:p>
    <w:p w14:paraId="63D8BE60" w14:textId="7D80EFC5" w:rsidR="002578E4" w:rsidRPr="00820FBA" w:rsidRDefault="00224F97" w:rsidP="00820FBA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820FBA">
        <w:rPr>
          <w:sz w:val="20"/>
          <w:szCs w:val="20"/>
        </w:rPr>
        <w:t>32-005</w:t>
      </w:r>
      <w:r w:rsidR="006676AE" w:rsidRPr="00820FBA">
        <w:rPr>
          <w:sz w:val="20"/>
          <w:szCs w:val="20"/>
        </w:rPr>
        <w:t xml:space="preserve"> </w:t>
      </w:r>
      <w:r w:rsidRPr="00820FBA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820FBA" w14:paraId="12C2601D" w14:textId="77777777" w:rsidTr="0018769E">
        <w:tc>
          <w:tcPr>
            <w:tcW w:w="2800" w:type="dxa"/>
          </w:tcPr>
          <w:p w14:paraId="0D0C5872" w14:textId="77777777" w:rsidR="002578E4" w:rsidRPr="00820FBA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20FBA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820FBA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2DA9D2A6" w14:textId="77777777" w:rsidR="002578E4" w:rsidRPr="00820FBA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702FDD9" w14:textId="77777777" w:rsidR="002578E4" w:rsidRPr="00820FBA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20FB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8D15BF9" w14:textId="77777777" w:rsidR="002578E4" w:rsidRPr="00820FBA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20FB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820FB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820FB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820FBA" w14:paraId="20730946" w14:textId="77777777" w:rsidTr="0018769E">
        <w:tc>
          <w:tcPr>
            <w:tcW w:w="2800" w:type="dxa"/>
          </w:tcPr>
          <w:p w14:paraId="45EDE75E" w14:textId="77777777" w:rsidR="002578E4" w:rsidRPr="00820FBA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20FBA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52D1C8C7" w14:textId="77777777" w:rsidR="002578E4" w:rsidRPr="00820FBA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5106D02" w14:textId="77777777" w:rsidR="002578E4" w:rsidRPr="00820FBA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20FB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232C316" w14:textId="77777777" w:rsidR="002578E4" w:rsidRPr="00820FBA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820FB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820FBA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820FB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783773A8" w14:textId="77777777" w:rsidR="002578E4" w:rsidRPr="00820FBA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24F97" w:rsidRPr="00820FBA" w14:paraId="6C9483B3" w14:textId="77777777" w:rsidTr="007417BF">
        <w:tc>
          <w:tcPr>
            <w:tcW w:w="9104" w:type="dxa"/>
            <w:shd w:val="clear" w:color="auto" w:fill="D9D9D9"/>
          </w:tcPr>
          <w:p w14:paraId="025CDAD6" w14:textId="77777777" w:rsidR="00224F97" w:rsidRPr="00820FBA" w:rsidRDefault="00224F97" w:rsidP="007417BF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20FBA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3F43FF50" w14:textId="77777777" w:rsidR="00224F97" w:rsidRPr="00820FBA" w:rsidRDefault="00224F97" w:rsidP="007417BF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20FBA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820FBA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820FBA">
              <w:rPr>
                <w:rFonts w:ascii="Times New Roman" w:hAnsi="Times New Roman"/>
                <w:sz w:val="20"/>
                <w:szCs w:val="20"/>
              </w:rPr>
              <w:t xml:space="preserve">. Dz. U. z 2024 poz. 1320) (dalej jako: ustawa </w:t>
            </w:r>
            <w:proofErr w:type="spellStart"/>
            <w:r w:rsidRPr="00820FBA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820FBA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2EA6630D" w14:textId="77777777" w:rsidR="00224F97" w:rsidRPr="00820FBA" w:rsidRDefault="00224F97" w:rsidP="007417BF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20FBA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4032C30A" w14:textId="77777777" w:rsidR="00224F97" w:rsidRPr="00820FBA" w:rsidRDefault="00224F97" w:rsidP="007417BF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20FBA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76711DE3" w14:textId="77777777" w:rsidR="00224F97" w:rsidRPr="00820FBA" w:rsidRDefault="00224F97" w:rsidP="007417BF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0FBA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188D5C25" w14:textId="77777777" w:rsidR="00E50194" w:rsidRPr="00820FBA" w:rsidRDefault="001F027E" w:rsidP="00820FBA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20FBA">
        <w:rPr>
          <w:rFonts w:ascii="Times New Roman" w:hAnsi="Times New Roman"/>
          <w:sz w:val="20"/>
          <w:szCs w:val="20"/>
        </w:rPr>
        <w:t>Na potrzeby postę</w:t>
      </w:r>
      <w:r w:rsidR="008D0487" w:rsidRPr="00820FBA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820FBA">
        <w:rPr>
          <w:rFonts w:ascii="Times New Roman" w:hAnsi="Times New Roman"/>
          <w:sz w:val="20"/>
          <w:szCs w:val="20"/>
        </w:rPr>
        <w:t>zamówienia publicznego</w:t>
      </w:r>
      <w:r w:rsidR="00E50194" w:rsidRPr="00820FBA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820FBA" w14:paraId="20CAEA87" w14:textId="77777777" w:rsidTr="0018769E">
        <w:tc>
          <w:tcPr>
            <w:tcW w:w="2269" w:type="dxa"/>
          </w:tcPr>
          <w:p w14:paraId="0214C37F" w14:textId="77777777" w:rsidR="002578E4" w:rsidRPr="00820FBA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20FB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19CA09F" w14:textId="77777777" w:rsidR="002578E4" w:rsidRPr="00820FBA" w:rsidRDefault="00224F97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20FB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Zakup kursów zawodowych dla uczniów i szkoleń dla nauczycieli Zespołu Szkół im. Ojca Świętego Jana Pawła II  w Niepołomicach w ramach projektu pod nazwą: Rozwijanie umiejętności zawodowych uczniów oraz kadry pedagogicznej szkół prowadzących kształcenie zawodowe w Niepołomicach</w:t>
            </w:r>
            <w:r w:rsidR="002578E4" w:rsidRPr="00820FB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224F97" w:rsidRPr="00820FBA" w14:paraId="50337A4F" w14:textId="77777777" w:rsidTr="007417BF">
        <w:tc>
          <w:tcPr>
            <w:tcW w:w="2269" w:type="dxa"/>
          </w:tcPr>
          <w:p w14:paraId="239403B4" w14:textId="77777777" w:rsidR="00224F97" w:rsidRPr="00820FBA" w:rsidRDefault="00224F97" w:rsidP="007417B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20FB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05ECEE3" w14:textId="77777777" w:rsidR="00224F97" w:rsidRPr="00820FBA" w:rsidRDefault="00224F97" w:rsidP="007417B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20FB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ZP.271.30.2025</w:t>
            </w:r>
          </w:p>
        </w:tc>
      </w:tr>
    </w:tbl>
    <w:p w14:paraId="61E80A1B" w14:textId="77777777" w:rsidR="002578E4" w:rsidRPr="00820FBA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1DD89B22" w14:textId="77777777" w:rsidR="00F90CD1" w:rsidRPr="00820FBA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20FBA">
        <w:rPr>
          <w:rFonts w:ascii="Times New Roman" w:hAnsi="Times New Roman"/>
          <w:sz w:val="20"/>
          <w:szCs w:val="20"/>
        </w:rPr>
        <w:t xml:space="preserve">prowadzonego przez </w:t>
      </w:r>
      <w:r w:rsidR="00224F97" w:rsidRPr="00820FBA">
        <w:rPr>
          <w:rFonts w:ascii="Times New Roman" w:hAnsi="Times New Roman"/>
          <w:b/>
          <w:sz w:val="20"/>
          <w:szCs w:val="20"/>
        </w:rPr>
        <w:t>GMINA NIEPOŁOMICE</w:t>
      </w:r>
      <w:r w:rsidRPr="00820FBA">
        <w:rPr>
          <w:rFonts w:ascii="Times New Roman" w:hAnsi="Times New Roman"/>
          <w:b/>
          <w:sz w:val="20"/>
          <w:szCs w:val="20"/>
        </w:rPr>
        <w:t>,</w:t>
      </w:r>
      <w:r w:rsidR="002B2AD9" w:rsidRPr="00820FBA">
        <w:rPr>
          <w:rFonts w:ascii="Times New Roman" w:hAnsi="Times New Roman"/>
          <w:sz w:val="20"/>
          <w:szCs w:val="20"/>
        </w:rPr>
        <w:t xml:space="preserve"> </w:t>
      </w:r>
      <w:r w:rsidR="00E65685" w:rsidRPr="00820FBA">
        <w:rPr>
          <w:rFonts w:ascii="Times New Roman" w:hAnsi="Times New Roman"/>
          <w:sz w:val="20"/>
          <w:szCs w:val="20"/>
        </w:rPr>
        <w:t>oświa</w:t>
      </w:r>
      <w:r w:rsidR="00825A09" w:rsidRPr="00820FBA">
        <w:rPr>
          <w:rFonts w:ascii="Times New Roman" w:hAnsi="Times New Roman"/>
          <w:sz w:val="20"/>
          <w:szCs w:val="20"/>
        </w:rPr>
        <w:t>dczam</w:t>
      </w:r>
      <w:r w:rsidR="00E65685" w:rsidRPr="00820FBA">
        <w:rPr>
          <w:rFonts w:ascii="Times New Roman" w:hAnsi="Times New Roman"/>
          <w:sz w:val="20"/>
          <w:szCs w:val="20"/>
        </w:rPr>
        <w:t>,</w:t>
      </w:r>
      <w:r w:rsidR="002B2AD9" w:rsidRPr="00820FBA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820FBA" w14:paraId="135A27C9" w14:textId="77777777" w:rsidTr="00650D6C">
        <w:tc>
          <w:tcPr>
            <w:tcW w:w="9104" w:type="dxa"/>
            <w:shd w:val="clear" w:color="auto" w:fill="D9D9D9"/>
          </w:tcPr>
          <w:p w14:paraId="19C41B5B" w14:textId="77777777" w:rsidR="00E50194" w:rsidRPr="00820FBA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20FBA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2FC99329" w14:textId="18E5A1E1" w:rsidR="002426FF" w:rsidRPr="00820FBA" w:rsidRDefault="00C113BF" w:rsidP="00820FBA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20FBA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820FBA">
        <w:rPr>
          <w:rFonts w:ascii="Times New Roman" w:hAnsi="Times New Roman"/>
          <w:sz w:val="20"/>
          <w:szCs w:val="20"/>
        </w:rPr>
        <w:t xml:space="preserve">dstawie </w:t>
      </w:r>
      <w:r w:rsidR="002C4137" w:rsidRPr="00820FBA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820FBA">
        <w:rPr>
          <w:rFonts w:ascii="Times New Roman" w:hAnsi="Times New Roman"/>
          <w:sz w:val="20"/>
          <w:szCs w:val="20"/>
        </w:rPr>
        <w:t>108</w:t>
      </w:r>
      <w:r w:rsidR="002C4137" w:rsidRPr="00820FBA">
        <w:rPr>
          <w:rFonts w:ascii="Times New Roman" w:hAnsi="Times New Roman"/>
          <w:sz w:val="20"/>
          <w:szCs w:val="20"/>
        </w:rPr>
        <w:t xml:space="preserve"> ust 1 </w:t>
      </w:r>
      <w:r w:rsidRPr="00820FBA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820FBA">
        <w:rPr>
          <w:rFonts w:ascii="Times New Roman" w:hAnsi="Times New Roman"/>
          <w:sz w:val="20"/>
          <w:szCs w:val="20"/>
        </w:rPr>
        <w:t>Pzp</w:t>
      </w:r>
      <w:proofErr w:type="spellEnd"/>
    </w:p>
    <w:p w14:paraId="46804F9E" w14:textId="77777777" w:rsidR="00023477" w:rsidRPr="00820FBA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820FBA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437B2808" w14:textId="3C8002D0" w:rsidR="00992BD8" w:rsidRPr="00820FBA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820FBA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820FBA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820FBA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820FBA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820FBA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14:paraId="66BB8742" w14:textId="15F8C9BF" w:rsidR="00023477" w:rsidRPr="00820FBA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20FBA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820FBA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820FBA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820FBA">
        <w:rPr>
          <w:rFonts w:ascii="Times New Roman" w:hAnsi="Times New Roman"/>
          <w:i/>
          <w:sz w:val="20"/>
          <w:szCs w:val="20"/>
        </w:rPr>
        <w:t>)</w:t>
      </w:r>
      <w:r w:rsidRPr="00820FBA">
        <w:rPr>
          <w:rFonts w:ascii="Times New Roman" w:hAnsi="Times New Roman"/>
          <w:i/>
          <w:sz w:val="20"/>
          <w:szCs w:val="20"/>
        </w:rPr>
        <w:t>.</w:t>
      </w:r>
      <w:r w:rsidRPr="00820FBA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820FBA">
        <w:rPr>
          <w:rFonts w:ascii="Times New Roman" w:hAnsi="Times New Roman"/>
          <w:sz w:val="20"/>
          <w:szCs w:val="20"/>
        </w:rPr>
        <w:t>110</w:t>
      </w:r>
      <w:r w:rsidRPr="00820FBA">
        <w:rPr>
          <w:rFonts w:ascii="Times New Roman" w:hAnsi="Times New Roman"/>
          <w:sz w:val="20"/>
          <w:szCs w:val="20"/>
        </w:rPr>
        <w:t xml:space="preserve"> ust. </w:t>
      </w:r>
      <w:r w:rsidR="00710937" w:rsidRPr="00820FBA">
        <w:rPr>
          <w:rFonts w:ascii="Times New Roman" w:hAnsi="Times New Roman"/>
          <w:sz w:val="20"/>
          <w:szCs w:val="20"/>
        </w:rPr>
        <w:t>2</w:t>
      </w:r>
      <w:r w:rsidRPr="00820FBA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820FBA">
        <w:rPr>
          <w:rFonts w:ascii="Times New Roman" w:hAnsi="Times New Roman"/>
          <w:sz w:val="20"/>
          <w:szCs w:val="20"/>
        </w:rPr>
        <w:t xml:space="preserve"> i zapobiegawcze</w:t>
      </w:r>
      <w:r w:rsidRPr="00820FBA">
        <w:rPr>
          <w:rFonts w:ascii="Times New Roman" w:hAnsi="Times New Roman"/>
          <w:sz w:val="20"/>
          <w:szCs w:val="20"/>
        </w:rPr>
        <w:t xml:space="preserve">: </w:t>
      </w:r>
      <w:r w:rsidRPr="00820FBA">
        <w:rPr>
          <w:rFonts w:ascii="Times New Roman" w:hAnsi="Times New Roman"/>
          <w:sz w:val="20"/>
          <w:szCs w:val="20"/>
        </w:rPr>
        <w:lastRenderedPageBreak/>
        <w:t>…………………………………………………………………………………………………</w:t>
      </w:r>
      <w:r w:rsidR="007A2BCB" w:rsidRPr="00820FBA">
        <w:rPr>
          <w:rFonts w:ascii="Times New Roman" w:hAnsi="Times New Roman"/>
          <w:sz w:val="20"/>
          <w:szCs w:val="20"/>
        </w:rPr>
        <w:t>..</w:t>
      </w:r>
      <w:r w:rsidRPr="00820FBA">
        <w:rPr>
          <w:rFonts w:ascii="Times New Roman" w:hAnsi="Times New Roman"/>
          <w:sz w:val="20"/>
          <w:szCs w:val="20"/>
        </w:rPr>
        <w:t>……………</w:t>
      </w:r>
      <w:r w:rsidR="00023477" w:rsidRPr="00820FBA">
        <w:rPr>
          <w:rFonts w:ascii="Times New Roman" w:hAnsi="Times New Roman"/>
          <w:sz w:val="20"/>
          <w:szCs w:val="20"/>
        </w:rPr>
        <w:t>…</w:t>
      </w:r>
      <w:r w:rsidRPr="00820FBA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820FBA">
        <w:rPr>
          <w:rFonts w:ascii="Times New Roman" w:hAnsi="Times New Roman"/>
          <w:sz w:val="20"/>
          <w:szCs w:val="20"/>
        </w:rPr>
        <w:t>.</w:t>
      </w:r>
      <w:r w:rsidRPr="00820FBA">
        <w:rPr>
          <w:rFonts w:ascii="Times New Roman" w:hAnsi="Times New Roman"/>
          <w:sz w:val="20"/>
          <w:szCs w:val="20"/>
        </w:rPr>
        <w:t>…</w:t>
      </w:r>
      <w:r w:rsidR="007A2BCB" w:rsidRPr="00820FBA">
        <w:rPr>
          <w:rFonts w:ascii="Times New Roman" w:hAnsi="Times New Roman"/>
          <w:sz w:val="20"/>
          <w:szCs w:val="20"/>
        </w:rPr>
        <w:t>.</w:t>
      </w:r>
    </w:p>
    <w:p w14:paraId="4340CC56" w14:textId="77777777" w:rsidR="007A2BCB" w:rsidRPr="00820FBA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820FBA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27EBE585" w14:textId="77777777" w:rsidR="0011306C" w:rsidRPr="00820FBA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820FBA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820FBA">
        <w:rPr>
          <w:rFonts w:ascii="Times New Roman" w:hAnsi="Times New Roman"/>
          <w:sz w:val="20"/>
          <w:szCs w:val="20"/>
        </w:rPr>
        <w:t>t.j. Dz.U. z 2024r. poz. 507 z późn. zm.</w:t>
      </w:r>
      <w:r w:rsidRPr="00820FBA">
        <w:rPr>
          <w:rFonts w:ascii="Times New Roman" w:hAnsi="Times New Roman"/>
          <w:sz w:val="20"/>
          <w:szCs w:val="20"/>
        </w:rPr>
        <w:t>)</w:t>
      </w:r>
      <w:r w:rsidR="0011306C" w:rsidRPr="00820FBA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820FBA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820FBA" w14:paraId="2E9A2937" w14:textId="77777777" w:rsidTr="00CD4DD1">
        <w:tc>
          <w:tcPr>
            <w:tcW w:w="9104" w:type="dxa"/>
            <w:shd w:val="clear" w:color="auto" w:fill="D9D9D9"/>
          </w:tcPr>
          <w:p w14:paraId="1FD0F6D6" w14:textId="77777777" w:rsidR="0011306C" w:rsidRPr="00820FBA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20FBA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820FBA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6B2BE2AB" w14:textId="77777777" w:rsidR="00D2702A" w:rsidRPr="00820FBA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820FBA">
        <w:rPr>
          <w:rFonts w:ascii="Times New Roman" w:hAnsi="Times New Roman"/>
          <w:sz w:val="20"/>
          <w:szCs w:val="20"/>
        </w:rPr>
        <w:t>Oświadczam,</w:t>
      </w:r>
      <w:r w:rsidR="00313417" w:rsidRPr="00820FBA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820FBA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820FBA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820FBA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20FBA" w14:paraId="059CC4D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3A319" w14:textId="77777777" w:rsidR="00D2702A" w:rsidRPr="00820FB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20FBA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4BBFD" w14:textId="77777777" w:rsidR="00D2702A" w:rsidRPr="00820FBA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820FBA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224F97" w:rsidRPr="00820FBA" w14:paraId="27023986" w14:textId="77777777" w:rsidTr="007417B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70241" w14:textId="77777777" w:rsidR="00224F97" w:rsidRPr="00820FBA" w:rsidRDefault="00224F97" w:rsidP="00820FBA">
            <w:pPr>
              <w:spacing w:before="60" w:after="12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20FB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E5546" w14:textId="77777777" w:rsidR="00224F97" w:rsidRPr="00820FBA" w:rsidRDefault="00224F97" w:rsidP="00820FBA">
            <w:pPr>
              <w:spacing w:before="60"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20FBA">
              <w:rPr>
                <w:rFonts w:ascii="Times New Roman" w:hAnsi="Times New Roman"/>
                <w:b/>
                <w:bCs/>
                <w:sz w:val="18"/>
                <w:szCs w:val="18"/>
              </w:rPr>
              <w:t>Zdolność techniczna lub zawodowa</w:t>
            </w:r>
          </w:p>
          <w:p w14:paraId="4CFA3A37" w14:textId="77777777" w:rsidR="00224F97" w:rsidRPr="00820FBA" w:rsidRDefault="00224F97" w:rsidP="00820FBA">
            <w:pPr>
              <w:spacing w:before="60" w:after="12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20FBA">
              <w:rPr>
                <w:rFonts w:ascii="Times New Roman" w:hAnsi="Times New Roman"/>
                <w:sz w:val="18"/>
                <w:szCs w:val="18"/>
              </w:rPr>
              <w:t>O udzielenie zamówienia publicznego mogą ubiegać się wykonawcy, którzy spełniają warunki, dotyczące  zdolności technicznej lub zawodowej.  Zamawiający uzna warunek za spełniony poprzez wykazanie przez Wykonawcę, że:</w:t>
            </w:r>
          </w:p>
          <w:p w14:paraId="36983D60" w14:textId="77777777" w:rsidR="00224F97" w:rsidRPr="00820FBA" w:rsidRDefault="00224F97" w:rsidP="00820FBA">
            <w:pPr>
              <w:spacing w:before="60" w:after="12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20FBA">
              <w:rPr>
                <w:rFonts w:ascii="Times New Roman" w:hAnsi="Times New Roman"/>
                <w:sz w:val="18"/>
                <w:szCs w:val="18"/>
              </w:rPr>
              <w:t>1. W okresie ostatnich pięciu lat przed upływem terminu składania ofert, a jeżeli okres prowadzenia działalności jest krótszy,  w tym okresie wykonał</w:t>
            </w:r>
          </w:p>
          <w:p w14:paraId="09776D36" w14:textId="77777777" w:rsidR="00224F97" w:rsidRPr="00820FBA" w:rsidRDefault="00224F97" w:rsidP="00820FBA">
            <w:pPr>
              <w:spacing w:before="60" w:after="12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20FBA">
              <w:rPr>
                <w:rFonts w:ascii="Times New Roman" w:hAnsi="Times New Roman"/>
                <w:sz w:val="18"/>
                <w:szCs w:val="18"/>
              </w:rPr>
              <w:t>1) co najmniej po  3 kursy w zakresie:</w:t>
            </w:r>
          </w:p>
          <w:p w14:paraId="45A56238" w14:textId="77777777" w:rsidR="00224F97" w:rsidRPr="00820FBA" w:rsidRDefault="00224F97" w:rsidP="00820FBA">
            <w:pPr>
              <w:spacing w:before="60" w:after="12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20FBA">
              <w:rPr>
                <w:rFonts w:ascii="Times New Roman" w:hAnsi="Times New Roman"/>
                <w:sz w:val="18"/>
                <w:szCs w:val="18"/>
              </w:rPr>
              <w:t>a) branża informatyczna (np. kursy programistyczne, z obsługi komputera, z sieci komputerowych, ECDL)</w:t>
            </w:r>
          </w:p>
          <w:p w14:paraId="74B5E19F" w14:textId="77777777" w:rsidR="00224F97" w:rsidRPr="00820FBA" w:rsidRDefault="00224F97" w:rsidP="00820FBA">
            <w:pPr>
              <w:spacing w:before="60" w:after="12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20FBA">
              <w:rPr>
                <w:rFonts w:ascii="Times New Roman" w:hAnsi="Times New Roman"/>
                <w:sz w:val="18"/>
                <w:szCs w:val="18"/>
              </w:rPr>
              <w:t>b) transportowo-logistyczna (np. Kurs prawa jazdy kat. B, Kurs operatora wózka widłowego, Przewóz przesyłek towarowych)</w:t>
            </w:r>
          </w:p>
          <w:p w14:paraId="009D8475" w14:textId="77777777" w:rsidR="00224F97" w:rsidRPr="00820FBA" w:rsidRDefault="00224F97" w:rsidP="00820FBA">
            <w:pPr>
              <w:spacing w:before="60" w:after="12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20FBA">
              <w:rPr>
                <w:rFonts w:ascii="Times New Roman" w:hAnsi="Times New Roman"/>
                <w:sz w:val="18"/>
                <w:szCs w:val="18"/>
              </w:rPr>
              <w:t xml:space="preserve">c) gastronomiczno-hotelarska (np. kurs barmański, kurs </w:t>
            </w:r>
            <w:proofErr w:type="spellStart"/>
            <w:r w:rsidRPr="00820FBA">
              <w:rPr>
                <w:rFonts w:ascii="Times New Roman" w:hAnsi="Times New Roman"/>
                <w:sz w:val="18"/>
                <w:szCs w:val="18"/>
              </w:rPr>
              <w:t>baristyczny</w:t>
            </w:r>
            <w:proofErr w:type="spellEnd"/>
            <w:r w:rsidRPr="00820FBA">
              <w:rPr>
                <w:rFonts w:ascii="Times New Roman" w:hAnsi="Times New Roman"/>
                <w:sz w:val="18"/>
                <w:szCs w:val="18"/>
              </w:rPr>
              <w:t xml:space="preserve">, kurs kelnerski, Zarządzanie </w:t>
            </w:r>
            <w:proofErr w:type="spellStart"/>
            <w:r w:rsidRPr="00820FBA">
              <w:rPr>
                <w:rFonts w:ascii="Times New Roman" w:hAnsi="Times New Roman"/>
                <w:sz w:val="18"/>
                <w:szCs w:val="18"/>
              </w:rPr>
              <w:t>Wellnes</w:t>
            </w:r>
            <w:proofErr w:type="spellEnd"/>
            <w:r w:rsidRPr="00820FBA">
              <w:rPr>
                <w:rFonts w:ascii="Times New Roman" w:hAnsi="Times New Roman"/>
                <w:sz w:val="18"/>
                <w:szCs w:val="18"/>
              </w:rPr>
              <w:t xml:space="preserve"> i SPA)</w:t>
            </w:r>
          </w:p>
          <w:p w14:paraId="35EF1B00" w14:textId="77777777" w:rsidR="00224F97" w:rsidRPr="00820FBA" w:rsidRDefault="00224F97" w:rsidP="00820FBA">
            <w:pPr>
              <w:spacing w:before="60" w:after="12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20FBA">
              <w:rPr>
                <w:rFonts w:ascii="Times New Roman" w:hAnsi="Times New Roman"/>
                <w:sz w:val="18"/>
                <w:szCs w:val="18"/>
              </w:rPr>
              <w:t xml:space="preserve">d) ekonomiczna (np. kurs podstaw księgowości, kadry i płace, pakiet </w:t>
            </w:r>
            <w:proofErr w:type="spellStart"/>
            <w:r w:rsidRPr="00820FBA">
              <w:rPr>
                <w:rFonts w:ascii="Times New Roman" w:hAnsi="Times New Roman"/>
                <w:sz w:val="18"/>
                <w:szCs w:val="18"/>
              </w:rPr>
              <w:t>office</w:t>
            </w:r>
            <w:proofErr w:type="spellEnd"/>
            <w:r w:rsidRPr="00820FBA">
              <w:rPr>
                <w:rFonts w:ascii="Times New Roman" w:hAnsi="Times New Roman"/>
                <w:sz w:val="18"/>
                <w:szCs w:val="18"/>
              </w:rPr>
              <w:t xml:space="preserve"> w biurze) </w:t>
            </w:r>
          </w:p>
          <w:p w14:paraId="30EBA612" w14:textId="77777777" w:rsidR="00224F97" w:rsidRPr="00820FBA" w:rsidRDefault="00224F97" w:rsidP="00820FBA">
            <w:pPr>
              <w:spacing w:before="60" w:after="12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20FBA">
              <w:rPr>
                <w:rFonts w:ascii="Times New Roman" w:hAnsi="Times New Roman"/>
                <w:sz w:val="18"/>
                <w:szCs w:val="18"/>
              </w:rPr>
              <w:t>e) coaching (np. zarządzanie zasobami ludzkimi, asertywność, elementy komunikacji interpersonalnej, radzenie sobie ze stresem)</w:t>
            </w:r>
          </w:p>
          <w:p w14:paraId="5B4EC206" w14:textId="77777777" w:rsidR="00224F97" w:rsidRPr="00820FBA" w:rsidRDefault="00224F97" w:rsidP="00820FBA">
            <w:pPr>
              <w:spacing w:before="60" w:after="12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14:paraId="72D66C36" w14:textId="01D113C5" w:rsidR="00224F97" w:rsidRPr="00820FBA" w:rsidRDefault="00224F97" w:rsidP="00820FBA">
            <w:pPr>
              <w:spacing w:before="60" w:after="12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20FBA">
              <w:rPr>
                <w:rFonts w:ascii="Times New Roman" w:hAnsi="Times New Roman"/>
                <w:sz w:val="18"/>
                <w:szCs w:val="18"/>
              </w:rPr>
              <w:t>2) Dysponuje osobami zdolnymi do wykonania zamówienia tj. posiada kadrę dydaktyczną z kwalifikacjami pedagogicznymi i merytorycznymi, min. średnie wykształcenie</w:t>
            </w:r>
            <w:r w:rsidR="00FE126F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224F97" w:rsidRPr="00820FBA" w14:paraId="6580C39F" w14:textId="77777777" w:rsidTr="007417B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57E5B" w14:textId="77777777" w:rsidR="00224F97" w:rsidRPr="00820FBA" w:rsidRDefault="00224F97" w:rsidP="007417BF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0FB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D3723" w14:textId="77777777" w:rsidR="00224F97" w:rsidRPr="00820FBA" w:rsidRDefault="00224F97" w:rsidP="007417BF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20FBA">
              <w:rPr>
                <w:rFonts w:ascii="Times New Roman" w:hAnsi="Times New Roman"/>
                <w:b/>
                <w:bCs/>
                <w:sz w:val="20"/>
                <w:szCs w:val="20"/>
              </w:rPr>
              <w:t>Uprawnienia do prowadzenia określonej działalności gospodarczej lub zawodowej, o ile wynika to z odrębnych przepisów</w:t>
            </w:r>
          </w:p>
          <w:p w14:paraId="5328F788" w14:textId="77777777" w:rsidR="00224F97" w:rsidRPr="00820FBA" w:rsidRDefault="00224F97" w:rsidP="007417BF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20FBA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posiadania uprawnień do prowadzenia określonej działalności gospodarczej lub </w:t>
            </w:r>
            <w:r w:rsidRPr="00820FBA">
              <w:rPr>
                <w:rFonts w:ascii="Times New Roman" w:hAnsi="Times New Roman"/>
                <w:sz w:val="20"/>
                <w:szCs w:val="20"/>
              </w:rPr>
              <w:lastRenderedPageBreak/>
              <w:t>zawodowej, o ile wynika to z odrębnych przepisów.</w:t>
            </w:r>
          </w:p>
          <w:p w14:paraId="65ACF0A0" w14:textId="77777777" w:rsidR="00224F97" w:rsidRPr="00820FBA" w:rsidRDefault="00224F97" w:rsidP="007417BF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20FBA">
              <w:rPr>
                <w:rFonts w:ascii="Times New Roman" w:hAnsi="Times New Roman"/>
                <w:sz w:val="20"/>
                <w:szCs w:val="20"/>
              </w:rPr>
              <w:t>Zamawiający  uzna warunek za spełniony jeżeli Wykonawca wykaże iż posiada:</w:t>
            </w:r>
          </w:p>
          <w:p w14:paraId="36980A42" w14:textId="77777777" w:rsidR="00224F97" w:rsidRPr="00820FBA" w:rsidRDefault="00224F97" w:rsidP="007417BF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20FBA">
              <w:rPr>
                <w:rFonts w:ascii="Times New Roman" w:hAnsi="Times New Roman"/>
                <w:sz w:val="20"/>
                <w:szCs w:val="20"/>
              </w:rPr>
              <w:t>1)  wpis do RIS (Rejestr Instytucji szkoleniowych)</w:t>
            </w:r>
          </w:p>
          <w:p w14:paraId="01CE618B" w14:textId="77777777" w:rsidR="00224F97" w:rsidRPr="00820FBA" w:rsidRDefault="00224F97" w:rsidP="007417BF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20FBA">
              <w:rPr>
                <w:rFonts w:ascii="Times New Roman" w:hAnsi="Times New Roman"/>
                <w:sz w:val="20"/>
                <w:szCs w:val="20"/>
              </w:rPr>
              <w:t>2) certyfikat DIN EN ISO 9001:2015 w zakresie kształcenia i doskonalenia zawodowego</w:t>
            </w:r>
          </w:p>
        </w:tc>
      </w:tr>
    </w:tbl>
    <w:p w14:paraId="551D4459" w14:textId="32FBE2A8" w:rsidR="00820FBA" w:rsidRPr="00820FBA" w:rsidRDefault="00820FBA" w:rsidP="00820FBA">
      <w:pPr>
        <w:spacing w:before="240" w:after="240" w:line="276" w:lineRule="auto"/>
        <w:rPr>
          <w:rFonts w:ascii="Times New Roman" w:hAnsi="Times New Roman"/>
          <w:b/>
          <w:sz w:val="20"/>
          <w:szCs w:val="20"/>
        </w:rPr>
      </w:pPr>
      <w:r w:rsidRPr="00820FBA">
        <w:rPr>
          <w:rFonts w:ascii="Times New Roman" w:hAnsi="Times New Roman"/>
          <w:b/>
          <w:sz w:val="20"/>
          <w:szCs w:val="20"/>
        </w:rPr>
        <w:lastRenderedPageBreak/>
        <w:t>Oświadczam, że w celu potwierdzenia spełniania warunków udziału w postępowaniu:</w:t>
      </w:r>
    </w:p>
    <w:p w14:paraId="5ED3ED16" w14:textId="77777777" w:rsidR="00820FBA" w:rsidRPr="00820FBA" w:rsidRDefault="00820FBA" w:rsidP="00820FBA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820FBA">
        <w:rPr>
          <w:rFonts w:ascii="Times New Roman" w:hAnsi="Times New Roman"/>
          <w:bCs/>
          <w:sz w:val="20"/>
          <w:szCs w:val="20"/>
        </w:rPr>
        <w:t xml:space="preserve">□ </w:t>
      </w:r>
      <w:r w:rsidRPr="00820FBA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14:paraId="033B4E45" w14:textId="77777777" w:rsidR="00820FBA" w:rsidRPr="00820FBA" w:rsidRDefault="00820FBA" w:rsidP="00820FBA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820FBA">
        <w:rPr>
          <w:rFonts w:ascii="Times New Roman" w:hAnsi="Times New Roman"/>
          <w:bCs/>
          <w:sz w:val="20"/>
          <w:szCs w:val="20"/>
        </w:rPr>
        <w:t xml:space="preserve">□ </w:t>
      </w:r>
      <w:r w:rsidRPr="00820FBA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14:paraId="1536686A" w14:textId="77777777" w:rsidR="00820FBA" w:rsidRPr="00820FBA" w:rsidRDefault="00820FBA" w:rsidP="00820FBA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20FBA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820FBA" w:rsidRPr="00820FBA" w14:paraId="27DA5F5C" w14:textId="7777777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05897" w14:textId="77777777" w:rsidR="00820FBA" w:rsidRPr="00820FBA" w:rsidRDefault="00820FBA" w:rsidP="00820FBA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20FBA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37E89" w14:textId="77777777" w:rsidR="00820FBA" w:rsidRPr="00820FBA" w:rsidRDefault="00820FBA" w:rsidP="00820FBA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20FBA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A13E7" w14:textId="77777777" w:rsidR="00820FBA" w:rsidRPr="00820FBA" w:rsidRDefault="00820FBA" w:rsidP="00820FBA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20FBA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820FBA" w:rsidRPr="00820FBA" w14:paraId="240553E8" w14:textId="7777777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9091C" w14:textId="77777777" w:rsidR="00820FBA" w:rsidRPr="00820FBA" w:rsidRDefault="00820FBA" w:rsidP="00820FBA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20FB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F7C52" w14:textId="77777777" w:rsidR="00820FBA" w:rsidRPr="00820FBA" w:rsidRDefault="00820FBA" w:rsidP="00820FBA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12717" w14:textId="77777777" w:rsidR="00820FBA" w:rsidRPr="00820FBA" w:rsidRDefault="00820FBA" w:rsidP="00820FBA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20FBA" w:rsidRPr="00820FBA" w14:paraId="39193D77" w14:textId="7777777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0A7BF" w14:textId="77777777" w:rsidR="00820FBA" w:rsidRPr="00820FBA" w:rsidRDefault="00820FBA" w:rsidP="00820FBA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20FB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03AA2" w14:textId="77777777" w:rsidR="00820FBA" w:rsidRPr="00820FBA" w:rsidRDefault="00820FBA" w:rsidP="00820FBA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61039" w14:textId="77777777" w:rsidR="00820FBA" w:rsidRPr="00820FBA" w:rsidRDefault="00820FBA" w:rsidP="00820FBA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857C125" w14:textId="77777777" w:rsidR="00820FBA" w:rsidRPr="00820FBA" w:rsidRDefault="00820FBA" w:rsidP="00820FBA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20FBA">
        <w:rPr>
          <w:rFonts w:ascii="Times New Roman" w:hAnsi="Times New Roman"/>
          <w:sz w:val="20"/>
          <w:szCs w:val="20"/>
        </w:rPr>
        <w:t>Oświadczam, że ww. podmioty będą realizować roboty budowlane  do realizacji których ich zdolności są wymagane</w:t>
      </w:r>
    </w:p>
    <w:p w14:paraId="17DD9876" w14:textId="799963C8" w:rsidR="00E21BB4" w:rsidRPr="00820FBA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20FBA">
        <w:rPr>
          <w:rFonts w:ascii="Times New Roman" w:hAnsi="Times New Roman"/>
          <w:sz w:val="20"/>
          <w:szCs w:val="20"/>
        </w:rPr>
        <w:t>__________________________________________________________________</w:t>
      </w:r>
    </w:p>
    <w:p w14:paraId="2B2EAE5A" w14:textId="77777777" w:rsidR="00E21BB4" w:rsidRPr="00820FBA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820FBA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820FBA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820FBA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820FBA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820FBA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8E3711D" w14:textId="77777777" w:rsidR="00C62F57" w:rsidRPr="00820FBA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820FBA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14:paraId="087724C7" w14:textId="77777777" w:rsidR="00C62F57" w:rsidRPr="00820FBA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820FBA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14:paraId="5DCAA575" w14:textId="77777777" w:rsidR="00721D87" w:rsidRPr="00820FBA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820FBA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820FBA">
        <w:rPr>
          <w:rFonts w:ascii="Times New Roman" w:hAnsi="Times New Roman"/>
          <w:sz w:val="20"/>
          <w:szCs w:val="20"/>
        </w:rPr>
        <w:t>ego/</w:t>
      </w:r>
      <w:r w:rsidRPr="00820FBA">
        <w:rPr>
          <w:rFonts w:ascii="Times New Roman" w:hAnsi="Times New Roman"/>
          <w:sz w:val="20"/>
          <w:szCs w:val="20"/>
        </w:rPr>
        <w:t xml:space="preserve">ych zasoby: </w:t>
      </w:r>
    </w:p>
    <w:p w14:paraId="423A5810" w14:textId="77777777" w:rsidR="00721D87" w:rsidRPr="00820FBA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20FBA">
        <w:rPr>
          <w:rFonts w:ascii="Times New Roman" w:hAnsi="Times New Roman"/>
          <w:sz w:val="20"/>
          <w:szCs w:val="20"/>
        </w:rPr>
        <w:t>……………</w:t>
      </w:r>
      <w:r w:rsidR="00721D87" w:rsidRPr="00820FBA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5351407E" w14:textId="77777777" w:rsidR="00721D87" w:rsidRPr="00820FBA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820FBA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14:paraId="6F240414" w14:textId="77777777" w:rsidR="00721D87" w:rsidRPr="00820FBA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820FBA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53BD5918" w14:textId="77777777" w:rsidR="00E21BB4" w:rsidRPr="00820FBA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20FBA">
        <w:rPr>
          <w:rFonts w:ascii="Times New Roman" w:hAnsi="Times New Roman"/>
          <w:sz w:val="20"/>
          <w:szCs w:val="20"/>
        </w:rPr>
        <w:t>……………</w:t>
      </w:r>
      <w:r w:rsidR="00721D87" w:rsidRPr="00820FBA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820FBA">
        <w:rPr>
          <w:rFonts w:ascii="Times New Roman" w:hAnsi="Times New Roman"/>
          <w:sz w:val="20"/>
          <w:szCs w:val="20"/>
        </w:rPr>
        <w:t>………………………….</w:t>
      </w:r>
    </w:p>
    <w:p w14:paraId="220FC1DE" w14:textId="77777777" w:rsidR="00E21BB4" w:rsidRPr="00820FBA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820FBA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14:paraId="518D1473" w14:textId="77777777" w:rsidR="00C62F57" w:rsidRPr="00820FBA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820FBA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820FBA" w14:paraId="089909FD" w14:textId="77777777" w:rsidTr="00CD4DD1">
        <w:tc>
          <w:tcPr>
            <w:tcW w:w="9104" w:type="dxa"/>
            <w:shd w:val="clear" w:color="auto" w:fill="D9D9D9"/>
          </w:tcPr>
          <w:p w14:paraId="2C565F76" w14:textId="77777777" w:rsidR="00BE6F04" w:rsidRPr="00820FBA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20FBA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7220D366" w14:textId="77777777" w:rsidR="00FE4E2B" w:rsidRPr="00820FBA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820FBA">
        <w:rPr>
          <w:rFonts w:ascii="Times New Roman" w:hAnsi="Times New Roman"/>
          <w:sz w:val="20"/>
          <w:szCs w:val="20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20FBA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820FBA" w14:paraId="68A3A99F" w14:textId="77777777" w:rsidTr="00847232">
        <w:tc>
          <w:tcPr>
            <w:tcW w:w="9104" w:type="dxa"/>
            <w:shd w:val="clear" w:color="auto" w:fill="D9D9D9"/>
          </w:tcPr>
          <w:p w14:paraId="705ADB80" w14:textId="77777777" w:rsidR="00E426EB" w:rsidRPr="00820FBA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20FBA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69AF16CB" w14:textId="77777777" w:rsidR="00E426EB" w:rsidRPr="00820FBA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D0A685F" w14:textId="77777777" w:rsidR="00E426EB" w:rsidRPr="00820FBA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20FBA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135303AB" w14:textId="77777777" w:rsidR="00E426EB" w:rsidRPr="00820FB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820FBA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2C07409" w14:textId="77777777" w:rsidR="00E426EB" w:rsidRPr="00820FBA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820FBA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5C3070F5" w14:textId="77777777" w:rsidR="00E426EB" w:rsidRPr="00820FB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820FBA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496A523A" w14:textId="77777777" w:rsidR="00E426EB" w:rsidRPr="00820FBA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820FBA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0EE15224" w14:textId="77777777" w:rsidR="00E426EB" w:rsidRPr="00820FBA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518E519" w14:textId="77777777" w:rsidR="0012157F" w:rsidRPr="00820FBA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719EEDC" w14:textId="77777777" w:rsidR="00524951" w:rsidRPr="00820FBA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20FBA">
        <w:rPr>
          <w:rFonts w:ascii="Times New Roman" w:hAnsi="Times New Roman"/>
          <w:sz w:val="20"/>
          <w:szCs w:val="20"/>
        </w:rPr>
        <w:tab/>
      </w:r>
      <w:r w:rsidRPr="00820FBA">
        <w:rPr>
          <w:rFonts w:ascii="Times New Roman" w:hAnsi="Times New Roman"/>
          <w:sz w:val="20"/>
          <w:szCs w:val="20"/>
        </w:rPr>
        <w:tab/>
      </w:r>
      <w:r w:rsidRPr="00820FBA">
        <w:rPr>
          <w:rFonts w:ascii="Times New Roman" w:hAnsi="Times New Roman"/>
          <w:sz w:val="20"/>
          <w:szCs w:val="20"/>
        </w:rPr>
        <w:tab/>
      </w:r>
      <w:r w:rsidRPr="00820FBA">
        <w:rPr>
          <w:rFonts w:ascii="Times New Roman" w:hAnsi="Times New Roman"/>
          <w:sz w:val="20"/>
          <w:szCs w:val="20"/>
        </w:rPr>
        <w:tab/>
      </w:r>
      <w:r w:rsidRPr="00820FBA">
        <w:rPr>
          <w:rFonts w:ascii="Times New Roman" w:hAnsi="Times New Roman"/>
          <w:sz w:val="20"/>
          <w:szCs w:val="20"/>
        </w:rPr>
        <w:tab/>
      </w:r>
      <w:r w:rsidRPr="00820FBA">
        <w:rPr>
          <w:rFonts w:ascii="Times New Roman" w:hAnsi="Times New Roman"/>
          <w:sz w:val="20"/>
          <w:szCs w:val="20"/>
        </w:rPr>
        <w:tab/>
      </w:r>
      <w:r w:rsidRPr="00820FBA">
        <w:rPr>
          <w:rFonts w:ascii="Times New Roman" w:hAnsi="Times New Roman"/>
          <w:sz w:val="20"/>
          <w:szCs w:val="20"/>
        </w:rPr>
        <w:tab/>
      </w:r>
    </w:p>
    <w:p w14:paraId="18ED54A7" w14:textId="77777777" w:rsidR="00524951" w:rsidRPr="00820FBA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63D53F44" w14:textId="0433205A" w:rsidR="00FE4E2B" w:rsidRPr="00820FBA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  <w:r w:rsidRPr="00820FBA">
        <w:rPr>
          <w:rFonts w:ascii="Times New Roman" w:hAnsi="Times New Roman"/>
          <w:sz w:val="20"/>
          <w:szCs w:val="20"/>
        </w:rPr>
        <w:t xml:space="preserve">  </w:t>
      </w:r>
    </w:p>
    <w:p w14:paraId="06E9012D" w14:textId="386CBD97" w:rsidR="00484F88" w:rsidRPr="00820FBA" w:rsidRDefault="00524951" w:rsidP="00820FBA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20FBA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</w:p>
    <w:sectPr w:rsidR="00484F88" w:rsidRPr="00820FBA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06AE9E" w14:textId="77777777" w:rsidR="00A5653F" w:rsidRDefault="00A5653F" w:rsidP="0038231F">
      <w:pPr>
        <w:spacing w:after="0" w:line="240" w:lineRule="auto"/>
      </w:pPr>
      <w:r>
        <w:separator/>
      </w:r>
    </w:p>
  </w:endnote>
  <w:endnote w:type="continuationSeparator" w:id="0">
    <w:p w14:paraId="463C9FCF" w14:textId="77777777" w:rsidR="00A5653F" w:rsidRDefault="00A5653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426E4" w14:textId="77777777" w:rsidR="00224F97" w:rsidRDefault="00224F9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856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A3ED29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8FA0B" w14:textId="77777777" w:rsidR="00224F97" w:rsidRDefault="00224F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B89E18" w14:textId="77777777" w:rsidR="00A5653F" w:rsidRDefault="00A5653F" w:rsidP="0038231F">
      <w:pPr>
        <w:spacing w:after="0" w:line="240" w:lineRule="auto"/>
      </w:pPr>
      <w:r>
        <w:separator/>
      </w:r>
    </w:p>
  </w:footnote>
  <w:footnote w:type="continuationSeparator" w:id="0">
    <w:p w14:paraId="6135D89E" w14:textId="77777777" w:rsidR="00A5653F" w:rsidRDefault="00A5653F" w:rsidP="0038231F">
      <w:pPr>
        <w:spacing w:after="0" w:line="240" w:lineRule="auto"/>
      </w:pPr>
      <w:r>
        <w:continuationSeparator/>
      </w:r>
    </w:p>
  </w:footnote>
  <w:footnote w:id="1">
    <w:p w14:paraId="20E3DA5A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03C6EFB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97A8D8C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D94D8B9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4B217" w14:textId="77777777" w:rsidR="00224F97" w:rsidRDefault="00224F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4D57" w14:textId="77777777" w:rsidR="00224F97" w:rsidRDefault="00224F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84DCF" w14:textId="77777777" w:rsidR="00224F97" w:rsidRDefault="00224F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4156753">
    <w:abstractNumId w:val="11"/>
  </w:num>
  <w:num w:numId="2" w16cid:durableId="1889029360">
    <w:abstractNumId w:val="0"/>
  </w:num>
  <w:num w:numId="3" w16cid:durableId="1231228836">
    <w:abstractNumId w:val="10"/>
  </w:num>
  <w:num w:numId="4" w16cid:durableId="752432865">
    <w:abstractNumId w:val="13"/>
  </w:num>
  <w:num w:numId="5" w16cid:durableId="124348073">
    <w:abstractNumId w:val="12"/>
  </w:num>
  <w:num w:numId="6" w16cid:durableId="695303800">
    <w:abstractNumId w:val="9"/>
  </w:num>
  <w:num w:numId="7" w16cid:durableId="649748280">
    <w:abstractNumId w:val="1"/>
  </w:num>
  <w:num w:numId="8" w16cid:durableId="1066760103">
    <w:abstractNumId w:val="6"/>
  </w:num>
  <w:num w:numId="9" w16cid:durableId="412816603">
    <w:abstractNumId w:val="4"/>
  </w:num>
  <w:num w:numId="10" w16cid:durableId="1083455284">
    <w:abstractNumId w:val="7"/>
  </w:num>
  <w:num w:numId="11" w16cid:durableId="2129618040">
    <w:abstractNumId w:val="5"/>
  </w:num>
  <w:num w:numId="12" w16cid:durableId="297806603">
    <w:abstractNumId w:val="8"/>
  </w:num>
  <w:num w:numId="13" w16cid:durableId="16124393">
    <w:abstractNumId w:val="3"/>
  </w:num>
  <w:num w:numId="14" w16cid:durableId="17932802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653F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A2C82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475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24F97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0FBA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5653F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126F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A850DE"/>
  <w15:docId w15:val="{E779CD73-B6C0-466E-861F-E82500D9B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958</Words>
  <Characters>5748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2025-08-27T14:20:00Z</cp:lastPrinted>
  <dcterms:created xsi:type="dcterms:W3CDTF">2025-08-27T14:20:00Z</dcterms:created>
  <dcterms:modified xsi:type="dcterms:W3CDTF">2025-08-27T14:20:00Z</dcterms:modified>
</cp:coreProperties>
</file>