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B358A8" w:rsidRPr="000751E8" w14:paraId="002E2BC0" w14:textId="77777777" w:rsidTr="00FF0643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2"/>
              <w:gridCol w:w="10119"/>
            </w:tblGrid>
            <w:tr w:rsidR="00B358A8" w:rsidRPr="000751E8" w14:paraId="06BE88BD" w14:textId="77777777" w:rsidTr="00FF0643">
              <w:trPr>
                <w:trHeight w:val="790"/>
                <w:jc w:val="center"/>
              </w:trPr>
              <w:tc>
                <w:tcPr>
                  <w:tcW w:w="82" w:type="dxa"/>
                </w:tcPr>
                <w:p w14:paraId="4F8156B7" w14:textId="77777777" w:rsidR="00B358A8" w:rsidRPr="000751E8" w:rsidRDefault="00B358A8" w:rsidP="00FF0643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E88838" w14:textId="77777777" w:rsidR="00B358A8" w:rsidRPr="000751E8" w:rsidRDefault="00B358A8" w:rsidP="00FF0643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418968AC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5pt;height:42.9pt;visibility:visible;mso-wrap-style:square">
                        <v:imagedata r:id="rId8" o:title=""/>
                      </v:shape>
                    </w:pict>
                  </w:r>
                </w:p>
              </w:tc>
            </w:tr>
          </w:tbl>
          <w:p w14:paraId="56907D92" w14:textId="77777777" w:rsidR="00B358A8" w:rsidRPr="000751E8" w:rsidRDefault="00B358A8" w:rsidP="00FF0643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612FD3A" w14:textId="77777777" w:rsidR="00B358A8" w:rsidRDefault="00B358A8" w:rsidP="006676AE">
      <w:pPr>
        <w:pStyle w:val="Nagwek4"/>
        <w:rPr>
          <w:bCs/>
          <w:i w:val="0"/>
          <w:sz w:val="20"/>
        </w:rPr>
      </w:pPr>
    </w:p>
    <w:p w14:paraId="7A510911" w14:textId="6AB7BE78" w:rsidR="006676AE" w:rsidRPr="000726B1" w:rsidRDefault="006676AE" w:rsidP="006676AE">
      <w:pPr>
        <w:pStyle w:val="Nagwek4"/>
        <w:rPr>
          <w:bCs/>
          <w:i w:val="0"/>
          <w:sz w:val="20"/>
        </w:rPr>
      </w:pPr>
      <w:r w:rsidRPr="000726B1">
        <w:rPr>
          <w:bCs/>
          <w:i w:val="0"/>
          <w:sz w:val="20"/>
        </w:rPr>
        <w:t xml:space="preserve">Załącznik nr </w:t>
      </w:r>
      <w:r w:rsidR="000726B1" w:rsidRPr="000726B1">
        <w:rPr>
          <w:bCs/>
          <w:i w:val="0"/>
          <w:sz w:val="20"/>
        </w:rPr>
        <w:t>8</w:t>
      </w:r>
      <w:r w:rsidR="00B36ABD" w:rsidRPr="000726B1">
        <w:rPr>
          <w:bCs/>
          <w:i w:val="0"/>
          <w:sz w:val="20"/>
        </w:rPr>
        <w:t xml:space="preserve"> do SWZ</w:t>
      </w:r>
    </w:p>
    <w:p w14:paraId="11D5C791" w14:textId="77777777" w:rsidR="005103B9" w:rsidRPr="000726B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155B8DA" w14:textId="77777777" w:rsidR="00C4103F" w:rsidRPr="000726B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726B1">
        <w:rPr>
          <w:rFonts w:ascii="Times New Roman" w:hAnsi="Times New Roman"/>
          <w:b/>
          <w:sz w:val="20"/>
          <w:szCs w:val="20"/>
        </w:rPr>
        <w:t>Zamawiający</w:t>
      </w:r>
      <w:r w:rsidR="007936D6" w:rsidRPr="000726B1">
        <w:rPr>
          <w:rFonts w:ascii="Times New Roman" w:hAnsi="Times New Roman"/>
          <w:b/>
          <w:sz w:val="20"/>
          <w:szCs w:val="20"/>
        </w:rPr>
        <w:t>:</w:t>
      </w:r>
    </w:p>
    <w:p w14:paraId="60A15F5B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GMINA NIEPOŁOMICE</w:t>
      </w:r>
    </w:p>
    <w:p w14:paraId="29D40FEF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Pl. Zwycięstwa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13</w:t>
      </w:r>
      <w:r w:rsidR="006676AE" w:rsidRPr="000726B1">
        <w:rPr>
          <w:sz w:val="20"/>
          <w:szCs w:val="20"/>
        </w:rPr>
        <w:t xml:space="preserve"> </w:t>
      </w:r>
    </w:p>
    <w:p w14:paraId="3B99F67C" w14:textId="1344C482" w:rsidR="00C4103F" w:rsidRPr="000726B1" w:rsidRDefault="00174359" w:rsidP="000726B1">
      <w:pPr>
        <w:pStyle w:val="Tekstpodstawowy"/>
        <w:spacing w:after="0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32-005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726B1" w14:paraId="4AE6DCCF" w14:textId="77777777" w:rsidTr="00252642">
        <w:tc>
          <w:tcPr>
            <w:tcW w:w="2800" w:type="dxa"/>
          </w:tcPr>
          <w:p w14:paraId="1C91CC70" w14:textId="77777777" w:rsidR="006F0A84" w:rsidRPr="000726B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726B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05CB2EA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4886C3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C66B2D1" w14:textId="77777777" w:rsidR="006F0A84" w:rsidRPr="000726B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726B1" w14:paraId="5ED05CA9" w14:textId="77777777" w:rsidTr="00252642">
        <w:tc>
          <w:tcPr>
            <w:tcW w:w="2800" w:type="dxa"/>
          </w:tcPr>
          <w:p w14:paraId="15B1C5B9" w14:textId="77777777" w:rsidR="006F0A84" w:rsidRPr="000726B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FFAF97C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A41FB7D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059C467" w14:textId="77777777" w:rsidR="006F0A84" w:rsidRPr="000726B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726B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A7FB6E7" w14:textId="77777777" w:rsidR="006F0A84" w:rsidRPr="000726B1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4359" w:rsidRPr="000726B1" w14:paraId="7C018695" w14:textId="77777777" w:rsidTr="007417BF">
        <w:tc>
          <w:tcPr>
            <w:tcW w:w="9104" w:type="dxa"/>
            <w:shd w:val="clear" w:color="auto" w:fill="D9D9D9"/>
          </w:tcPr>
          <w:p w14:paraId="1098B142" w14:textId="77777777" w:rsidR="00174359" w:rsidRPr="000726B1" w:rsidRDefault="00174359" w:rsidP="007417B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CD4F5D6" w14:textId="77777777" w:rsidR="00174359" w:rsidRPr="000726B1" w:rsidRDefault="00174359" w:rsidP="007417B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E7E9D0" w14:textId="77777777" w:rsidR="00174359" w:rsidRPr="000726B1" w:rsidRDefault="00174359" w:rsidP="007417B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726B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726B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726B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19500E8" w14:textId="77777777" w:rsidR="00766D1F" w:rsidRPr="000726B1" w:rsidRDefault="001F027E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Na potrzeby postę</w:t>
      </w:r>
      <w:r w:rsidR="008D0487" w:rsidRPr="000726B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726B1">
        <w:rPr>
          <w:rFonts w:ascii="Times New Roman" w:hAnsi="Times New Roman"/>
          <w:sz w:val="20"/>
          <w:szCs w:val="20"/>
        </w:rPr>
        <w:t>zamówienia publiczn</w:t>
      </w:r>
      <w:r w:rsidR="00FB403C" w:rsidRPr="000726B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726B1" w14:paraId="514DBB68" w14:textId="77777777" w:rsidTr="00252642">
        <w:tc>
          <w:tcPr>
            <w:tcW w:w="2269" w:type="dxa"/>
          </w:tcPr>
          <w:p w14:paraId="2C50AB02" w14:textId="77777777" w:rsidR="00FB403C" w:rsidRPr="000726B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BD46B1" w14:textId="77777777" w:rsidR="00FB403C" w:rsidRPr="000726B1" w:rsidRDefault="0017435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FB403C"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74359" w:rsidRPr="000726B1" w14:paraId="14E40F9D" w14:textId="77777777" w:rsidTr="007417BF">
        <w:tc>
          <w:tcPr>
            <w:tcW w:w="2269" w:type="dxa"/>
          </w:tcPr>
          <w:p w14:paraId="2E1B6D15" w14:textId="77777777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349279" w14:textId="77777777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ZP.271.30.2025</w:t>
            </w:r>
          </w:p>
        </w:tc>
      </w:tr>
    </w:tbl>
    <w:p w14:paraId="0C37C3FE" w14:textId="77777777" w:rsidR="00FB403C" w:rsidRPr="000726B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66A577" w14:textId="77777777" w:rsidR="00F90CD1" w:rsidRPr="000726B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 xml:space="preserve">prowadzonego przez </w:t>
      </w:r>
      <w:r w:rsidR="00174359" w:rsidRPr="000726B1">
        <w:rPr>
          <w:rFonts w:ascii="Times New Roman" w:hAnsi="Times New Roman"/>
          <w:b/>
          <w:sz w:val="20"/>
          <w:szCs w:val="20"/>
        </w:rPr>
        <w:t>GMINA NIEPOŁOMICE</w:t>
      </w:r>
      <w:r w:rsidRPr="000726B1">
        <w:rPr>
          <w:rFonts w:ascii="Times New Roman" w:hAnsi="Times New Roman"/>
          <w:b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</w:t>
      </w:r>
      <w:r w:rsidR="00E65685" w:rsidRPr="000726B1">
        <w:rPr>
          <w:rFonts w:ascii="Times New Roman" w:hAnsi="Times New Roman"/>
          <w:sz w:val="20"/>
          <w:szCs w:val="20"/>
        </w:rPr>
        <w:t>oświa</w:t>
      </w:r>
      <w:r w:rsidR="00825A09" w:rsidRPr="000726B1">
        <w:rPr>
          <w:rFonts w:ascii="Times New Roman" w:hAnsi="Times New Roman"/>
          <w:sz w:val="20"/>
          <w:szCs w:val="20"/>
        </w:rPr>
        <w:t>dczam</w:t>
      </w:r>
      <w:r w:rsidR="00E65685" w:rsidRPr="000726B1">
        <w:rPr>
          <w:rFonts w:ascii="Times New Roman" w:hAnsi="Times New Roman"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726B1" w14:paraId="1738F3FE" w14:textId="77777777" w:rsidTr="00650D6C">
        <w:tc>
          <w:tcPr>
            <w:tcW w:w="9104" w:type="dxa"/>
            <w:shd w:val="clear" w:color="auto" w:fill="D9D9D9"/>
          </w:tcPr>
          <w:p w14:paraId="46E696EE" w14:textId="77777777" w:rsidR="00E50194" w:rsidRPr="000726B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F50E58" w14:textId="77777777" w:rsidR="00C113BF" w:rsidRPr="000726B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726B1">
        <w:rPr>
          <w:rFonts w:ascii="Times New Roman" w:hAnsi="Times New Roman"/>
          <w:sz w:val="20"/>
          <w:szCs w:val="20"/>
        </w:rPr>
        <w:t xml:space="preserve">dstawie </w:t>
      </w:r>
      <w:r w:rsidR="002C4137" w:rsidRPr="000726B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726B1">
        <w:rPr>
          <w:rFonts w:ascii="Times New Roman" w:hAnsi="Times New Roman"/>
          <w:sz w:val="20"/>
          <w:szCs w:val="20"/>
        </w:rPr>
        <w:t>108</w:t>
      </w:r>
      <w:r w:rsidR="002C4137" w:rsidRPr="000726B1">
        <w:rPr>
          <w:rFonts w:ascii="Times New Roman" w:hAnsi="Times New Roman"/>
          <w:sz w:val="20"/>
          <w:szCs w:val="20"/>
        </w:rPr>
        <w:t xml:space="preserve"> ust 1 </w:t>
      </w:r>
      <w:r w:rsidRPr="000726B1">
        <w:rPr>
          <w:rFonts w:ascii="Times New Roman" w:hAnsi="Times New Roman"/>
          <w:sz w:val="20"/>
          <w:szCs w:val="20"/>
        </w:rPr>
        <w:t>ustawy Pzp</w:t>
      </w:r>
      <w:r w:rsidR="00641874" w:rsidRPr="000726B1">
        <w:rPr>
          <w:rFonts w:ascii="Times New Roman" w:hAnsi="Times New Roman"/>
          <w:sz w:val="20"/>
          <w:szCs w:val="20"/>
        </w:rPr>
        <w:t>.</w:t>
      </w:r>
    </w:p>
    <w:p w14:paraId="5F9D9886" w14:textId="77777777" w:rsidR="00023477" w:rsidRPr="000726B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BF13AD3" w14:textId="77777777" w:rsidR="0011306C" w:rsidRPr="000726B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</w:t>
      </w:r>
      <w:r w:rsidRPr="000726B1">
        <w:rPr>
          <w:rFonts w:ascii="Times New Roman" w:hAnsi="Times New Roman"/>
          <w:sz w:val="20"/>
          <w:szCs w:val="20"/>
        </w:rPr>
        <w:lastRenderedPageBreak/>
        <w:t>agresji na Ukrainę oraz służących ochronie bezpieczeństwa narodowego (</w:t>
      </w:r>
      <w:r w:rsidR="008A2CEB" w:rsidRPr="000726B1">
        <w:rPr>
          <w:rFonts w:ascii="Times New Roman" w:hAnsi="Times New Roman"/>
          <w:sz w:val="20"/>
          <w:szCs w:val="20"/>
        </w:rPr>
        <w:t>t.j. Dz.U. z 2024r. poz. 507 z późn. zm.</w:t>
      </w:r>
      <w:r w:rsidRPr="000726B1">
        <w:rPr>
          <w:rFonts w:ascii="Times New Roman" w:hAnsi="Times New Roman"/>
          <w:sz w:val="20"/>
          <w:szCs w:val="20"/>
        </w:rPr>
        <w:t>)</w:t>
      </w:r>
      <w:r w:rsidR="0011306C" w:rsidRPr="000726B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726B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726B1" w14:paraId="026114AC" w14:textId="77777777" w:rsidTr="00CD4DD1">
        <w:tc>
          <w:tcPr>
            <w:tcW w:w="9104" w:type="dxa"/>
            <w:shd w:val="clear" w:color="auto" w:fill="D9D9D9"/>
          </w:tcPr>
          <w:p w14:paraId="306A8AF1" w14:textId="77777777" w:rsidR="0011306C" w:rsidRPr="000726B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726B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162CB25" w14:textId="2565ED4B" w:rsidR="00D2702A" w:rsidRPr="000726B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</w:t>
      </w:r>
      <w:r w:rsidR="00313417" w:rsidRPr="000726B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726B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726B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726B1">
        <w:rPr>
          <w:rFonts w:ascii="Times New Roman" w:hAnsi="Times New Roman"/>
          <w:sz w:val="20"/>
          <w:szCs w:val="20"/>
        </w:rPr>
        <w:t>w postępowaniu</w:t>
      </w:r>
      <w:r w:rsidR="008D7B2E">
        <w:rPr>
          <w:rFonts w:ascii="Times New Roman" w:hAnsi="Times New Roman"/>
          <w:sz w:val="20"/>
          <w:szCs w:val="20"/>
        </w:rPr>
        <w:t>.</w:t>
      </w:r>
    </w:p>
    <w:p w14:paraId="713207F0" w14:textId="77777777" w:rsidR="00C62F57" w:rsidRPr="000726B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726B1" w14:paraId="49808DEC" w14:textId="77777777" w:rsidTr="00CD4DD1">
        <w:tc>
          <w:tcPr>
            <w:tcW w:w="9104" w:type="dxa"/>
            <w:shd w:val="clear" w:color="auto" w:fill="D9D9D9"/>
          </w:tcPr>
          <w:p w14:paraId="276785B1" w14:textId="77777777" w:rsidR="00BE6F04" w:rsidRPr="000726B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3D18088" w14:textId="77777777" w:rsidR="00FE4E2B" w:rsidRPr="000726B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26B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726B1" w14:paraId="72A59200" w14:textId="77777777" w:rsidTr="00847232">
        <w:tc>
          <w:tcPr>
            <w:tcW w:w="9104" w:type="dxa"/>
            <w:shd w:val="clear" w:color="auto" w:fill="D9D9D9"/>
          </w:tcPr>
          <w:p w14:paraId="773CCD86" w14:textId="77777777" w:rsidR="00E426EB" w:rsidRPr="000726B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DF01CF" w14:textId="77777777" w:rsidR="00E426EB" w:rsidRPr="000726B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554D20" w14:textId="77777777" w:rsidR="00E426EB" w:rsidRPr="000726B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57C7FD2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44061CD" w14:textId="77777777" w:rsidR="00E426EB" w:rsidRPr="000726B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F4A608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89228FE" w14:textId="77777777" w:rsidR="00E426EB" w:rsidRPr="000726B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3B78EE" w14:textId="77777777" w:rsidR="00FE4E2B" w:rsidRPr="000726B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69B2870" w14:textId="77777777" w:rsidR="0012157F" w:rsidRPr="000726B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96B32B1" w14:textId="77777777" w:rsidR="00524951" w:rsidRPr="000726B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</w:p>
    <w:p w14:paraId="2084A09F" w14:textId="77777777" w:rsidR="00524951" w:rsidRPr="000726B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7448E36" w14:textId="64A7EDA9" w:rsidR="00484F88" w:rsidRPr="000726B1" w:rsidRDefault="00524951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0726B1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89C4" w14:textId="77777777" w:rsidR="00BA0B24" w:rsidRDefault="00BA0B24" w:rsidP="0038231F">
      <w:pPr>
        <w:spacing w:after="0" w:line="240" w:lineRule="auto"/>
      </w:pPr>
      <w:r>
        <w:separator/>
      </w:r>
    </w:p>
  </w:endnote>
  <w:endnote w:type="continuationSeparator" w:id="0">
    <w:p w14:paraId="6E03ED33" w14:textId="77777777" w:rsidR="00BA0B24" w:rsidRDefault="00BA0B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AC56" w14:textId="77777777" w:rsidR="00174359" w:rsidRDefault="001743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2F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9575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C45D" w14:textId="77777777" w:rsidR="00174359" w:rsidRDefault="00174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6F521" w14:textId="77777777" w:rsidR="00BA0B24" w:rsidRDefault="00BA0B24" w:rsidP="0038231F">
      <w:pPr>
        <w:spacing w:after="0" w:line="240" w:lineRule="auto"/>
      </w:pPr>
      <w:r>
        <w:separator/>
      </w:r>
    </w:p>
  </w:footnote>
  <w:footnote w:type="continuationSeparator" w:id="0">
    <w:p w14:paraId="26B28750" w14:textId="77777777" w:rsidR="00BA0B24" w:rsidRDefault="00BA0B24" w:rsidP="0038231F">
      <w:pPr>
        <w:spacing w:after="0" w:line="240" w:lineRule="auto"/>
      </w:pPr>
      <w:r>
        <w:continuationSeparator/>
      </w:r>
    </w:p>
  </w:footnote>
  <w:footnote w:id="1">
    <w:p w14:paraId="3AA61C5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99F08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AC2F7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A7028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1D44" w14:textId="77777777" w:rsidR="00174359" w:rsidRDefault="00174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5182" w14:textId="77777777" w:rsidR="00174359" w:rsidRDefault="00174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038C" w14:textId="77777777" w:rsidR="00174359" w:rsidRDefault="00174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16334">
    <w:abstractNumId w:val="11"/>
  </w:num>
  <w:num w:numId="2" w16cid:durableId="245261901">
    <w:abstractNumId w:val="0"/>
  </w:num>
  <w:num w:numId="3" w16cid:durableId="1713653059">
    <w:abstractNumId w:val="10"/>
  </w:num>
  <w:num w:numId="4" w16cid:durableId="1721854693">
    <w:abstractNumId w:val="13"/>
  </w:num>
  <w:num w:numId="5" w16cid:durableId="375199876">
    <w:abstractNumId w:val="12"/>
  </w:num>
  <w:num w:numId="6" w16cid:durableId="588078080">
    <w:abstractNumId w:val="9"/>
  </w:num>
  <w:num w:numId="7" w16cid:durableId="853498660">
    <w:abstractNumId w:val="1"/>
  </w:num>
  <w:num w:numId="8" w16cid:durableId="1112435980">
    <w:abstractNumId w:val="6"/>
  </w:num>
  <w:num w:numId="9" w16cid:durableId="771903208">
    <w:abstractNumId w:val="4"/>
  </w:num>
  <w:num w:numId="10" w16cid:durableId="1688943334">
    <w:abstractNumId w:val="7"/>
  </w:num>
  <w:num w:numId="11" w16cid:durableId="1360159656">
    <w:abstractNumId w:val="5"/>
  </w:num>
  <w:num w:numId="12" w16cid:durableId="2110809441">
    <w:abstractNumId w:val="8"/>
  </w:num>
  <w:num w:numId="13" w16cid:durableId="2113016362">
    <w:abstractNumId w:val="3"/>
  </w:num>
  <w:num w:numId="14" w16cid:durableId="2119254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B24"/>
    <w:rsid w:val="000221FF"/>
    <w:rsid w:val="00023477"/>
    <w:rsid w:val="000247FF"/>
    <w:rsid w:val="00025C8D"/>
    <w:rsid w:val="000303EE"/>
    <w:rsid w:val="0005473D"/>
    <w:rsid w:val="000642B4"/>
    <w:rsid w:val="00064C0B"/>
    <w:rsid w:val="000726B1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475"/>
    <w:rsid w:val="00110593"/>
    <w:rsid w:val="0011306C"/>
    <w:rsid w:val="0012157F"/>
    <w:rsid w:val="00160A7A"/>
    <w:rsid w:val="0017030D"/>
    <w:rsid w:val="00174359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D7B2E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58A8"/>
    <w:rsid w:val="00B36ABD"/>
    <w:rsid w:val="00B8005E"/>
    <w:rsid w:val="00B90E42"/>
    <w:rsid w:val="00BA0B24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A684"/>
  <w15:docId w15:val="{16ECE19D-47EE-447D-B36B-CC5ABC2E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2025-08-27T14:22:00Z</cp:lastPrinted>
  <dcterms:created xsi:type="dcterms:W3CDTF">2025-08-27T14:22:00Z</dcterms:created>
  <dcterms:modified xsi:type="dcterms:W3CDTF">2025-08-27T14:22:00Z</dcterms:modified>
</cp:coreProperties>
</file>