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jc w:val="center"/>
        <w:tblLayout w:type="fixed"/>
        <w:tblCellMar>
          <w:left w:w="5" w:type="dxa"/>
          <w:right w:w="30" w:type="dxa"/>
        </w:tblCellMar>
        <w:tblLook w:val="0000" w:firstRow="0" w:lastRow="0" w:firstColumn="0" w:lastColumn="0" w:noHBand="0" w:noVBand="0"/>
      </w:tblPr>
      <w:tblGrid>
        <w:gridCol w:w="10065"/>
      </w:tblGrid>
      <w:tr w:rsidR="003336ED" w:rsidRPr="000751E8" w14:paraId="28DD5B72" w14:textId="77777777" w:rsidTr="00FF0643">
        <w:trPr>
          <w:trHeight w:val="790"/>
          <w:jc w:val="center"/>
        </w:trPr>
        <w:tc>
          <w:tcPr>
            <w:tcW w:w="10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tbl>
            <w:tblPr>
              <w:tblW w:w="10201" w:type="dxa"/>
              <w:jc w:val="center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82"/>
              <w:gridCol w:w="10119"/>
            </w:tblGrid>
            <w:tr w:rsidR="003336ED" w:rsidRPr="000751E8" w14:paraId="6208E44A" w14:textId="77777777" w:rsidTr="00FF0643">
              <w:trPr>
                <w:trHeight w:val="790"/>
                <w:jc w:val="center"/>
              </w:trPr>
              <w:tc>
                <w:tcPr>
                  <w:tcW w:w="82" w:type="dxa"/>
                </w:tcPr>
                <w:p w14:paraId="2AEB183E" w14:textId="77777777" w:rsidR="003336ED" w:rsidRPr="000751E8" w:rsidRDefault="003336ED" w:rsidP="00FF0643">
                  <w:pPr>
                    <w:snapToGrid w:val="0"/>
                    <w:rPr>
                      <w:rFonts w:ascii="Times New Roman" w:hAnsi="Times New Roman"/>
                      <w:sz w:val="20"/>
                      <w:szCs w:val="20"/>
                      <w:lang w:eastAsia="pl-PL"/>
                    </w:rPr>
                  </w:pPr>
                  <w:bookmarkStart w:id="0" w:name="_Hlk60301409"/>
                </w:p>
              </w:tc>
              <w:tc>
                <w:tcPr>
                  <w:tcW w:w="10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80DBC98" w14:textId="77777777" w:rsidR="003336ED" w:rsidRPr="000751E8" w:rsidRDefault="003336ED" w:rsidP="00FF0643">
                  <w:pPr>
                    <w:pStyle w:val="Nagwek"/>
                    <w:ind w:hanging="567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  <w:lang w:eastAsia="pl-PL"/>
                    </w:rPr>
                    <w:pict w14:anchorId="047C2D86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az 2" o:spid="_x0000_i1025" type="#_x0000_t75" style="width:527.75pt;height:42.9pt;visibility:visible;mso-wrap-style:square">
                        <v:imagedata r:id="rId7" o:title=""/>
                      </v:shape>
                    </w:pict>
                  </w:r>
                </w:p>
              </w:tc>
            </w:tr>
          </w:tbl>
          <w:p w14:paraId="0A2AD941" w14:textId="77777777" w:rsidR="003336ED" w:rsidRPr="000751E8" w:rsidRDefault="003336ED" w:rsidP="00FF0643">
            <w:pPr>
              <w:tabs>
                <w:tab w:val="left" w:pos="1042"/>
                <w:tab w:val="left" w:pos="2290"/>
                <w:tab w:val="left" w:pos="3331"/>
                <w:tab w:val="left" w:pos="4373"/>
                <w:tab w:val="left" w:pos="5414"/>
                <w:tab w:val="left" w:pos="6456"/>
                <w:tab w:val="left" w:pos="6600"/>
                <w:tab w:val="left" w:pos="7642"/>
                <w:tab w:val="left" w:pos="8683"/>
                <w:tab w:val="left" w:pos="9888"/>
              </w:tabs>
              <w:spacing w:after="0"/>
              <w:ind w:left="57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56E47B24" w14:textId="1714EE9E" w:rsidR="00025386" w:rsidRPr="004D2C49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r w:rsidRPr="004D2C49">
        <w:rPr>
          <w:bCs/>
          <w:i w:val="0"/>
          <w:sz w:val="20"/>
        </w:rPr>
        <w:t xml:space="preserve">Załącznik nr </w:t>
      </w:r>
      <w:r w:rsidR="004D2C49" w:rsidRPr="004D2C49">
        <w:rPr>
          <w:bCs/>
          <w:i w:val="0"/>
          <w:sz w:val="20"/>
        </w:rPr>
        <w:t>7</w:t>
      </w:r>
      <w:r w:rsidR="007666D6" w:rsidRPr="004D2C49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4D2C49" w14:paraId="63039263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5508F8" w14:textId="77777777" w:rsidR="008D442B" w:rsidRPr="004D2C4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C49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5745D35B" w14:textId="77777777" w:rsidR="00053927" w:rsidRPr="004D2C4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D2C49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4D2C49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2CCA2BEB" w14:textId="77777777" w:rsidR="00053927" w:rsidRPr="004D2C4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4D2C49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4D2C49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4D2C49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1B13CCC3" w14:textId="77777777" w:rsidR="00A137C9" w:rsidRPr="004D2C49" w:rsidRDefault="00A137C9" w:rsidP="004D2C4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4D2C49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4D2C49" w14:paraId="55EE0FEC" w14:textId="77777777" w:rsidTr="004F10A0">
        <w:tc>
          <w:tcPr>
            <w:tcW w:w="2269" w:type="dxa"/>
          </w:tcPr>
          <w:p w14:paraId="61A324C9" w14:textId="77777777" w:rsidR="00A137C9" w:rsidRPr="004D2C49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AC72BF4" w14:textId="77777777" w:rsidR="00A137C9" w:rsidRPr="004D2C49" w:rsidRDefault="009D6DA5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Zakup kursów zawodowych dla uczniów i szkoleń dla nauczycieli Zespołu Szkół im. Ojca Świętego Jana Pawła II  w Niepołomicach w ramach projektu pod nazwą: Rozwijanie umiejętności zawodowych uczniów oraz kadry pedagogicznej szkół prowadzących kształcenie zawodowe w Niepołomicach</w:t>
            </w:r>
            <w:r w:rsidR="00A137C9" w:rsidRPr="004D2C4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9D6DA5" w:rsidRPr="004D2C49" w14:paraId="2B3F7471" w14:textId="77777777" w:rsidTr="007417BF">
        <w:tc>
          <w:tcPr>
            <w:tcW w:w="2269" w:type="dxa"/>
          </w:tcPr>
          <w:p w14:paraId="28E5BA3C" w14:textId="77777777" w:rsidR="009D6DA5" w:rsidRPr="004D2C49" w:rsidRDefault="009D6DA5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26600C" w14:textId="77777777" w:rsidR="009D6DA5" w:rsidRPr="004D2C49" w:rsidRDefault="009D6DA5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ZP.271.30.2025</w:t>
            </w:r>
          </w:p>
        </w:tc>
      </w:tr>
    </w:tbl>
    <w:p w14:paraId="3C62E2DA" w14:textId="77777777" w:rsidR="00A137C9" w:rsidRPr="004D2C49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8A589D5" w14:textId="77777777" w:rsidR="003A486D" w:rsidRPr="004D2C49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D2C49">
        <w:rPr>
          <w:rFonts w:ascii="Times New Roman" w:hAnsi="Times New Roman"/>
          <w:sz w:val="20"/>
          <w:szCs w:val="20"/>
        </w:rPr>
        <w:t xml:space="preserve">prowadzonego przez </w:t>
      </w:r>
      <w:r w:rsidR="009D6DA5" w:rsidRPr="004D2C49">
        <w:rPr>
          <w:rFonts w:ascii="Times New Roman" w:hAnsi="Times New Roman"/>
          <w:b/>
          <w:sz w:val="20"/>
          <w:szCs w:val="20"/>
        </w:rPr>
        <w:t>GMINA NIEPOŁOMICE</w:t>
      </w:r>
      <w:r w:rsidRPr="004D2C49">
        <w:rPr>
          <w:rFonts w:ascii="Times New Roman" w:hAnsi="Times New Roman"/>
          <w:b/>
          <w:sz w:val="20"/>
          <w:szCs w:val="20"/>
        </w:rPr>
        <w:t>,</w:t>
      </w:r>
      <w:r w:rsidRPr="004D2C49">
        <w:rPr>
          <w:rFonts w:ascii="Times New Roman" w:hAnsi="Times New Roman"/>
          <w:sz w:val="20"/>
          <w:szCs w:val="20"/>
        </w:rPr>
        <w:t xml:space="preserve"> d</w:t>
      </w:r>
      <w:r w:rsidR="008D442B"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4D2C49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41A5728A" w14:textId="77777777" w:rsidR="00A137C9" w:rsidRPr="004D2C49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4D2C49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4D2C49" w14:paraId="478CECD1" w14:textId="77777777" w:rsidTr="00A137C9">
        <w:tc>
          <w:tcPr>
            <w:tcW w:w="617" w:type="dxa"/>
            <w:vAlign w:val="center"/>
          </w:tcPr>
          <w:p w14:paraId="032800E3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30B6B565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6C59AE9F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4D2C49" w14:paraId="200D3038" w14:textId="77777777" w:rsidTr="00A137C9">
        <w:tc>
          <w:tcPr>
            <w:tcW w:w="617" w:type="dxa"/>
            <w:vAlign w:val="center"/>
          </w:tcPr>
          <w:p w14:paraId="0465ECDD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553C9314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FE35A55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4D2C49" w14:paraId="5EFB9B41" w14:textId="77777777" w:rsidTr="00A137C9">
        <w:tc>
          <w:tcPr>
            <w:tcW w:w="617" w:type="dxa"/>
            <w:vAlign w:val="center"/>
          </w:tcPr>
          <w:p w14:paraId="34FF96CE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4C493B18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306CF4E4" w14:textId="77777777" w:rsidR="003A486D" w:rsidRPr="004D2C4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57FF0F0" w14:textId="77777777" w:rsidR="00DC652A" w:rsidRPr="004D2C4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4D2C4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4D2C49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4D2C49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D6DA5" w:rsidRPr="004D2C49">
        <w:rPr>
          <w:rFonts w:ascii="Times New Roman" w:hAnsi="Times New Roman"/>
          <w:sz w:val="20"/>
          <w:szCs w:val="20"/>
        </w:rPr>
        <w:t>(</w:t>
      </w:r>
      <w:proofErr w:type="spellStart"/>
      <w:r w:rsidR="009D6DA5" w:rsidRPr="004D2C49">
        <w:rPr>
          <w:rFonts w:ascii="Times New Roman" w:hAnsi="Times New Roman"/>
          <w:sz w:val="20"/>
          <w:szCs w:val="20"/>
        </w:rPr>
        <w:t>t.j</w:t>
      </w:r>
      <w:proofErr w:type="spellEnd"/>
      <w:r w:rsidR="009D6DA5" w:rsidRPr="004D2C49">
        <w:rPr>
          <w:rFonts w:ascii="Times New Roman" w:hAnsi="Times New Roman"/>
          <w:sz w:val="20"/>
          <w:szCs w:val="20"/>
        </w:rPr>
        <w:t>. Dz. U. z 2024 poz. 1320)</w:t>
      </w:r>
      <w:r w:rsidRPr="004D2C49">
        <w:rPr>
          <w:rFonts w:ascii="Times New Roman" w:hAnsi="Times New Roman"/>
          <w:sz w:val="20"/>
          <w:szCs w:val="20"/>
        </w:rPr>
        <w:t>, że w ramach zamówienia</w:t>
      </w:r>
      <w:r w:rsidR="00A137C9" w:rsidRPr="004D2C49">
        <w:rPr>
          <w:rFonts w:ascii="Times New Roman" w:hAnsi="Times New Roman"/>
          <w:sz w:val="20"/>
          <w:szCs w:val="20"/>
        </w:rPr>
        <w:t>,</w:t>
      </w:r>
      <w:r w:rsidR="00A137C9"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D2C49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4D2C49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4D2C49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4D2C49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4D2C49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4D2C49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4D2C49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4D2C49" w14:paraId="687ABAD7" w14:textId="77777777" w:rsidTr="00A137C9">
        <w:tc>
          <w:tcPr>
            <w:tcW w:w="617" w:type="dxa"/>
            <w:vAlign w:val="center"/>
          </w:tcPr>
          <w:p w14:paraId="484B2FB5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07720ACC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3D14F7FF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4D2C49" w14:paraId="3137BF62" w14:textId="77777777" w:rsidTr="00A137C9">
        <w:tc>
          <w:tcPr>
            <w:tcW w:w="617" w:type="dxa"/>
            <w:vAlign w:val="center"/>
          </w:tcPr>
          <w:p w14:paraId="475EB5B4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176D8DF0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60EAF7F8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4D2C49" w14:paraId="21CE6509" w14:textId="77777777" w:rsidTr="00A137C9">
        <w:tc>
          <w:tcPr>
            <w:tcW w:w="617" w:type="dxa"/>
            <w:vAlign w:val="center"/>
          </w:tcPr>
          <w:p w14:paraId="42B5E7B8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D2C4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578764DE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00358F7D" w14:textId="77777777" w:rsidR="00B641BE" w:rsidRPr="004D2C4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606CDB6" w14:textId="77777777" w:rsidR="007A2C38" w:rsidRPr="004D2C4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4E0E6CE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17FE4F27" w14:textId="77777777" w:rsidR="004D2C49" w:rsidRDefault="004D2C4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3946B454" w14:textId="6880DDB8" w:rsidR="004D2C49" w:rsidRPr="004D2C49" w:rsidRDefault="004D2C49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D2C49">
        <w:rPr>
          <w:rFonts w:ascii="Times New Roman" w:eastAsia="Times New Roman" w:hAnsi="Times New Roman"/>
          <w:iCs/>
          <w:sz w:val="20"/>
          <w:szCs w:val="20"/>
          <w:lang w:eastAsia="pl-PL"/>
        </w:rPr>
        <w:t>kwalifikowany podpis elektroniczny osoby / osób uprawnionych do reprezentacji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4D2C49" w14:paraId="11D525B9" w14:textId="77777777" w:rsidTr="004F10A0">
        <w:tc>
          <w:tcPr>
            <w:tcW w:w="2660" w:type="dxa"/>
          </w:tcPr>
          <w:p w14:paraId="1A748CB9" w14:textId="77777777" w:rsidR="00A137C9" w:rsidRPr="004D2C49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E9C6929" w14:textId="69C180AE" w:rsidR="00A137C9" w:rsidRPr="004D2C49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726AD5A" w14:textId="2E0D66FA" w:rsidR="00A137C9" w:rsidRPr="004D2C49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45B731E" w14:textId="77777777" w:rsidR="004D2C49" w:rsidRPr="004D2C49" w:rsidRDefault="004D2C49" w:rsidP="004D2C49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D5A8870" w14:textId="77777777" w:rsidR="004D2C49" w:rsidRPr="004D2C49" w:rsidRDefault="004D2C49" w:rsidP="004D2C49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3C4E76" w14:textId="77777777" w:rsidR="004D2C49" w:rsidRPr="004D2C49" w:rsidRDefault="004D2C49" w:rsidP="004D2C49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386DA4D2" w14:textId="77777777" w:rsidR="004D2C49" w:rsidRPr="004D2C49" w:rsidRDefault="004D2C49" w:rsidP="004D2C49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8BE05F7" w14:textId="1CF7A8F4" w:rsidR="004D2C49" w:rsidRPr="004D2C49" w:rsidRDefault="004D2C49" w:rsidP="004D2C49">
      <w:pPr>
        <w:tabs>
          <w:tab w:val="left" w:pos="504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4D2C49" w:rsidRPr="004D2C49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B6C517" w14:textId="77777777" w:rsidR="00A12735" w:rsidRDefault="00A12735" w:rsidP="00025386">
      <w:pPr>
        <w:spacing w:after="0" w:line="240" w:lineRule="auto"/>
      </w:pPr>
      <w:r>
        <w:separator/>
      </w:r>
    </w:p>
  </w:endnote>
  <w:endnote w:type="continuationSeparator" w:id="0">
    <w:p w14:paraId="39DEF90E" w14:textId="77777777" w:rsidR="00A12735" w:rsidRDefault="00A1273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AB9B9C" w14:textId="77777777" w:rsidR="009D6DA5" w:rsidRDefault="009D6D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EAD8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15207" w14:textId="77777777" w:rsidR="009D6DA5" w:rsidRDefault="009D6D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F2DFE" w14:textId="77777777" w:rsidR="00A12735" w:rsidRDefault="00A12735" w:rsidP="00025386">
      <w:pPr>
        <w:spacing w:after="0" w:line="240" w:lineRule="auto"/>
      </w:pPr>
      <w:r>
        <w:separator/>
      </w:r>
    </w:p>
  </w:footnote>
  <w:footnote w:type="continuationSeparator" w:id="0">
    <w:p w14:paraId="0748CCF7" w14:textId="77777777" w:rsidR="00A12735" w:rsidRDefault="00A1273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C86B7" w14:textId="77777777" w:rsidR="009D6DA5" w:rsidRDefault="009D6D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A01FA" w14:textId="77777777" w:rsidR="009D6DA5" w:rsidRDefault="009D6D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B917" w14:textId="77777777" w:rsidR="009D6DA5" w:rsidRDefault="009D6D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4072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2735"/>
    <w:rsid w:val="00025386"/>
    <w:rsid w:val="000423B9"/>
    <w:rsid w:val="00053927"/>
    <w:rsid w:val="00084786"/>
    <w:rsid w:val="00110475"/>
    <w:rsid w:val="0016158F"/>
    <w:rsid w:val="001C2314"/>
    <w:rsid w:val="00213980"/>
    <w:rsid w:val="0024648D"/>
    <w:rsid w:val="003336ED"/>
    <w:rsid w:val="003A486D"/>
    <w:rsid w:val="004374F2"/>
    <w:rsid w:val="00460705"/>
    <w:rsid w:val="00485239"/>
    <w:rsid w:val="004A0686"/>
    <w:rsid w:val="004D2C49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9D6DA5"/>
    <w:rsid w:val="00A12735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D0334F"/>
  <w15:chartTrackingRefBased/>
  <w15:docId w15:val="{5E50A696-EFA7-4A0F-A535-15E7C754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2025-08-27T14:21:00Z</cp:lastPrinted>
  <dcterms:created xsi:type="dcterms:W3CDTF">2025-08-27T14:22:00Z</dcterms:created>
  <dcterms:modified xsi:type="dcterms:W3CDTF">2025-08-27T14:22:00Z</dcterms:modified>
</cp:coreProperties>
</file>