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550BF0" w:rsidRPr="000751E8" w14:paraId="5B1F4546" w14:textId="77777777" w:rsidTr="00FF0643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2"/>
              <w:gridCol w:w="10119"/>
            </w:tblGrid>
            <w:tr w:rsidR="00550BF0" w:rsidRPr="000751E8" w14:paraId="388DC079" w14:textId="77777777" w:rsidTr="00FF0643">
              <w:trPr>
                <w:trHeight w:val="790"/>
                <w:jc w:val="center"/>
              </w:trPr>
              <w:tc>
                <w:tcPr>
                  <w:tcW w:w="82" w:type="dxa"/>
                </w:tcPr>
                <w:p w14:paraId="364F10DC" w14:textId="77777777" w:rsidR="00550BF0" w:rsidRPr="000751E8" w:rsidRDefault="00550BF0" w:rsidP="00FF0643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60301409"/>
                </w:p>
              </w:tc>
              <w:tc>
                <w:tcPr>
                  <w:tcW w:w="10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46934E" w14:textId="77777777" w:rsidR="00550BF0" w:rsidRPr="000751E8" w:rsidRDefault="00550BF0" w:rsidP="00FF0643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307FEA5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5pt;height:42.9pt;visibility:visible;mso-wrap-style:square">
                        <v:imagedata r:id="rId7" o:title=""/>
                      </v:shape>
                    </w:pict>
                  </w:r>
                </w:p>
              </w:tc>
            </w:tr>
          </w:tbl>
          <w:p w14:paraId="311DB115" w14:textId="77777777" w:rsidR="00550BF0" w:rsidRPr="000751E8" w:rsidRDefault="00550BF0" w:rsidP="00FF0643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865B28F" w14:textId="77777777" w:rsidR="00550BF0" w:rsidRDefault="00550BF0" w:rsidP="006D09C2">
      <w:pPr>
        <w:pStyle w:val="Nagwek4"/>
        <w:spacing w:line="276" w:lineRule="auto"/>
        <w:rPr>
          <w:bCs/>
          <w:i w:val="0"/>
          <w:sz w:val="20"/>
        </w:rPr>
      </w:pPr>
    </w:p>
    <w:p w14:paraId="576A045F" w14:textId="4A79A96E" w:rsidR="00025386" w:rsidRPr="006D09C2" w:rsidRDefault="00657A47" w:rsidP="006D09C2">
      <w:pPr>
        <w:pStyle w:val="Nagwek4"/>
        <w:spacing w:line="276" w:lineRule="auto"/>
        <w:rPr>
          <w:bCs/>
          <w:i w:val="0"/>
          <w:sz w:val="20"/>
        </w:rPr>
      </w:pPr>
      <w:r w:rsidRPr="006D09C2">
        <w:rPr>
          <w:bCs/>
          <w:i w:val="0"/>
          <w:sz w:val="20"/>
        </w:rPr>
        <w:t xml:space="preserve">Załącznik nr </w:t>
      </w:r>
      <w:r w:rsidR="006D09C2" w:rsidRPr="006D09C2">
        <w:rPr>
          <w:bCs/>
          <w:i w:val="0"/>
          <w:sz w:val="20"/>
        </w:rPr>
        <w:t>6</w:t>
      </w:r>
      <w:r w:rsidR="007666D6" w:rsidRPr="006D09C2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6D09C2" w14:paraId="365C1734" w14:textId="77777777" w:rsidTr="006D09C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193694EB" w14:textId="77777777" w:rsidR="00D520D3" w:rsidRPr="006D09C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D09C2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D09C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DFBBE21" w14:textId="77777777" w:rsidR="00D520D3" w:rsidRPr="006D09C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DB9F220" w14:textId="77777777" w:rsidR="00D520D3" w:rsidRPr="006D09C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8A6BF4" w14:textId="77777777" w:rsidR="00D520D3" w:rsidRPr="006D09C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D09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D09C2" w14:paraId="57EEE0AD" w14:textId="77777777" w:rsidTr="006D09C2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5F2FC23" w14:textId="77777777" w:rsidR="00D520D3" w:rsidRPr="006D09C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D09C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5BF8C47" w14:textId="77777777" w:rsidR="00D520D3" w:rsidRPr="006D09C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0755729" w14:textId="77777777" w:rsidR="00D520D3" w:rsidRPr="006D09C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09D91CB" w14:textId="77777777" w:rsidR="00D520D3" w:rsidRPr="006D09C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D09C2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6D09C2" w14:paraId="0B99BAFA" w14:textId="77777777" w:rsidTr="006D09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B6E6C7" w14:textId="77777777" w:rsidR="00053927" w:rsidRPr="006D09C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D09C2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20C04813" w14:textId="77777777" w:rsidR="00053927" w:rsidRPr="006D09C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D09C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D09C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D09C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3A6B388" w14:textId="77777777" w:rsidR="0071340C" w:rsidRPr="006D09C2" w:rsidRDefault="0071340C" w:rsidP="006D09C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D09C2">
        <w:rPr>
          <w:rFonts w:ascii="Times New Roman" w:hAnsi="Times New Roman"/>
          <w:sz w:val="20"/>
          <w:szCs w:val="20"/>
        </w:rPr>
        <w:t xml:space="preserve"> ustawy </w:t>
      </w:r>
      <w:r w:rsidR="00EF3368" w:rsidRPr="006D09C2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1408E6" w:rsidRPr="006D09C2">
        <w:rPr>
          <w:rFonts w:ascii="Times New Roman" w:hAnsi="Times New Roman"/>
          <w:sz w:val="20"/>
          <w:szCs w:val="20"/>
        </w:rPr>
        <w:t>(</w:t>
      </w:r>
      <w:proofErr w:type="spellStart"/>
      <w:r w:rsidR="001408E6" w:rsidRPr="006D09C2">
        <w:rPr>
          <w:rFonts w:ascii="Times New Roman" w:hAnsi="Times New Roman"/>
          <w:sz w:val="20"/>
          <w:szCs w:val="20"/>
        </w:rPr>
        <w:t>t.j</w:t>
      </w:r>
      <w:proofErr w:type="spellEnd"/>
      <w:r w:rsidR="001408E6" w:rsidRPr="006D09C2">
        <w:rPr>
          <w:rFonts w:ascii="Times New Roman" w:hAnsi="Times New Roman"/>
          <w:sz w:val="20"/>
          <w:szCs w:val="20"/>
        </w:rPr>
        <w:t>. Dz. U. z 2024 poz. 1320)</w:t>
      </w:r>
      <w:r w:rsidR="00E27ABB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D09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D09C2" w14:paraId="0C4DA15D" w14:textId="77777777" w:rsidTr="00467CA2">
        <w:tc>
          <w:tcPr>
            <w:tcW w:w="2269" w:type="dxa"/>
          </w:tcPr>
          <w:p w14:paraId="4D423069" w14:textId="77777777" w:rsidR="00D520D3" w:rsidRPr="006D09C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F481B56" w14:textId="77777777" w:rsidR="00D520D3" w:rsidRPr="006D09C2" w:rsidRDefault="001408E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D520D3"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408E6" w:rsidRPr="006D09C2" w14:paraId="315FC37D" w14:textId="77777777" w:rsidTr="007417BF">
        <w:tc>
          <w:tcPr>
            <w:tcW w:w="2269" w:type="dxa"/>
          </w:tcPr>
          <w:p w14:paraId="19342EA6" w14:textId="77777777" w:rsidR="001408E6" w:rsidRPr="006D09C2" w:rsidRDefault="001408E6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EE632F" w14:textId="77777777" w:rsidR="001408E6" w:rsidRPr="006D09C2" w:rsidRDefault="001408E6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D09C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ZP.271.30.2025</w:t>
            </w:r>
          </w:p>
        </w:tc>
      </w:tr>
    </w:tbl>
    <w:p w14:paraId="41DB5BD8" w14:textId="77777777" w:rsidR="00DC652A" w:rsidRPr="006D09C2" w:rsidRDefault="001408E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6D09C2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175F3840" w14:textId="77777777" w:rsidR="00DC652A" w:rsidRPr="006D09C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0F0B8E1" w14:textId="2CF55247" w:rsidR="0071340C" w:rsidRPr="006D09C2" w:rsidRDefault="00D520D3" w:rsidP="006D09C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DF15F64" w14:textId="77777777" w:rsidR="0071340C" w:rsidRPr="006D09C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FE53606" w14:textId="77777777" w:rsidR="0071340C" w:rsidRPr="006D09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AF3A259" w14:textId="5A622CF5" w:rsidR="0071340C" w:rsidRPr="006D09C2" w:rsidRDefault="00D520D3" w:rsidP="006D09C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6D09C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FA7D7BF" w14:textId="77777777" w:rsidR="00DC652A" w:rsidRPr="006D09C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D09C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D09C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50C82B2" w14:textId="77777777" w:rsidR="00DC652A" w:rsidRPr="006D09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D09C2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D09C2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BFEA501" w14:textId="77777777" w:rsidR="0093388F" w:rsidRPr="006D09C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30CF600" w14:textId="77777777" w:rsidR="0093388F" w:rsidRPr="006D09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346215C" w14:textId="77777777" w:rsidR="0093388F" w:rsidRPr="006D09C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747AAB92" w14:textId="77777777" w:rsidR="00CB29AC" w:rsidRPr="006D09C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2115087C" w14:textId="77777777" w:rsidR="00CB29AC" w:rsidRPr="006D09C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EF34E0B" w14:textId="77777777" w:rsidR="00830970" w:rsidRPr="006D09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D09C2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1705E36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D09C2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51EBFDD9" w14:textId="65765934" w:rsidR="006D09C2" w:rsidRPr="006D09C2" w:rsidRDefault="006D09C2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6D09C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D09C2" w14:paraId="4D7D050B" w14:textId="77777777" w:rsidTr="00467CA2">
        <w:tc>
          <w:tcPr>
            <w:tcW w:w="2660" w:type="dxa"/>
          </w:tcPr>
          <w:p w14:paraId="57F18D01" w14:textId="77777777" w:rsidR="00D520D3" w:rsidRPr="006D09C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4B04D7A" w14:textId="426658E5" w:rsidR="00D520D3" w:rsidRPr="006D09C2" w:rsidRDefault="00D520D3" w:rsidP="006D09C2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4EFCA61A" w14:textId="32F77898" w:rsidR="00D520D3" w:rsidRPr="006D09C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  <w:bookmarkEnd w:id="0"/>
    </w:tbl>
    <w:p w14:paraId="5037496B" w14:textId="77777777" w:rsidR="00E27ABB" w:rsidRPr="006D09C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6D09C2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9616F" w14:textId="77777777" w:rsidR="00BE3C1E" w:rsidRDefault="00BE3C1E" w:rsidP="00025386">
      <w:pPr>
        <w:spacing w:after="0" w:line="240" w:lineRule="auto"/>
      </w:pPr>
      <w:r>
        <w:separator/>
      </w:r>
    </w:p>
  </w:endnote>
  <w:endnote w:type="continuationSeparator" w:id="0">
    <w:p w14:paraId="3FCC4049" w14:textId="77777777" w:rsidR="00BE3C1E" w:rsidRDefault="00BE3C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E5964" w14:textId="77777777" w:rsidR="001408E6" w:rsidRDefault="00140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A123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2BA0C" w14:textId="77777777" w:rsidR="001408E6" w:rsidRDefault="00140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CF8CB7" w14:textId="77777777" w:rsidR="00BE3C1E" w:rsidRDefault="00BE3C1E" w:rsidP="00025386">
      <w:pPr>
        <w:spacing w:after="0" w:line="240" w:lineRule="auto"/>
      </w:pPr>
      <w:r>
        <w:separator/>
      </w:r>
    </w:p>
  </w:footnote>
  <w:footnote w:type="continuationSeparator" w:id="0">
    <w:p w14:paraId="3A6E9BE9" w14:textId="77777777" w:rsidR="00BE3C1E" w:rsidRDefault="00BE3C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7E2EA" w14:textId="77777777" w:rsidR="001408E6" w:rsidRDefault="00140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63646" w14:textId="77777777" w:rsidR="001408E6" w:rsidRDefault="001408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ABB3E" w14:textId="77777777" w:rsidR="001408E6" w:rsidRDefault="00140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99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C1E"/>
    <w:rsid w:val="00025386"/>
    <w:rsid w:val="000423B9"/>
    <w:rsid w:val="00053927"/>
    <w:rsid w:val="00066C44"/>
    <w:rsid w:val="00071D4C"/>
    <w:rsid w:val="00084786"/>
    <w:rsid w:val="00110475"/>
    <w:rsid w:val="001408E6"/>
    <w:rsid w:val="0016158F"/>
    <w:rsid w:val="001C2314"/>
    <w:rsid w:val="00213980"/>
    <w:rsid w:val="004374F2"/>
    <w:rsid w:val="00460705"/>
    <w:rsid w:val="00467CA2"/>
    <w:rsid w:val="00485239"/>
    <w:rsid w:val="004E27D7"/>
    <w:rsid w:val="00550BF0"/>
    <w:rsid w:val="0055145C"/>
    <w:rsid w:val="005624D8"/>
    <w:rsid w:val="00620476"/>
    <w:rsid w:val="00657A47"/>
    <w:rsid w:val="006D09C2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3C1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93547"/>
  <w15:chartTrackingRefBased/>
  <w15:docId w15:val="{91883856-6348-410E-9092-D6D7FEC4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2025-08-27T14:21:00Z</cp:lastPrinted>
  <dcterms:created xsi:type="dcterms:W3CDTF">2025-08-27T14:21:00Z</dcterms:created>
  <dcterms:modified xsi:type="dcterms:W3CDTF">2025-08-27T14:21:00Z</dcterms:modified>
</cp:coreProperties>
</file>