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10911" w14:textId="77AFA266" w:rsidR="006676AE" w:rsidRPr="000726B1" w:rsidRDefault="006676AE" w:rsidP="006676AE">
      <w:pPr>
        <w:pStyle w:val="Nagwek4"/>
        <w:rPr>
          <w:bCs/>
          <w:i w:val="0"/>
          <w:sz w:val="20"/>
        </w:rPr>
      </w:pPr>
      <w:r w:rsidRPr="000726B1">
        <w:rPr>
          <w:bCs/>
          <w:i w:val="0"/>
          <w:sz w:val="20"/>
        </w:rPr>
        <w:t xml:space="preserve">Załącznik nr </w:t>
      </w:r>
      <w:r w:rsidR="00CB10B5">
        <w:rPr>
          <w:bCs/>
          <w:i w:val="0"/>
          <w:sz w:val="20"/>
        </w:rPr>
        <w:t>5</w:t>
      </w:r>
      <w:r w:rsidR="00B36ABD" w:rsidRPr="000726B1">
        <w:rPr>
          <w:bCs/>
          <w:i w:val="0"/>
          <w:sz w:val="20"/>
        </w:rPr>
        <w:t xml:space="preserve"> do SWZ</w:t>
      </w:r>
    </w:p>
    <w:p w14:paraId="11D5C791" w14:textId="77777777" w:rsidR="005103B9" w:rsidRPr="000726B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5155B8DA" w14:textId="77777777" w:rsidR="00C4103F" w:rsidRPr="000726B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726B1">
        <w:rPr>
          <w:rFonts w:ascii="Times New Roman" w:hAnsi="Times New Roman"/>
          <w:b/>
          <w:sz w:val="20"/>
          <w:szCs w:val="20"/>
        </w:rPr>
        <w:t>Zamawiający</w:t>
      </w:r>
      <w:r w:rsidR="007936D6" w:rsidRPr="000726B1">
        <w:rPr>
          <w:rFonts w:ascii="Times New Roman" w:hAnsi="Times New Roman"/>
          <w:b/>
          <w:sz w:val="20"/>
          <w:szCs w:val="20"/>
        </w:rPr>
        <w:t>:</w:t>
      </w:r>
    </w:p>
    <w:p w14:paraId="60A15F5B" w14:textId="77777777" w:rsidR="006676AE" w:rsidRPr="000726B1" w:rsidRDefault="001743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GMINA NIEPOŁOMICE</w:t>
      </w:r>
    </w:p>
    <w:p w14:paraId="29D40FEF" w14:textId="77777777" w:rsidR="006676AE" w:rsidRPr="000726B1" w:rsidRDefault="00174359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Pl. Zwycięstwa</w:t>
      </w:r>
      <w:r w:rsidR="006676AE" w:rsidRPr="000726B1">
        <w:rPr>
          <w:sz w:val="20"/>
          <w:szCs w:val="20"/>
        </w:rPr>
        <w:t xml:space="preserve"> </w:t>
      </w:r>
      <w:r w:rsidRPr="000726B1">
        <w:rPr>
          <w:sz w:val="20"/>
          <w:szCs w:val="20"/>
        </w:rPr>
        <w:t>13</w:t>
      </w:r>
      <w:r w:rsidR="006676AE" w:rsidRPr="000726B1">
        <w:rPr>
          <w:sz w:val="20"/>
          <w:szCs w:val="20"/>
        </w:rPr>
        <w:t xml:space="preserve"> </w:t>
      </w:r>
    </w:p>
    <w:p w14:paraId="3B99F67C" w14:textId="1344C482" w:rsidR="00C4103F" w:rsidRPr="000726B1" w:rsidRDefault="00174359" w:rsidP="000726B1">
      <w:pPr>
        <w:pStyle w:val="Tekstpodstawowy"/>
        <w:spacing w:after="0"/>
        <w:ind w:left="4111"/>
        <w:rPr>
          <w:sz w:val="20"/>
          <w:szCs w:val="20"/>
        </w:rPr>
      </w:pPr>
      <w:r w:rsidRPr="000726B1">
        <w:rPr>
          <w:sz w:val="20"/>
          <w:szCs w:val="20"/>
        </w:rPr>
        <w:t>32-005</w:t>
      </w:r>
      <w:r w:rsidR="006676AE" w:rsidRPr="000726B1">
        <w:rPr>
          <w:sz w:val="20"/>
          <w:szCs w:val="20"/>
        </w:rPr>
        <w:t xml:space="preserve"> </w:t>
      </w:r>
      <w:r w:rsidRPr="000726B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726B1" w14:paraId="4AE6DCCF" w14:textId="77777777" w:rsidTr="00252642">
        <w:tc>
          <w:tcPr>
            <w:tcW w:w="2800" w:type="dxa"/>
          </w:tcPr>
          <w:p w14:paraId="1C91CC70" w14:textId="77777777" w:rsidR="006F0A84" w:rsidRPr="000726B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726B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05CB2EA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4886C3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3C66B2D1" w14:textId="77777777" w:rsidR="006F0A84" w:rsidRPr="000726B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726B1" w14:paraId="5ED05CA9" w14:textId="77777777" w:rsidTr="00252642">
        <w:tc>
          <w:tcPr>
            <w:tcW w:w="2800" w:type="dxa"/>
          </w:tcPr>
          <w:p w14:paraId="15B1C5B9" w14:textId="77777777" w:rsidR="006F0A84" w:rsidRPr="000726B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5FFAF97C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A41FB7D" w14:textId="77777777" w:rsidR="006F0A84" w:rsidRPr="000726B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1059C467" w14:textId="77777777" w:rsidR="006F0A84" w:rsidRPr="000726B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726B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A7FB6E7" w14:textId="77777777" w:rsidR="006F0A84" w:rsidRPr="000726B1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74359" w:rsidRPr="000726B1" w14:paraId="7C018695" w14:textId="77777777" w:rsidTr="007417BF">
        <w:tc>
          <w:tcPr>
            <w:tcW w:w="9104" w:type="dxa"/>
            <w:shd w:val="clear" w:color="auto" w:fill="D9D9D9"/>
          </w:tcPr>
          <w:p w14:paraId="1098B142" w14:textId="77777777" w:rsidR="00174359" w:rsidRPr="000726B1" w:rsidRDefault="00174359" w:rsidP="007417B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CD4F5D6" w14:textId="77777777" w:rsidR="00174359" w:rsidRPr="000726B1" w:rsidRDefault="00174359" w:rsidP="007417BF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726B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726B1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726B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726B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E7E9D0" w14:textId="77777777" w:rsidR="00174359" w:rsidRPr="000726B1" w:rsidRDefault="00174359" w:rsidP="007417BF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726B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726B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726B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619500E8" w14:textId="77777777" w:rsidR="00766D1F" w:rsidRPr="000726B1" w:rsidRDefault="001F027E" w:rsidP="000726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Na potrzeby postę</w:t>
      </w:r>
      <w:r w:rsidR="008D0487" w:rsidRPr="000726B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726B1">
        <w:rPr>
          <w:rFonts w:ascii="Times New Roman" w:hAnsi="Times New Roman"/>
          <w:sz w:val="20"/>
          <w:szCs w:val="20"/>
        </w:rPr>
        <w:t>zamówienia publiczn</w:t>
      </w:r>
      <w:r w:rsidR="00FB403C" w:rsidRPr="000726B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726B1" w14:paraId="514DBB68" w14:textId="77777777" w:rsidTr="00252642">
        <w:tc>
          <w:tcPr>
            <w:tcW w:w="2269" w:type="dxa"/>
          </w:tcPr>
          <w:p w14:paraId="2C50AB02" w14:textId="77777777" w:rsidR="00FB403C" w:rsidRPr="000726B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DBD46B1" w14:textId="35F1CC50" w:rsidR="00FB403C" w:rsidRPr="000726B1" w:rsidRDefault="00A47860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A10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Modernizacja dróg dojazdowych do gruntów rolnych na terenie gminy Niepołomice w miejscowości Ochmanów na długości około 530 </w:t>
            </w:r>
            <w:proofErr w:type="spellStart"/>
            <w:r w:rsidRPr="00FA10EC">
              <w:rPr>
                <w:rFonts w:ascii="Times New Roman" w:hAnsi="Times New Roman"/>
                <w:b/>
                <w:bCs/>
                <w:sz w:val="20"/>
                <w:szCs w:val="20"/>
              </w:rPr>
              <w:t>mb</w:t>
            </w:r>
            <w:proofErr w:type="spellEnd"/>
            <w:r w:rsidRPr="00FA10EC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na dz. nr 150, 75/8, 75/10, 75/12, 77/2, 78/6, 79/2, 80/2, 81/6, 82/4, 83/2, 84/2, 85/5, 86/2, 87/8, 87/10, 87/12, 88/2, 91/2, 92/2, 93/2, 94/2, 95/2, 96/2, 98/2, 99/4, 100/6, 103/2, 105/2, 383/2, 186/7, 185/22, 184/12, 183/4, 182/4, 181/2, 180/14, 180/12, 178/6, 176/2, 174/7, 174/9, 173/2, 172/2, 171/2, 170/2, 382/14, 382/12, 382/10, 163/2, 162/2</w:t>
            </w:r>
            <w:r w:rsidR="00FB403C"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74359" w:rsidRPr="000726B1" w14:paraId="14E40F9D" w14:textId="77777777" w:rsidTr="007417BF">
        <w:tc>
          <w:tcPr>
            <w:tcW w:w="2269" w:type="dxa"/>
          </w:tcPr>
          <w:p w14:paraId="2E1B6D15" w14:textId="77777777" w:rsidR="00174359" w:rsidRPr="000726B1" w:rsidRDefault="00174359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D349279" w14:textId="414070D7" w:rsidR="00174359" w:rsidRPr="000726B1" w:rsidRDefault="00174359" w:rsidP="007417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</w:t>
            </w:r>
            <w:r w:rsidR="00A478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</w:t>
            </w:r>
            <w:r w:rsidRPr="000726B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0C37C3FE" w14:textId="77777777" w:rsidR="00FB403C" w:rsidRPr="000726B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266A577" w14:textId="77777777" w:rsidR="00F90CD1" w:rsidRPr="000726B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 xml:space="preserve">prowadzonego przez </w:t>
      </w:r>
      <w:r w:rsidR="00174359" w:rsidRPr="000726B1">
        <w:rPr>
          <w:rFonts w:ascii="Times New Roman" w:hAnsi="Times New Roman"/>
          <w:b/>
          <w:sz w:val="20"/>
          <w:szCs w:val="20"/>
        </w:rPr>
        <w:t>GMINA NIEPOŁOMICE</w:t>
      </w:r>
      <w:r w:rsidRPr="000726B1">
        <w:rPr>
          <w:rFonts w:ascii="Times New Roman" w:hAnsi="Times New Roman"/>
          <w:b/>
          <w:sz w:val="20"/>
          <w:szCs w:val="20"/>
        </w:rPr>
        <w:t>,</w:t>
      </w:r>
      <w:r w:rsidR="002B2AD9" w:rsidRPr="000726B1">
        <w:rPr>
          <w:rFonts w:ascii="Times New Roman" w:hAnsi="Times New Roman"/>
          <w:sz w:val="20"/>
          <w:szCs w:val="20"/>
        </w:rPr>
        <w:t xml:space="preserve"> </w:t>
      </w:r>
      <w:r w:rsidR="00E65685" w:rsidRPr="000726B1">
        <w:rPr>
          <w:rFonts w:ascii="Times New Roman" w:hAnsi="Times New Roman"/>
          <w:sz w:val="20"/>
          <w:szCs w:val="20"/>
        </w:rPr>
        <w:t>oświa</w:t>
      </w:r>
      <w:r w:rsidR="00825A09" w:rsidRPr="000726B1">
        <w:rPr>
          <w:rFonts w:ascii="Times New Roman" w:hAnsi="Times New Roman"/>
          <w:sz w:val="20"/>
          <w:szCs w:val="20"/>
        </w:rPr>
        <w:t>dczam</w:t>
      </w:r>
      <w:r w:rsidR="00E65685" w:rsidRPr="000726B1">
        <w:rPr>
          <w:rFonts w:ascii="Times New Roman" w:hAnsi="Times New Roman"/>
          <w:sz w:val="20"/>
          <w:szCs w:val="20"/>
        </w:rPr>
        <w:t>,</w:t>
      </w:r>
      <w:r w:rsidR="002B2AD9" w:rsidRPr="000726B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0726B1" w14:paraId="1738F3FE" w14:textId="77777777" w:rsidTr="00650D6C">
        <w:tc>
          <w:tcPr>
            <w:tcW w:w="9104" w:type="dxa"/>
            <w:shd w:val="clear" w:color="auto" w:fill="D9D9D9"/>
          </w:tcPr>
          <w:p w14:paraId="46E696EE" w14:textId="77777777" w:rsidR="00E50194" w:rsidRPr="000726B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7EF50E58" w14:textId="77777777" w:rsidR="00C113BF" w:rsidRPr="000726B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726B1">
        <w:rPr>
          <w:rFonts w:ascii="Times New Roman" w:hAnsi="Times New Roman"/>
          <w:sz w:val="20"/>
          <w:szCs w:val="20"/>
        </w:rPr>
        <w:t xml:space="preserve">dstawie </w:t>
      </w:r>
      <w:r w:rsidR="002C4137" w:rsidRPr="000726B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726B1">
        <w:rPr>
          <w:rFonts w:ascii="Times New Roman" w:hAnsi="Times New Roman"/>
          <w:sz w:val="20"/>
          <w:szCs w:val="20"/>
        </w:rPr>
        <w:t>108</w:t>
      </w:r>
      <w:r w:rsidR="002C4137" w:rsidRPr="000726B1">
        <w:rPr>
          <w:rFonts w:ascii="Times New Roman" w:hAnsi="Times New Roman"/>
          <w:sz w:val="20"/>
          <w:szCs w:val="20"/>
        </w:rPr>
        <w:t xml:space="preserve"> ust 1 </w:t>
      </w:r>
      <w:r w:rsidRPr="000726B1">
        <w:rPr>
          <w:rFonts w:ascii="Times New Roman" w:hAnsi="Times New Roman"/>
          <w:sz w:val="20"/>
          <w:szCs w:val="20"/>
        </w:rPr>
        <w:t>ustawy Pzp</w:t>
      </w:r>
      <w:r w:rsidR="00641874" w:rsidRPr="000726B1">
        <w:rPr>
          <w:rFonts w:ascii="Times New Roman" w:hAnsi="Times New Roman"/>
          <w:sz w:val="20"/>
          <w:szCs w:val="20"/>
        </w:rPr>
        <w:t>.</w:t>
      </w:r>
    </w:p>
    <w:p w14:paraId="5F9D9886" w14:textId="77777777" w:rsidR="00023477" w:rsidRPr="000726B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BF13AD3" w14:textId="77777777" w:rsidR="0011306C" w:rsidRPr="000726B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0726B1">
        <w:rPr>
          <w:rFonts w:ascii="Times New Roman" w:hAnsi="Times New Roman"/>
          <w:sz w:val="20"/>
          <w:szCs w:val="20"/>
        </w:rPr>
        <w:t>t.j. Dz.U. z 2024r. poz. 507 z późn. zm.</w:t>
      </w:r>
      <w:r w:rsidRPr="000726B1">
        <w:rPr>
          <w:rFonts w:ascii="Times New Roman" w:hAnsi="Times New Roman"/>
          <w:sz w:val="20"/>
          <w:szCs w:val="20"/>
        </w:rPr>
        <w:t>)</w:t>
      </w:r>
      <w:r w:rsidR="0011306C" w:rsidRPr="000726B1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726B1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0726B1" w14:paraId="026114AC" w14:textId="77777777" w:rsidTr="00CD4DD1">
        <w:tc>
          <w:tcPr>
            <w:tcW w:w="9104" w:type="dxa"/>
            <w:shd w:val="clear" w:color="auto" w:fill="D9D9D9"/>
          </w:tcPr>
          <w:p w14:paraId="306A8AF1" w14:textId="77777777" w:rsidR="0011306C" w:rsidRPr="000726B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726B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6162CB25" w14:textId="77777777" w:rsidR="00D2702A" w:rsidRPr="000726B1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</w:t>
      </w:r>
      <w:r w:rsidR="00313417" w:rsidRPr="000726B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726B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726B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726B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26B1" w14:paraId="432EBD64" w14:textId="77777777" w:rsidTr="00A478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84148" w14:textId="77777777" w:rsidR="00D2702A" w:rsidRPr="000726B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34C9" w14:textId="77777777" w:rsidR="00D2702A" w:rsidRPr="000726B1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174359" w:rsidRPr="000726B1" w14:paraId="286C895F" w14:textId="77777777" w:rsidTr="00A478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46BE8" w14:textId="77777777" w:rsidR="00174359" w:rsidRPr="000726B1" w:rsidRDefault="00174359" w:rsidP="007417BF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CA787" w14:textId="77777777" w:rsidR="00174359" w:rsidRPr="000726B1" w:rsidRDefault="00174359" w:rsidP="007417B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0ACE54DB" w14:textId="77777777" w:rsidR="00CF5C01" w:rsidRPr="00740462" w:rsidRDefault="00CF5C01" w:rsidP="00CF5C01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462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289A0EF5" w14:textId="2CA0B624" w:rsidR="00CF5C01" w:rsidRPr="00740462" w:rsidRDefault="00CF5C01" w:rsidP="00CF5C01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462">
              <w:rPr>
                <w:rFonts w:ascii="Times New Roman" w:hAnsi="Times New Roman"/>
                <w:sz w:val="20"/>
                <w:szCs w:val="20"/>
              </w:rPr>
              <w:t xml:space="preserve">a) w okresie ostatnich pięciu lat przed upływem terminu składania ofert, a jeżeli okres prowadzenia działalności jest krótszy,  w tym okresie wykonał zamówienia </w:t>
            </w:r>
            <w:r w:rsidR="007D5529">
              <w:rPr>
                <w:rFonts w:ascii="Times New Roman" w:hAnsi="Times New Roman"/>
                <w:sz w:val="20"/>
                <w:szCs w:val="20"/>
              </w:rPr>
              <w:t xml:space="preserve">w specjalności inżynieryjnej drogowej </w:t>
            </w:r>
            <w:r w:rsidRPr="00740462">
              <w:rPr>
                <w:rFonts w:ascii="Times New Roman" w:hAnsi="Times New Roman"/>
                <w:sz w:val="20"/>
                <w:szCs w:val="20"/>
              </w:rPr>
              <w:t xml:space="preserve">na łączną wartość 200 000,00 zł brutto, w których są zawarte roboty bitumiczne  (w tym co najmniej jedno zamówienie o wartości  minimum 100 000,00  zł brutto)  -  oraz  załączy dowody, określające czy roboty te zostały wykonane w sposób należyty oraz czy zostały wykonane zgodnie z zasadami sztuki budowlanej i prawidłowo ukończone. </w:t>
            </w:r>
          </w:p>
          <w:p w14:paraId="65E8A0C5" w14:textId="23B57BF8" w:rsidR="00174359" w:rsidRPr="000726B1" w:rsidRDefault="00CF5C01" w:rsidP="00CF5C0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40462">
              <w:rPr>
                <w:rFonts w:ascii="Times New Roman" w:hAnsi="Times New Roman"/>
                <w:sz w:val="20"/>
                <w:szCs w:val="20"/>
              </w:rPr>
              <w:t xml:space="preserve">b) dysponuje co najmniej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jedną </w:t>
            </w:r>
            <w:r w:rsidRPr="00740462">
              <w:rPr>
                <w:rFonts w:ascii="Times New Roman" w:hAnsi="Times New Roman"/>
                <w:sz w:val="20"/>
                <w:szCs w:val="20"/>
              </w:rPr>
              <w:t xml:space="preserve">osobą posiadającą uprawnienia do kierowania robotami w specjalności </w:t>
            </w:r>
            <w:r w:rsidR="007D5529">
              <w:rPr>
                <w:rFonts w:ascii="Times New Roman" w:hAnsi="Times New Roman"/>
                <w:sz w:val="20"/>
                <w:szCs w:val="20"/>
              </w:rPr>
              <w:t xml:space="preserve">inżynieryjnej </w:t>
            </w:r>
            <w:r w:rsidRPr="00740462">
              <w:rPr>
                <w:rFonts w:ascii="Times New Roman" w:hAnsi="Times New Roman"/>
                <w:sz w:val="20"/>
                <w:szCs w:val="20"/>
              </w:rPr>
              <w:t>drogowej  - kierownik budowy lub kierownik robót</w:t>
            </w:r>
          </w:p>
        </w:tc>
      </w:tr>
    </w:tbl>
    <w:p w14:paraId="713207F0" w14:textId="77777777" w:rsidR="00C62F57" w:rsidRPr="000726B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0726B1" w14:paraId="49808DEC" w14:textId="77777777" w:rsidTr="00CD4DD1">
        <w:tc>
          <w:tcPr>
            <w:tcW w:w="9104" w:type="dxa"/>
            <w:shd w:val="clear" w:color="auto" w:fill="D9D9D9"/>
          </w:tcPr>
          <w:p w14:paraId="276785B1" w14:textId="77777777" w:rsidR="00BE6F04" w:rsidRPr="000726B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3D18088" w14:textId="77777777" w:rsidR="00FE4E2B" w:rsidRPr="000726B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26B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0726B1" w14:paraId="72A59200" w14:textId="77777777" w:rsidTr="00847232">
        <w:tc>
          <w:tcPr>
            <w:tcW w:w="9104" w:type="dxa"/>
            <w:shd w:val="clear" w:color="auto" w:fill="D9D9D9"/>
          </w:tcPr>
          <w:p w14:paraId="773CCD86" w14:textId="77777777" w:rsidR="00E426EB" w:rsidRPr="000726B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726B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54DF01CF" w14:textId="77777777" w:rsidR="00E426EB" w:rsidRPr="000726B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A554D20" w14:textId="77777777" w:rsidR="00E426EB" w:rsidRPr="000726B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57C7FD2" w14:textId="77777777" w:rsidR="00E426EB" w:rsidRPr="000726B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144061CD" w14:textId="77777777" w:rsidR="00E426EB" w:rsidRPr="000726B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26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4F4A608" w14:textId="77777777" w:rsidR="00E426EB" w:rsidRPr="000726B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89228FE" w14:textId="77777777" w:rsidR="00E426EB" w:rsidRPr="000726B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726B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7448E36" w14:textId="22503F81" w:rsidR="00484F88" w:rsidRPr="00C41F68" w:rsidRDefault="00FE4E2B" w:rsidP="000726B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726B1">
        <w:rPr>
          <w:rFonts w:ascii="Times New Roman" w:hAnsi="Times New Roman"/>
          <w:sz w:val="20"/>
          <w:szCs w:val="20"/>
        </w:rPr>
        <w:lastRenderedPageBreak/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Pr="000726B1">
        <w:rPr>
          <w:rFonts w:ascii="Times New Roman" w:hAnsi="Times New Roman"/>
          <w:sz w:val="20"/>
          <w:szCs w:val="20"/>
        </w:rPr>
        <w:tab/>
      </w:r>
      <w:r w:rsidR="00524951" w:rsidRPr="00C41F68">
        <w:rPr>
          <w:rFonts w:ascii="Times New Roman" w:hAnsi="Times New Roman"/>
          <w:i/>
          <w:sz w:val="18"/>
          <w:szCs w:val="18"/>
        </w:rPr>
        <w:t>kwalifikowany podpis elektroniczny lub podpis zaufany lub podpis osobisty</w:t>
      </w:r>
    </w:p>
    <w:sectPr w:rsidR="00484F88" w:rsidRPr="00C41F6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089C4" w14:textId="77777777" w:rsidR="00BA0B24" w:rsidRDefault="00BA0B24" w:rsidP="0038231F">
      <w:pPr>
        <w:spacing w:after="0" w:line="240" w:lineRule="auto"/>
      </w:pPr>
      <w:r>
        <w:separator/>
      </w:r>
    </w:p>
  </w:endnote>
  <w:endnote w:type="continuationSeparator" w:id="0">
    <w:p w14:paraId="6E03ED33" w14:textId="77777777" w:rsidR="00BA0B24" w:rsidRDefault="00BA0B2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8AC56" w14:textId="77777777" w:rsidR="00174359" w:rsidRDefault="001743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382F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95757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EC45D" w14:textId="77777777" w:rsidR="00174359" w:rsidRDefault="00174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56F521" w14:textId="77777777" w:rsidR="00BA0B24" w:rsidRDefault="00BA0B24" w:rsidP="0038231F">
      <w:pPr>
        <w:spacing w:after="0" w:line="240" w:lineRule="auto"/>
      </w:pPr>
      <w:r>
        <w:separator/>
      </w:r>
    </w:p>
  </w:footnote>
  <w:footnote w:type="continuationSeparator" w:id="0">
    <w:p w14:paraId="26B28750" w14:textId="77777777" w:rsidR="00BA0B24" w:rsidRDefault="00BA0B24" w:rsidP="0038231F">
      <w:pPr>
        <w:spacing w:after="0" w:line="240" w:lineRule="auto"/>
      </w:pPr>
      <w:r>
        <w:continuationSeparator/>
      </w:r>
    </w:p>
  </w:footnote>
  <w:footnote w:id="1">
    <w:p w14:paraId="3AA61C56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99F08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9AC2F7F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DA7028A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C1D44" w14:textId="77777777" w:rsidR="00174359" w:rsidRDefault="00174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5182" w14:textId="77777777" w:rsidR="00174359" w:rsidRDefault="00174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1038C" w14:textId="77777777" w:rsidR="00174359" w:rsidRDefault="00174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16334">
    <w:abstractNumId w:val="11"/>
  </w:num>
  <w:num w:numId="2" w16cid:durableId="245261901">
    <w:abstractNumId w:val="0"/>
  </w:num>
  <w:num w:numId="3" w16cid:durableId="1713653059">
    <w:abstractNumId w:val="10"/>
  </w:num>
  <w:num w:numId="4" w16cid:durableId="1721854693">
    <w:abstractNumId w:val="13"/>
  </w:num>
  <w:num w:numId="5" w16cid:durableId="375199876">
    <w:abstractNumId w:val="12"/>
  </w:num>
  <w:num w:numId="6" w16cid:durableId="588078080">
    <w:abstractNumId w:val="9"/>
  </w:num>
  <w:num w:numId="7" w16cid:durableId="853498660">
    <w:abstractNumId w:val="1"/>
  </w:num>
  <w:num w:numId="8" w16cid:durableId="1112435980">
    <w:abstractNumId w:val="6"/>
  </w:num>
  <w:num w:numId="9" w16cid:durableId="771903208">
    <w:abstractNumId w:val="4"/>
  </w:num>
  <w:num w:numId="10" w16cid:durableId="1688943334">
    <w:abstractNumId w:val="7"/>
  </w:num>
  <w:num w:numId="11" w16cid:durableId="1360159656">
    <w:abstractNumId w:val="5"/>
  </w:num>
  <w:num w:numId="12" w16cid:durableId="2110809441">
    <w:abstractNumId w:val="8"/>
  </w:num>
  <w:num w:numId="13" w16cid:durableId="2113016362">
    <w:abstractNumId w:val="3"/>
  </w:num>
  <w:num w:numId="14" w16cid:durableId="21192542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B24"/>
    <w:rsid w:val="000221FF"/>
    <w:rsid w:val="00023477"/>
    <w:rsid w:val="000247FF"/>
    <w:rsid w:val="00025C8D"/>
    <w:rsid w:val="000303EE"/>
    <w:rsid w:val="0005473D"/>
    <w:rsid w:val="000642B4"/>
    <w:rsid w:val="00064C0B"/>
    <w:rsid w:val="000726B1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74359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64E6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E6BDA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B176C"/>
    <w:rsid w:val="007C3B14"/>
    <w:rsid w:val="007D5529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860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0B24"/>
    <w:rsid w:val="00BB0C3C"/>
    <w:rsid w:val="00BE6F04"/>
    <w:rsid w:val="00C014B5"/>
    <w:rsid w:val="00C06F6D"/>
    <w:rsid w:val="00C113BF"/>
    <w:rsid w:val="00C4103F"/>
    <w:rsid w:val="00C41F68"/>
    <w:rsid w:val="00C57DEB"/>
    <w:rsid w:val="00C62F57"/>
    <w:rsid w:val="00C737A7"/>
    <w:rsid w:val="00C81012"/>
    <w:rsid w:val="00C909B9"/>
    <w:rsid w:val="00CB10B5"/>
    <w:rsid w:val="00CD0851"/>
    <w:rsid w:val="00CD4DD1"/>
    <w:rsid w:val="00CF5C0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C442E"/>
    <w:rsid w:val="00FD11D0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DA684"/>
  <w15:docId w15:val="{16ECE19D-47EE-447D-B36B-CC5ABC2E2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593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2025-08-27T13:45:00Z</cp:lastPrinted>
  <dcterms:created xsi:type="dcterms:W3CDTF">2025-08-27T13:45:00Z</dcterms:created>
  <dcterms:modified xsi:type="dcterms:W3CDTF">2025-08-27T13:45:00Z</dcterms:modified>
</cp:coreProperties>
</file>