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8FF0F" w14:textId="5BA5B282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E72691">
        <w:rPr>
          <w:bCs/>
          <w:i w:val="0"/>
          <w:sz w:val="20"/>
        </w:rPr>
        <w:t>2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3C965DC7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45D26">
              <w:rPr>
                <w:rFonts w:ascii="Times New Roman" w:hAnsi="Times New Roman"/>
                <w:sz w:val="20"/>
                <w:szCs w:val="20"/>
              </w:rPr>
              <w:t>4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45D26">
              <w:rPr>
                <w:rFonts w:ascii="Times New Roman" w:hAnsi="Times New Roman"/>
                <w:sz w:val="20"/>
                <w:szCs w:val="20"/>
              </w:rPr>
              <w:t>320</w:t>
            </w:r>
            <w:r w:rsidR="00B66077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21838DE7" w14:textId="7DFC8A04" w:rsidR="00E50194" w:rsidRPr="001E573C" w:rsidRDefault="001F6807" w:rsidP="00912280">
      <w:pPr>
        <w:spacing w:after="24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FA10EC">
        <w:rPr>
          <w:rFonts w:ascii="Times New Roman" w:hAnsi="Times New Roman"/>
          <w:b/>
          <w:bCs/>
          <w:sz w:val="20"/>
          <w:szCs w:val="20"/>
        </w:rPr>
        <w:t xml:space="preserve">Modernizacja dróg dojazdowych do gruntów rolnych na terenie gminy Niepołomice w miejscowości Ochmanów na długości około 530 </w:t>
      </w:r>
      <w:proofErr w:type="spellStart"/>
      <w:r w:rsidRPr="00FA10EC">
        <w:rPr>
          <w:rFonts w:ascii="Times New Roman" w:hAnsi="Times New Roman"/>
          <w:b/>
          <w:bCs/>
          <w:sz w:val="20"/>
          <w:szCs w:val="20"/>
        </w:rPr>
        <w:t>mb</w:t>
      </w:r>
      <w:proofErr w:type="spellEnd"/>
      <w:r w:rsidRPr="00FA10EC">
        <w:rPr>
          <w:rFonts w:ascii="Times New Roman" w:hAnsi="Times New Roman"/>
          <w:b/>
          <w:bCs/>
          <w:sz w:val="20"/>
          <w:szCs w:val="20"/>
        </w:rPr>
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</w:t>
      </w:r>
    </w:p>
    <w:p w14:paraId="4EE7A42B" w14:textId="1DA5FFAF" w:rsidR="00A44833" w:rsidRPr="001E573C" w:rsidRDefault="00A44833" w:rsidP="00912280">
      <w:pPr>
        <w:spacing w:after="24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Znak sprawy: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325F46" w:rsidRPr="001E573C">
        <w:rPr>
          <w:rFonts w:ascii="Times New Roman" w:hAnsi="Times New Roman"/>
          <w:b/>
          <w:sz w:val="20"/>
          <w:szCs w:val="20"/>
        </w:rPr>
        <w:t>ZP.271.</w:t>
      </w:r>
      <w:r w:rsidR="00AD1A49">
        <w:rPr>
          <w:rFonts w:ascii="Times New Roman" w:hAnsi="Times New Roman"/>
          <w:b/>
          <w:sz w:val="20"/>
          <w:szCs w:val="20"/>
        </w:rPr>
        <w:t>32</w:t>
      </w:r>
      <w:r w:rsidR="00325F46" w:rsidRPr="001E573C">
        <w:rPr>
          <w:rFonts w:ascii="Times New Roman" w:hAnsi="Times New Roman"/>
          <w:b/>
          <w:sz w:val="20"/>
          <w:szCs w:val="20"/>
        </w:rPr>
        <w:t>.202</w:t>
      </w:r>
      <w:r w:rsidR="00AD1A49">
        <w:rPr>
          <w:rFonts w:ascii="Times New Roman" w:hAnsi="Times New Roman"/>
          <w:b/>
          <w:sz w:val="20"/>
          <w:szCs w:val="20"/>
        </w:rPr>
        <w:t>5</w:t>
      </w:r>
    </w:p>
    <w:p w14:paraId="2791F561" w14:textId="77777777" w:rsidR="00F90CD1" w:rsidRPr="001E573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A34235E" w14:textId="77777777" w:rsidR="002426FF" w:rsidRPr="001E57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3F4FC2C7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</w:t>
      </w:r>
      <w:r w:rsidRPr="001E573C">
        <w:rPr>
          <w:rFonts w:ascii="Times New Roman" w:hAnsi="Times New Roman"/>
          <w:sz w:val="20"/>
          <w:szCs w:val="20"/>
        </w:rPr>
        <w:lastRenderedPageBreak/>
        <w:t>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CFDECB" w14:textId="79F964E2" w:rsidR="00C62F57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740462" w14:paraId="6DCFA736" w14:textId="77777777" w:rsidTr="00740462">
        <w:tc>
          <w:tcPr>
            <w:tcW w:w="9104" w:type="dxa"/>
            <w:shd w:val="clear" w:color="auto" w:fill="D9D9D9"/>
            <w:hideMark/>
          </w:tcPr>
          <w:p w14:paraId="47B45FE5" w14:textId="77777777" w:rsidR="00740462" w:rsidRDefault="0074046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OŚWIADCZENIA DOTYCZĄCE WARUNKÓW UDZIAŁU W POSTĘPOWANIU</w:t>
            </w:r>
          </w:p>
        </w:tc>
      </w:tr>
    </w:tbl>
    <w:p w14:paraId="524EA659" w14:textId="77777777" w:rsidR="00740462" w:rsidRDefault="00740462" w:rsidP="00740462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spełniam, określone przez Zamawiającego, warunki udziału 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740462" w14:paraId="6E00768A" w14:textId="77777777" w:rsidTr="00C61D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752E" w14:textId="77777777" w:rsidR="00740462" w:rsidRDefault="00740462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3F2C" w14:textId="77777777" w:rsidR="00740462" w:rsidRDefault="00740462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61DE8" w:rsidRPr="00740462" w14:paraId="371F1C84" w14:textId="77777777" w:rsidTr="00C61D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1189" w14:textId="7252276A" w:rsidR="00C61DE8" w:rsidRPr="00740462" w:rsidRDefault="00C61DE8" w:rsidP="00F035B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6CBD" w14:textId="77777777" w:rsidR="00C61DE8" w:rsidRPr="00740462" w:rsidRDefault="00C61DE8" w:rsidP="00F035B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046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0B982CE" w14:textId="77777777" w:rsidR="00C61DE8" w:rsidRPr="00740462" w:rsidRDefault="00C61DE8" w:rsidP="00F035BF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46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F47489D" w14:textId="77777777" w:rsidR="00713BF7" w:rsidRPr="00713BF7" w:rsidRDefault="00713BF7" w:rsidP="00713BF7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3BF7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 w tym okresie wykonał zamówienia w specjalności inżynieryjnej drogowej na łączną wartość 200 000,00 zł brutto, w których są zawarte roboty bitumiczne  (w tym co najmniej jedno zamówienie o wartości  minimum 100 000,00  zł brutto)  -  oraz  załączy dowody, określające czy roboty te zostały wykonane w sposób należyty oraz czy zostały wykonane zgodnie z zasadami sztuki budowlanej i prawidłowo ukończone. </w:t>
            </w:r>
          </w:p>
          <w:p w14:paraId="739F08BC" w14:textId="5CB97D69" w:rsidR="00C61DE8" w:rsidRPr="00740462" w:rsidRDefault="00713BF7" w:rsidP="00713B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3BF7">
              <w:rPr>
                <w:rFonts w:ascii="Times New Roman" w:hAnsi="Times New Roman"/>
                <w:sz w:val="20"/>
                <w:szCs w:val="20"/>
              </w:rPr>
              <w:t>b) dysponuje co najmniej jedną osobą posiadającą uprawnienia do kierowania robotami w specjalności inżynieryjnej drogowej  - kierownik budowy lub kierownik robót</w:t>
            </w:r>
          </w:p>
        </w:tc>
      </w:tr>
    </w:tbl>
    <w:p w14:paraId="5F789D44" w14:textId="77777777" w:rsidR="00C61DE8" w:rsidRDefault="00C61DE8" w:rsidP="0074046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2CF2AB7" w14:textId="77777777" w:rsidR="00C61DE8" w:rsidRDefault="00C61DE8" w:rsidP="0074046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E10EE44" w14:textId="313614F8" w:rsidR="00740462" w:rsidRDefault="00740462" w:rsidP="0074046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3A916977" w14:textId="77777777" w:rsidR="00740462" w:rsidRDefault="00740462" w:rsidP="0074046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787CDFF" w14:textId="77777777" w:rsidR="00740462" w:rsidRDefault="00740462" w:rsidP="0074046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FF6B2B0" w14:textId="77777777" w:rsidR="00740462" w:rsidRDefault="00740462" w:rsidP="0074046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40462" w14:paraId="1705A674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D7F1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EF66" w14:textId="77777777" w:rsidR="00740462" w:rsidRDefault="0074046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F465" w14:textId="77777777" w:rsidR="00740462" w:rsidRDefault="0074046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40462" w14:paraId="56BE2C49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6903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6CC3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320E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0462" w14:paraId="0A19BDD5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C742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078B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2DCC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945C3D" w14:textId="77777777" w:rsidR="00740462" w:rsidRDefault="00740462" w:rsidP="00740462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0EA34B0F" w14:textId="77777777" w:rsidR="00740462" w:rsidRDefault="00740462" w:rsidP="0074046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40462" w14:paraId="61E8654D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2916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F208" w14:textId="77777777" w:rsidR="00740462" w:rsidRDefault="0074046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E9DB" w14:textId="77777777" w:rsidR="00740462" w:rsidRDefault="0074046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40462" w14:paraId="1061B3ED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26A5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6274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E62A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0462" w14:paraId="5FAFD62A" w14:textId="77777777" w:rsidTr="007404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3656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2D4D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B551" w14:textId="77777777" w:rsidR="00740462" w:rsidRDefault="0074046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B7FF1E" w14:textId="77777777" w:rsidR="00740462" w:rsidRDefault="00740462" w:rsidP="00740462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68C31762" w14:textId="77777777" w:rsidR="00740462" w:rsidRDefault="00740462" w:rsidP="00740462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  <w:t>[UWAGA: tę część oświadczenia 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F65039D" w14:textId="77777777" w:rsidR="00740462" w:rsidRDefault="00740462" w:rsidP="00740462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1485EED" w14:textId="77777777" w:rsidR="00740462" w:rsidRDefault="00740462" w:rsidP="00740462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06E691D" w14:textId="77777777" w:rsidR="00740462" w:rsidRDefault="00740462" w:rsidP="00740462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>
        <w:rPr>
          <w:rFonts w:ascii="Times New Roman" w:hAnsi="Times New Roman"/>
          <w:sz w:val="20"/>
          <w:szCs w:val="20"/>
        </w:rPr>
        <w:t>ych</w:t>
      </w:r>
      <w:proofErr w:type="spellEnd"/>
      <w:r>
        <w:rPr>
          <w:rFonts w:ascii="Times New Roman" w:hAnsi="Times New Roman"/>
          <w:sz w:val="20"/>
          <w:szCs w:val="20"/>
        </w:rPr>
        <w:t xml:space="preserve"> podmiotu/ów udostępniającego/</w:t>
      </w:r>
      <w:proofErr w:type="spellStart"/>
      <w:r>
        <w:rPr>
          <w:rFonts w:ascii="Times New Roman" w:hAnsi="Times New Roman"/>
          <w:sz w:val="20"/>
          <w:szCs w:val="20"/>
        </w:rPr>
        <w:t>ych</w:t>
      </w:r>
      <w:proofErr w:type="spellEnd"/>
      <w:r>
        <w:rPr>
          <w:rFonts w:ascii="Times New Roman" w:hAnsi="Times New Roman"/>
          <w:sz w:val="20"/>
          <w:szCs w:val="20"/>
        </w:rPr>
        <w:t xml:space="preserve"> zasoby: </w:t>
      </w:r>
    </w:p>
    <w:p w14:paraId="36C34E29" w14:textId="77777777" w:rsidR="00740462" w:rsidRDefault="00740462" w:rsidP="0074046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……………………………….……………………………………………………………….....</w:t>
      </w:r>
    </w:p>
    <w:p w14:paraId="7D9A4AEA" w14:textId="77777777" w:rsidR="00740462" w:rsidRDefault="00740462" w:rsidP="00740462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2338F2EA" w14:textId="77777777" w:rsidR="00740462" w:rsidRDefault="00740462" w:rsidP="00740462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ACBB0E1" w14:textId="77777777" w:rsidR="00740462" w:rsidRDefault="00740462" w:rsidP="0074046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……………………………………………………………………….………………………….</w:t>
      </w:r>
    </w:p>
    <w:p w14:paraId="534D9894" w14:textId="77777777" w:rsidR="00740462" w:rsidRDefault="00740462" w:rsidP="00740462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2E354BC" w14:textId="77777777" w:rsidR="00740462" w:rsidRDefault="00740462" w:rsidP="00740462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740462" w14:paraId="356C91BE" w14:textId="77777777" w:rsidTr="00740462">
        <w:tc>
          <w:tcPr>
            <w:tcW w:w="9104" w:type="dxa"/>
            <w:shd w:val="clear" w:color="auto" w:fill="D9D9D9"/>
            <w:hideMark/>
          </w:tcPr>
          <w:p w14:paraId="46368A83" w14:textId="77777777" w:rsidR="00740462" w:rsidRDefault="0074046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1FEACF" w14:textId="77777777" w:rsidR="00740462" w:rsidRDefault="00740462" w:rsidP="00740462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740462" w14:paraId="23735F1E" w14:textId="77777777" w:rsidTr="00740462">
        <w:tc>
          <w:tcPr>
            <w:tcW w:w="9104" w:type="dxa"/>
            <w:shd w:val="clear" w:color="auto" w:fill="D9D9D9"/>
            <w:hideMark/>
          </w:tcPr>
          <w:p w14:paraId="607FD74C" w14:textId="77777777" w:rsidR="00740462" w:rsidRDefault="0074046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C14D9F1" w14:textId="77777777" w:rsidR="00740462" w:rsidRDefault="00740462" w:rsidP="0074046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F9B66F" w14:textId="77777777" w:rsidR="00740462" w:rsidRDefault="00740462" w:rsidP="0074046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4D8AFE5" w14:textId="77777777" w:rsidR="00740462" w:rsidRDefault="00740462" w:rsidP="00740462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7E0A96D" w14:textId="77777777" w:rsidR="00740462" w:rsidRDefault="00740462" w:rsidP="00740462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D08E24" w14:textId="77777777" w:rsidR="00740462" w:rsidRDefault="00740462" w:rsidP="00740462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14:paraId="3BE9E939" w14:textId="77777777" w:rsidR="00740462" w:rsidRDefault="00740462" w:rsidP="00740462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A600303" w14:textId="77777777" w:rsidR="00740462" w:rsidRPr="001E573C" w:rsidRDefault="00740462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DFB9E9D" w14:textId="77777777" w:rsidR="0012157F" w:rsidRPr="001E573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D75A6" w14:textId="77777777" w:rsidR="00E74D83" w:rsidRDefault="00E74D83" w:rsidP="0038231F">
      <w:pPr>
        <w:spacing w:after="0" w:line="240" w:lineRule="auto"/>
      </w:pPr>
      <w:r>
        <w:separator/>
      </w:r>
    </w:p>
  </w:endnote>
  <w:endnote w:type="continuationSeparator" w:id="0">
    <w:p w14:paraId="5B82B53D" w14:textId="77777777" w:rsidR="00E74D83" w:rsidRDefault="00E74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18B97" w14:textId="77777777" w:rsidR="00E74D83" w:rsidRDefault="00E74D83" w:rsidP="0038231F">
      <w:pPr>
        <w:spacing w:after="0" w:line="240" w:lineRule="auto"/>
      </w:pPr>
      <w:r>
        <w:separator/>
      </w:r>
    </w:p>
  </w:footnote>
  <w:footnote w:type="continuationSeparator" w:id="0">
    <w:p w14:paraId="5EF57B4D" w14:textId="77777777" w:rsidR="00E74D83" w:rsidRDefault="00E74D8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2"/>
  </w:num>
  <w:num w:numId="2" w16cid:durableId="183061745">
    <w:abstractNumId w:val="0"/>
  </w:num>
  <w:num w:numId="3" w16cid:durableId="1903327709">
    <w:abstractNumId w:val="11"/>
  </w:num>
  <w:num w:numId="4" w16cid:durableId="1997490763">
    <w:abstractNumId w:val="14"/>
  </w:num>
  <w:num w:numId="5" w16cid:durableId="1546332441">
    <w:abstractNumId w:val="13"/>
  </w:num>
  <w:num w:numId="6" w16cid:durableId="1592468556">
    <w:abstractNumId w:val="10"/>
  </w:num>
  <w:num w:numId="7" w16cid:durableId="612319980">
    <w:abstractNumId w:val="1"/>
  </w:num>
  <w:num w:numId="8" w16cid:durableId="544290143">
    <w:abstractNumId w:val="7"/>
  </w:num>
  <w:num w:numId="9" w16cid:durableId="684017114">
    <w:abstractNumId w:val="5"/>
  </w:num>
  <w:num w:numId="10" w16cid:durableId="1877500775">
    <w:abstractNumId w:val="8"/>
  </w:num>
  <w:num w:numId="11" w16cid:durableId="955601376">
    <w:abstractNumId w:val="6"/>
  </w:num>
  <w:num w:numId="12" w16cid:durableId="1107307695">
    <w:abstractNumId w:val="9"/>
  </w:num>
  <w:num w:numId="13" w16cid:durableId="1601179393">
    <w:abstractNumId w:val="3"/>
  </w:num>
  <w:num w:numId="14" w16cid:durableId="1089808793">
    <w:abstractNumId w:val="2"/>
  </w:num>
  <w:num w:numId="15" w16cid:durableId="21012201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30868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4E0C"/>
    <w:rsid w:val="001902D2"/>
    <w:rsid w:val="001C6945"/>
    <w:rsid w:val="001E573C"/>
    <w:rsid w:val="001F027E"/>
    <w:rsid w:val="001F680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67AE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160EF"/>
    <w:rsid w:val="00432739"/>
    <w:rsid w:val="00434CC2"/>
    <w:rsid w:val="00445D26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24BFE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6E37"/>
    <w:rsid w:val="006955E7"/>
    <w:rsid w:val="006A3A1F"/>
    <w:rsid w:val="006A52B6"/>
    <w:rsid w:val="006B53D6"/>
    <w:rsid w:val="006D536F"/>
    <w:rsid w:val="006F0034"/>
    <w:rsid w:val="006F3D32"/>
    <w:rsid w:val="00710937"/>
    <w:rsid w:val="007118F0"/>
    <w:rsid w:val="00713BF7"/>
    <w:rsid w:val="00721D87"/>
    <w:rsid w:val="0072560B"/>
    <w:rsid w:val="00740462"/>
    <w:rsid w:val="00746532"/>
    <w:rsid w:val="00751725"/>
    <w:rsid w:val="00756C8F"/>
    <w:rsid w:val="00757EFB"/>
    <w:rsid w:val="007840F2"/>
    <w:rsid w:val="007936D6"/>
    <w:rsid w:val="00795EDD"/>
    <w:rsid w:val="007961C8"/>
    <w:rsid w:val="007A0A1E"/>
    <w:rsid w:val="007A2BCB"/>
    <w:rsid w:val="007B01C8"/>
    <w:rsid w:val="007B176C"/>
    <w:rsid w:val="007D5B61"/>
    <w:rsid w:val="007E2F69"/>
    <w:rsid w:val="007E6B1D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28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E6C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D1A49"/>
    <w:rsid w:val="00AE6FF2"/>
    <w:rsid w:val="00B0088C"/>
    <w:rsid w:val="00B15219"/>
    <w:rsid w:val="00B15FD3"/>
    <w:rsid w:val="00B34079"/>
    <w:rsid w:val="00B36ABD"/>
    <w:rsid w:val="00B66077"/>
    <w:rsid w:val="00B8005E"/>
    <w:rsid w:val="00B90E42"/>
    <w:rsid w:val="00BA3E2A"/>
    <w:rsid w:val="00BB0C3C"/>
    <w:rsid w:val="00BE6F04"/>
    <w:rsid w:val="00C014B5"/>
    <w:rsid w:val="00C113BF"/>
    <w:rsid w:val="00C4103F"/>
    <w:rsid w:val="00C57DEB"/>
    <w:rsid w:val="00C61DE8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2691"/>
    <w:rsid w:val="00E73190"/>
    <w:rsid w:val="00E73CEB"/>
    <w:rsid w:val="00E74141"/>
    <w:rsid w:val="00E74D83"/>
    <w:rsid w:val="00E9238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BA2"/>
    <w:rsid w:val="00FC0317"/>
    <w:rsid w:val="00FC123B"/>
    <w:rsid w:val="00FD11D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2025-08-27T13:41:00Z</cp:lastPrinted>
  <dcterms:created xsi:type="dcterms:W3CDTF">2025-08-27T13:46:00Z</dcterms:created>
  <dcterms:modified xsi:type="dcterms:W3CDTF">2025-08-27T13:46:00Z</dcterms:modified>
</cp:coreProperties>
</file>