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245ED" w14:textId="77777777" w:rsidR="002D3AE8" w:rsidRPr="003C56B8" w:rsidRDefault="002D3AE8" w:rsidP="002D3AE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>Załącznik nr 1</w:t>
      </w:r>
    </w:p>
    <w:p w14:paraId="67C187E3" w14:textId="77777777" w:rsidR="002D3AE8" w:rsidRPr="003C56B8" w:rsidRDefault="002D3AE8" w:rsidP="002D3AE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FORMULARZ OFERTY</w:t>
      </w:r>
    </w:p>
    <w:p w14:paraId="0686F3CC" w14:textId="77777777" w:rsidR="002D3AE8" w:rsidRPr="003C56B8" w:rsidRDefault="002D3AE8" w:rsidP="002D3AE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24394E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5B439CE" w14:textId="77777777" w:rsidR="002D3AE8" w:rsidRPr="003C56B8" w:rsidRDefault="002D3AE8" w:rsidP="002D3AE8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E1A9684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D0D081D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WOJEWÓDZTWO …………………………….....</w:t>
      </w:r>
    </w:p>
    <w:p w14:paraId="77FD294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TEL.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4625ACF6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FAX 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E69324F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4BBCB7B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C56B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379EBCE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757E133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Do: Nazwa i siedziba Zamawiającego:</w:t>
      </w:r>
    </w:p>
    <w:p w14:paraId="0167578B" w14:textId="77777777" w:rsidR="002D3AE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</w:p>
    <w:p w14:paraId="74962644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3F46F671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069161C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7A81E777" w14:textId="77777777" w:rsidR="002D3AE8" w:rsidRPr="003C56B8" w:rsidRDefault="002D3AE8" w:rsidP="002D3AE8">
      <w:pPr>
        <w:ind w:firstLine="3969"/>
        <w:rPr>
          <w:rFonts w:ascii="Verdana" w:hAnsi="Verdana"/>
          <w:b/>
          <w:sz w:val="20"/>
          <w:szCs w:val="20"/>
        </w:rPr>
      </w:pPr>
    </w:p>
    <w:p w14:paraId="6499C261" w14:textId="12E84D7C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W odpowiedzi na ogłoszenie o zamówieniu dotyczące przetargu nieograniczonego, którego przedmiotem jest </w:t>
      </w:r>
      <w:r w:rsidR="00761C4C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przystosowanie pawilonu C-4 na terenie AGH w Krakowie do aktualnych przepisów przeciwpożarowych – KC-DE-dzp.272-519/25</w:t>
      </w:r>
      <w:r w:rsidRPr="003C56B8">
        <w:rPr>
          <w:rFonts w:ascii="Verdana" w:hAnsi="Verdana"/>
          <w:b/>
          <w:sz w:val="20"/>
          <w:szCs w:val="20"/>
        </w:rPr>
        <w:t xml:space="preserve">, </w:t>
      </w:r>
      <w:r w:rsidRPr="003C56B8">
        <w:rPr>
          <w:rFonts w:ascii="Verdana" w:hAnsi="Verdana"/>
          <w:sz w:val="20"/>
          <w:szCs w:val="20"/>
        </w:rPr>
        <w:t xml:space="preserve">oferuję realizację przedmiotu zamówienia, zgodnie z wymaganiami </w:t>
      </w:r>
      <w:r w:rsidRPr="003C56B8">
        <w:rPr>
          <w:rFonts w:ascii="Verdana" w:hAnsi="Verdana"/>
          <w:bCs/>
          <w:sz w:val="20"/>
          <w:szCs w:val="20"/>
        </w:rPr>
        <w:t>Zamawiającego, składamy ofertę na wykonanie przedmiotu zamówienia zgodnie z treścią SWZ</w:t>
      </w:r>
      <w:r w:rsidRPr="003C56B8">
        <w:rPr>
          <w:rFonts w:ascii="Verdana" w:hAnsi="Verdana"/>
          <w:sz w:val="20"/>
          <w:szCs w:val="20"/>
        </w:rPr>
        <w:t>.</w:t>
      </w:r>
    </w:p>
    <w:p w14:paraId="79C2F0B5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</w:p>
    <w:p w14:paraId="4699380E" w14:textId="4EAA9FAF" w:rsidR="002D3AE8" w:rsidRPr="003C56B8" w:rsidRDefault="002D3AE8" w:rsidP="002D3AE8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Cena brutto</w:t>
      </w:r>
      <w:r w:rsidR="00A13FEF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3C56B8">
        <w:rPr>
          <w:rFonts w:ascii="Verdana" w:hAnsi="Verdana"/>
          <w:b/>
          <w:sz w:val="20"/>
          <w:szCs w:val="20"/>
        </w:rPr>
        <w:t>: .........................................PLN</w:t>
      </w:r>
    </w:p>
    <w:p w14:paraId="7F0844E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B49421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Słownie brutto :............................................................................................</w:t>
      </w:r>
    </w:p>
    <w:p w14:paraId="447A42D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16389D4" w14:textId="02BCCB67" w:rsidR="002D3AE8" w:rsidRPr="003C56B8" w:rsidRDefault="002D3AE8" w:rsidP="002D3AE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Powyższa cena zawiera właściwą stawkę podatku VAT</w:t>
      </w:r>
      <w:r w:rsidR="00A13FEF">
        <w:rPr>
          <w:rFonts w:ascii="Verdana" w:hAnsi="Verdana"/>
          <w:sz w:val="20"/>
          <w:szCs w:val="20"/>
        </w:rPr>
        <w:t>.</w:t>
      </w:r>
    </w:p>
    <w:p w14:paraId="02AB3B53" w14:textId="77777777" w:rsidR="002D3AE8" w:rsidRPr="003C56B8" w:rsidRDefault="002D3AE8" w:rsidP="002D3AE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7E0F8031" w14:textId="5F9A5199" w:rsidR="002D3AE8" w:rsidRPr="003C56B8" w:rsidRDefault="002D3AE8" w:rsidP="002D3AE8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realizacji umowy: do ………………. </w:t>
      </w:r>
      <w:r w:rsidR="000D353F">
        <w:rPr>
          <w:rFonts w:ascii="Verdana" w:hAnsi="Verdana"/>
          <w:b/>
          <w:sz w:val="20"/>
          <w:szCs w:val="20"/>
        </w:rPr>
        <w:t>miesięcy</w:t>
      </w:r>
      <w:r w:rsidRPr="003C56B8">
        <w:rPr>
          <w:rFonts w:ascii="Verdana" w:hAnsi="Verdana"/>
          <w:b/>
          <w:sz w:val="20"/>
          <w:szCs w:val="20"/>
        </w:rPr>
        <w:t xml:space="preserve">  </w:t>
      </w:r>
      <w:r w:rsidRPr="003C56B8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33B5DBF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62C4E042" w14:textId="455306EB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 xml:space="preserve">Okres udzielonej gwarancji </w:t>
      </w:r>
      <w:r w:rsidR="00A13FEF">
        <w:rPr>
          <w:rFonts w:ascii="Verdana" w:hAnsi="Verdana"/>
          <w:b/>
          <w:sz w:val="20"/>
          <w:szCs w:val="20"/>
          <w:u w:val="single"/>
        </w:rPr>
        <w:t xml:space="preserve">podstawowej </w:t>
      </w:r>
      <w:r w:rsidRPr="003C56B8">
        <w:rPr>
          <w:rFonts w:ascii="Verdana" w:hAnsi="Verdana"/>
          <w:b/>
          <w:sz w:val="20"/>
          <w:szCs w:val="20"/>
          <w:u w:val="single"/>
        </w:rPr>
        <w:t xml:space="preserve">wynosi: </w:t>
      </w:r>
      <w:r w:rsidRPr="003C56B8">
        <w:rPr>
          <w:rFonts w:ascii="Verdana" w:hAnsi="Verdana"/>
          <w:b/>
          <w:sz w:val="20"/>
          <w:szCs w:val="20"/>
        </w:rPr>
        <w:t>:</w:t>
      </w:r>
      <w:r w:rsidRPr="003C56B8">
        <w:rPr>
          <w:rFonts w:ascii="Verdana" w:hAnsi="Verdana"/>
          <w:sz w:val="20"/>
          <w:szCs w:val="20"/>
        </w:rPr>
        <w:t xml:space="preserve"> …………………*miesięcy </w:t>
      </w:r>
      <w:r w:rsidRPr="003C56B8">
        <w:rPr>
          <w:rFonts w:ascii="Verdana" w:hAnsi="Verdana"/>
          <w:color w:val="FF0000"/>
          <w:sz w:val="20"/>
          <w:szCs w:val="20"/>
        </w:rPr>
        <w:t xml:space="preserve">(kryterium oceny ofert), </w:t>
      </w:r>
    </w:p>
    <w:p w14:paraId="35DC2708" w14:textId="77777777" w:rsidR="002D3AE8" w:rsidRPr="000D353F" w:rsidRDefault="002D3AE8" w:rsidP="002D3AE8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0D353F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 w SWZ,</w:t>
      </w:r>
    </w:p>
    <w:p w14:paraId="59D23CB0" w14:textId="77777777" w:rsidR="002D3AE8" w:rsidRPr="00467D54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67D54">
        <w:rPr>
          <w:rFonts w:ascii="Verdana" w:hAnsi="Verdana"/>
          <w:sz w:val="20"/>
          <w:szCs w:val="20"/>
          <w:lang w:eastAsia="zh-CN"/>
        </w:rPr>
        <w:t>z wyjątkiem okresu udzielonej gwarancji na:</w:t>
      </w:r>
    </w:p>
    <w:p w14:paraId="535DBCBF" w14:textId="422FDB08" w:rsidR="002D3AE8" w:rsidRDefault="00CF0158" w:rsidP="00761C4C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>
        <w:rPr>
          <w:rFonts w:ascii="Verdana" w:hAnsi="Verdana"/>
          <w:color w:val="00000A"/>
          <w:sz w:val="18"/>
          <w:szCs w:val="18"/>
          <w:lang w:eastAsia="ar-SA"/>
        </w:rPr>
        <w:t xml:space="preserve">- </w:t>
      </w:r>
      <w:r w:rsidR="00761C4C">
        <w:rPr>
          <w:rFonts w:ascii="Verdana" w:hAnsi="Verdana"/>
          <w:color w:val="00000A"/>
          <w:sz w:val="18"/>
          <w:szCs w:val="18"/>
          <w:lang w:eastAsia="ar-SA"/>
        </w:rPr>
        <w:t>stolarkę okienną i drzwiową minimum gwarancji 120 m-</w:t>
      </w:r>
      <w:proofErr w:type="spellStart"/>
      <w:r w:rsidR="00761C4C">
        <w:rPr>
          <w:rFonts w:ascii="Verdana" w:hAnsi="Verdana"/>
          <w:color w:val="00000A"/>
          <w:sz w:val="18"/>
          <w:szCs w:val="18"/>
          <w:lang w:eastAsia="ar-SA"/>
        </w:rPr>
        <w:t>cy</w:t>
      </w:r>
      <w:proofErr w:type="spellEnd"/>
    </w:p>
    <w:p w14:paraId="31CA88FB" w14:textId="77777777" w:rsidR="00CF0158" w:rsidRPr="003C56B8" w:rsidRDefault="00CF0158" w:rsidP="00CF0158">
      <w:pPr>
        <w:ind w:left="426" w:right="-45" w:hanging="142"/>
        <w:jc w:val="both"/>
        <w:rPr>
          <w:rFonts w:ascii="Verdana" w:hAnsi="Verdana"/>
          <w:b/>
          <w:sz w:val="20"/>
          <w:szCs w:val="20"/>
        </w:rPr>
      </w:pPr>
    </w:p>
    <w:p w14:paraId="4E1ECBBE" w14:textId="77777777" w:rsidR="002D3AE8" w:rsidRPr="003C56B8" w:rsidRDefault="002D3AE8" w:rsidP="002D3AE8">
      <w:pPr>
        <w:ind w:right="-4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płatności: </w:t>
      </w:r>
      <w:r w:rsidRPr="003C56B8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0E7B287F" w14:textId="77777777" w:rsidR="002D3AE8" w:rsidRPr="003C56B8" w:rsidRDefault="002D3AE8" w:rsidP="002D3AE8">
      <w:pPr>
        <w:rPr>
          <w:rFonts w:ascii="Verdana" w:hAnsi="Verdana"/>
          <w:b/>
          <w:sz w:val="20"/>
          <w:szCs w:val="20"/>
          <w:u w:val="single"/>
        </w:rPr>
      </w:pPr>
    </w:p>
    <w:p w14:paraId="25CD35E7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C99A760" w14:textId="77777777" w:rsidR="002D3AE8" w:rsidRPr="003C56B8" w:rsidRDefault="002D3AE8" w:rsidP="002D3AE8">
      <w:pPr>
        <w:numPr>
          <w:ilvl w:val="0"/>
          <w:numId w:val="7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3C56B8">
        <w:rPr>
          <w:rFonts w:ascii="Verdana" w:hAnsi="Verdana"/>
          <w:sz w:val="20"/>
          <w:szCs w:val="20"/>
        </w:rPr>
        <w:t xml:space="preserve"> </w:t>
      </w:r>
    </w:p>
    <w:p w14:paraId="3DB6DA27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3C56B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3C56B8">
        <w:rPr>
          <w:rFonts w:ascii="Verdana" w:hAnsi="Verdana"/>
          <w:sz w:val="20"/>
          <w:szCs w:val="20"/>
          <w:lang w:eastAsia="ar-SA"/>
        </w:rPr>
        <w:t>zamawiającego</w:t>
      </w:r>
      <w:r w:rsidRPr="003C56B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2ADBE090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1"/>
      </w:r>
    </w:p>
    <w:p w14:paraId="5042B859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3C56B8">
        <w:rPr>
          <w:rFonts w:ascii="Verdana" w:hAnsi="Verdana"/>
          <w:sz w:val="20"/>
          <w:szCs w:val="20"/>
        </w:rPr>
        <w:t>STWiORB</w:t>
      </w:r>
      <w:proofErr w:type="spellEnd"/>
      <w:r w:rsidRPr="003C56B8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2AA7057A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</w:t>
      </w:r>
      <w:r w:rsidRPr="003C56B8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6489D64F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3C56B8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3C56B8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3C56B8">
        <w:rPr>
          <w:rFonts w:ascii="Verdana" w:hAnsi="Verdana"/>
          <w:bCs/>
          <w:iCs/>
          <w:sz w:val="20"/>
          <w:szCs w:val="20"/>
        </w:rPr>
        <w:t>zgodnie z zapisami SWZ</w:t>
      </w:r>
    </w:p>
    <w:p w14:paraId="16EF8F5C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7F5B7D28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a.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3DD6555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b.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F856D2F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c.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0CBA6EEE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d.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73E658B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8. </w:t>
      </w:r>
      <w:r w:rsidRPr="003C56B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3C56B8">
        <w:rPr>
          <w:rFonts w:ascii="Verdana" w:hAnsi="Verdana"/>
          <w:sz w:val="20"/>
          <w:szCs w:val="20"/>
        </w:rPr>
        <w:t>*</w:t>
      </w:r>
      <w:r w:rsidRPr="003C56B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3C56B8">
        <w:rPr>
          <w:rFonts w:ascii="Verdana" w:hAnsi="Verdana"/>
          <w:sz w:val="20"/>
          <w:szCs w:val="20"/>
        </w:rPr>
        <w:t>od których dane osobowe bezpośrednio lub pośrednio pozyskałem</w:t>
      </w:r>
      <w:r w:rsidRPr="003C56B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C56B8">
        <w:rPr>
          <w:rFonts w:ascii="Verdana" w:hAnsi="Verdana"/>
          <w:sz w:val="20"/>
          <w:szCs w:val="20"/>
        </w:rPr>
        <w:t xml:space="preserve">.* * </w:t>
      </w:r>
    </w:p>
    <w:p w14:paraId="5FCA7177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6FD89D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3C56B8">
        <w:rPr>
          <w:rFonts w:ascii="Verdana" w:eastAsia="Calibri" w:hAnsi="Verdana"/>
          <w:sz w:val="20"/>
          <w:szCs w:val="20"/>
          <w:lang w:eastAsia="zh-CN"/>
        </w:rPr>
        <w:t>**</w:t>
      </w:r>
      <w:r w:rsidRPr="003C56B8">
        <w:rPr>
          <w:rFonts w:ascii="Verdana" w:eastAsia="Calibri" w:hAnsi="Verdana"/>
          <w:color w:val="000000"/>
          <w:sz w:val="20"/>
          <w:szCs w:val="20"/>
          <w:lang w:eastAsia="zh-CN"/>
        </w:rPr>
        <w:t xml:space="preserve">W przypadku gdy wykonawca </w:t>
      </w:r>
      <w:r w:rsidRPr="003C56B8">
        <w:rPr>
          <w:rFonts w:ascii="Verdana" w:eastAsia="Calibri" w:hAnsi="Verdana"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D5FEF1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09A2196E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9. Oświadczam/y, że warunek określony w pkt. 8.2 </w:t>
      </w:r>
      <w:proofErr w:type="spellStart"/>
      <w:r w:rsidRPr="003C56B8">
        <w:rPr>
          <w:rFonts w:ascii="Verdana" w:hAnsi="Verdana"/>
          <w:b/>
          <w:sz w:val="20"/>
          <w:szCs w:val="20"/>
        </w:rPr>
        <w:t>ppkt</w:t>
      </w:r>
      <w:proofErr w:type="spellEnd"/>
      <w:r w:rsidRPr="003C56B8">
        <w:rPr>
          <w:rFonts w:ascii="Verdana" w:hAnsi="Verdana"/>
          <w:b/>
          <w:sz w:val="20"/>
          <w:szCs w:val="20"/>
        </w:rPr>
        <w:t>. 4 SWZ spełniamy osobiście/ powołujemy się na zasoby podmiotu trzeciego w następującym zakresie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3C56B8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2AB63515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10. </w:t>
      </w:r>
      <w:r w:rsidRPr="003C56B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D3AE8" w:rsidRPr="003C56B8" w14:paraId="1F11223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1F1FDE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16498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6106367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238F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2D3AE8" w:rsidRPr="003C56B8" w14:paraId="74CAE06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599B5F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AA891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A21AE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0EF714" w14:textId="77777777" w:rsidR="002D3AE8" w:rsidRPr="003C56B8" w:rsidRDefault="002D3AE8" w:rsidP="002D3AE8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7298E43" w14:textId="77777777" w:rsidR="002D3AE8" w:rsidRPr="003C56B8" w:rsidRDefault="002D3AE8" w:rsidP="002D3AE8">
      <w:pPr>
        <w:tabs>
          <w:tab w:val="left" w:pos="0"/>
        </w:tabs>
        <w:suppressAutoHyphens/>
        <w:ind w:left="284"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3C56B8">
        <w:rPr>
          <w:rFonts w:ascii="Verdana" w:hAnsi="Verdana"/>
          <w:b/>
          <w:sz w:val="20"/>
          <w:szCs w:val="20"/>
        </w:rPr>
        <w:t xml:space="preserve">11.Oświadczenie, w przypadku </w:t>
      </w:r>
      <w:r w:rsidRPr="003C56B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3C56B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D3AE8" w:rsidRPr="003C56B8" w14:paraId="67BB8558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436B92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582819A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2C850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2D3AE8" w:rsidRPr="003C56B8" w14:paraId="72DE342B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F76A78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BC4DD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31F8C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D3AE8" w:rsidRPr="003C56B8" w14:paraId="0E5B30D6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844E8E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C67E04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D56E3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B6D4A92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lastRenderedPageBreak/>
        <w:t>Wadium w kwocie..........................................PLN zostało wniesione w dniu.................................... w formie........................................................</w:t>
      </w:r>
    </w:p>
    <w:p w14:paraId="0AD2B229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po zakończeniu postępowania wadium należy zwrócić.</w:t>
      </w:r>
      <w:r w:rsidRPr="003C56B8">
        <w:rPr>
          <w:rFonts w:ascii="Verdana" w:hAnsi="Verdana"/>
          <w:sz w:val="20"/>
          <w:szCs w:val="20"/>
          <w:vertAlign w:val="superscript"/>
        </w:rPr>
        <w:footnoteReference w:id="3"/>
      </w:r>
    </w:p>
    <w:p w14:paraId="500990AE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Bank: ........................................................................</w:t>
      </w:r>
    </w:p>
    <w:p w14:paraId="1A004F7C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Nr konta ....................................................................</w:t>
      </w:r>
    </w:p>
    <w:p w14:paraId="18F60D95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Inne ...........................................................................</w:t>
      </w:r>
    </w:p>
    <w:p w14:paraId="3273D62F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3C56B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0ECA6BD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31C55616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t>Imię i Nazwisko</w:t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A845105" w14:textId="77777777" w:rsidR="002D3AE8" w:rsidRPr="003C56B8" w:rsidRDefault="002D3AE8" w:rsidP="002D3AE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1253483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</w:t>
      </w:r>
      <w:r w:rsidRPr="003C56B8">
        <w:rPr>
          <w:rFonts w:ascii="Verdana" w:hAnsi="Verdana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ab/>
      </w:r>
    </w:p>
    <w:p w14:paraId="4B5C5DA1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3180D3BD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3C56B8">
        <w:rPr>
          <w:rFonts w:ascii="Verdana" w:hAnsi="Verdana"/>
          <w:sz w:val="20"/>
          <w:szCs w:val="20"/>
        </w:rPr>
        <w:t>ych</w:t>
      </w:r>
      <w:proofErr w:type="spellEnd"/>
      <w:r w:rsidRPr="003C56B8"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3647C2DE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załącznikami do niniejszej oferty są:</w:t>
      </w:r>
    </w:p>
    <w:p w14:paraId="7A0B83E1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6CF48A6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922D028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7989627" w14:textId="77777777" w:rsidR="002D3AE8" w:rsidRPr="003C56B8" w:rsidRDefault="002D3AE8" w:rsidP="002D3AE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43C52751" w14:textId="77777777" w:rsidR="002D3AE8" w:rsidRPr="003C56B8" w:rsidRDefault="002D3AE8" w:rsidP="002D3AE8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3C56B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 podpisem elektronicznym lub podpisem zaufanym lub</w:t>
      </w:r>
      <w:r w:rsidRPr="003C56B8">
        <w:rPr>
          <w:rFonts w:ascii="Verdana" w:hAnsi="Verdana"/>
          <w:color w:val="FF0000"/>
          <w:sz w:val="20"/>
          <w:szCs w:val="20"/>
        </w:rPr>
        <w:t xml:space="preserve"> </w:t>
      </w:r>
      <w:r w:rsidRPr="003C56B8"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7D821D66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03AEBD22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619A6431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7B029765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2D76F79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</w:p>
    <w:p w14:paraId="0329ED69" w14:textId="77777777" w:rsidR="00FE545C" w:rsidRPr="002D3AE8" w:rsidRDefault="00FE545C" w:rsidP="002D3AE8"/>
    <w:sectPr w:rsidR="00FE545C" w:rsidRPr="002D3A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F3FA5" w14:textId="77777777" w:rsidR="004E13CC" w:rsidRDefault="004E13CC">
      <w:r>
        <w:separator/>
      </w:r>
    </w:p>
  </w:endnote>
  <w:endnote w:type="continuationSeparator" w:id="0">
    <w:p w14:paraId="767008A8" w14:textId="77777777" w:rsidR="004E13CC" w:rsidRDefault="004E1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4498" w14:textId="77777777" w:rsidR="00B911FF" w:rsidRDefault="00B911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A481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80989" w14:textId="77777777" w:rsidR="00B911FF" w:rsidRDefault="00B91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9C483" w14:textId="77777777" w:rsidR="004E13CC" w:rsidRDefault="004E13CC">
      <w:r>
        <w:separator/>
      </w:r>
    </w:p>
  </w:footnote>
  <w:footnote w:type="continuationSeparator" w:id="0">
    <w:p w14:paraId="65BC9C3C" w14:textId="77777777" w:rsidR="004E13CC" w:rsidRDefault="004E13CC">
      <w:r>
        <w:continuationSeparator/>
      </w:r>
    </w:p>
  </w:footnote>
  <w:footnote w:id="1">
    <w:p w14:paraId="480596CD" w14:textId="77777777" w:rsidR="002D3AE8" w:rsidRDefault="002D3AE8" w:rsidP="002D3AE8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97717BB" w14:textId="77777777" w:rsidR="002D3AE8" w:rsidRDefault="002D3AE8" w:rsidP="002D3AE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14:paraId="08D631EF" w14:textId="77777777" w:rsidR="002D3AE8" w:rsidRDefault="002D3AE8" w:rsidP="002D3AE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1C465EDD" w14:textId="77777777" w:rsidR="002D3AE8" w:rsidRDefault="002D3AE8" w:rsidP="002D3AE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52B2113C" w14:textId="77777777" w:rsidR="002D3AE8" w:rsidRDefault="002D3AE8" w:rsidP="002D3AE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913F" w14:textId="77777777" w:rsidR="00B911FF" w:rsidRDefault="00B91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52C0B" w14:textId="700407B6" w:rsidR="00F53146" w:rsidRPr="002D3AE8" w:rsidRDefault="00F53146" w:rsidP="002D3A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15A6C" w14:textId="77777777" w:rsidR="00B911FF" w:rsidRDefault="00B91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54D628F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696DC7"/>
    <w:multiLevelType w:val="hybridMultilevel"/>
    <w:tmpl w:val="366A024C"/>
    <w:lvl w:ilvl="0" w:tplc="9A58A3FA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29041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71580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4745263">
    <w:abstractNumId w:val="3"/>
  </w:num>
  <w:num w:numId="4" w16cid:durableId="1125928723">
    <w:abstractNumId w:val="6"/>
  </w:num>
  <w:num w:numId="5" w16cid:durableId="14014437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4523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9171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05484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456"/>
    <w:rsid w:val="00012286"/>
    <w:rsid w:val="000704FC"/>
    <w:rsid w:val="00071CCC"/>
    <w:rsid w:val="00085456"/>
    <w:rsid w:val="000B731D"/>
    <w:rsid w:val="000D353F"/>
    <w:rsid w:val="000D6134"/>
    <w:rsid w:val="000E09C7"/>
    <w:rsid w:val="000F6589"/>
    <w:rsid w:val="00106636"/>
    <w:rsid w:val="00116EC6"/>
    <w:rsid w:val="001801DD"/>
    <w:rsid w:val="001D4612"/>
    <w:rsid w:val="001F0D44"/>
    <w:rsid w:val="00207E98"/>
    <w:rsid w:val="00214272"/>
    <w:rsid w:val="002723B0"/>
    <w:rsid w:val="002D3AE8"/>
    <w:rsid w:val="00315A4A"/>
    <w:rsid w:val="00467D54"/>
    <w:rsid w:val="004B7300"/>
    <w:rsid w:val="004C6753"/>
    <w:rsid w:val="004E13CC"/>
    <w:rsid w:val="00551EFF"/>
    <w:rsid w:val="00595C87"/>
    <w:rsid w:val="005D2C65"/>
    <w:rsid w:val="005E6D94"/>
    <w:rsid w:val="0063384F"/>
    <w:rsid w:val="00643C6F"/>
    <w:rsid w:val="00646202"/>
    <w:rsid w:val="0065290F"/>
    <w:rsid w:val="006815F6"/>
    <w:rsid w:val="00761C4C"/>
    <w:rsid w:val="007748F0"/>
    <w:rsid w:val="007A4321"/>
    <w:rsid w:val="00821870"/>
    <w:rsid w:val="00833933"/>
    <w:rsid w:val="00853083"/>
    <w:rsid w:val="008B2F0C"/>
    <w:rsid w:val="008B4928"/>
    <w:rsid w:val="008D2AB8"/>
    <w:rsid w:val="008F1C66"/>
    <w:rsid w:val="00970FE4"/>
    <w:rsid w:val="009F7047"/>
    <w:rsid w:val="00A0022B"/>
    <w:rsid w:val="00A13FEF"/>
    <w:rsid w:val="00A346FE"/>
    <w:rsid w:val="00A47B4D"/>
    <w:rsid w:val="00A6742A"/>
    <w:rsid w:val="00A83018"/>
    <w:rsid w:val="00B25B76"/>
    <w:rsid w:val="00B25DE3"/>
    <w:rsid w:val="00B774DC"/>
    <w:rsid w:val="00B911FF"/>
    <w:rsid w:val="00C969A6"/>
    <w:rsid w:val="00CA7D36"/>
    <w:rsid w:val="00CF0158"/>
    <w:rsid w:val="00D24208"/>
    <w:rsid w:val="00D60C38"/>
    <w:rsid w:val="00D66893"/>
    <w:rsid w:val="00D90ACB"/>
    <w:rsid w:val="00DC1500"/>
    <w:rsid w:val="00E44371"/>
    <w:rsid w:val="00E4663A"/>
    <w:rsid w:val="00E949B0"/>
    <w:rsid w:val="00EC0BEA"/>
    <w:rsid w:val="00F00591"/>
    <w:rsid w:val="00F15A5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A5F3D"/>
  <w15:chartTrackingRefBased/>
  <w15:docId w15:val="{56379F47-D869-4A72-A098-8C1A1F70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A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768</Words>
  <Characters>6003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2</cp:revision>
  <cp:lastPrinted>2025-07-24T09:55:00Z</cp:lastPrinted>
  <dcterms:created xsi:type="dcterms:W3CDTF">2025-08-26T10:55:00Z</dcterms:created>
  <dcterms:modified xsi:type="dcterms:W3CDTF">2025-08-26T10:55:00Z</dcterms:modified>
</cp:coreProperties>
</file>