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BA7CD" w14:textId="5DF9EF80" w:rsidR="00843A88" w:rsidRPr="005E55E9" w:rsidRDefault="00674920" w:rsidP="00FD4AEC">
      <w:pPr>
        <w:spacing w:after="480"/>
        <w:jc w:val="right"/>
      </w:pPr>
      <w:r w:rsidRPr="005E55E9">
        <w:t>Niepołomice</w:t>
      </w:r>
      <w:r w:rsidR="00843A88" w:rsidRPr="005E55E9">
        <w:t xml:space="preserve"> dnia: </w:t>
      </w:r>
      <w:r w:rsidRPr="005E55E9">
        <w:t>2025-08-2</w:t>
      </w:r>
      <w:r w:rsidR="0000040C">
        <w:t>7</w:t>
      </w:r>
    </w:p>
    <w:p w14:paraId="54214B66" w14:textId="77777777" w:rsidR="00843A88" w:rsidRPr="005E55E9" w:rsidRDefault="00674920" w:rsidP="00843A88">
      <w:pPr>
        <w:spacing w:line="360" w:lineRule="auto"/>
        <w:rPr>
          <w:b/>
          <w:bCs/>
        </w:rPr>
      </w:pPr>
      <w:r w:rsidRPr="005E55E9">
        <w:rPr>
          <w:b/>
          <w:bCs/>
        </w:rPr>
        <w:t>Muzeum Niepołomickie w Niepołomicach</w:t>
      </w:r>
    </w:p>
    <w:p w14:paraId="1C565F6C" w14:textId="593E1C46" w:rsidR="00843A88" w:rsidRPr="005E55E9" w:rsidRDefault="005E55E9" w:rsidP="00843A88">
      <w:pPr>
        <w:spacing w:line="360" w:lineRule="auto"/>
      </w:pPr>
      <w:r>
        <w:t xml:space="preserve">Ul. </w:t>
      </w:r>
      <w:r w:rsidR="00674920" w:rsidRPr="005E55E9">
        <w:t>Zamkowa</w:t>
      </w:r>
      <w:r w:rsidR="00843A88" w:rsidRPr="005E55E9">
        <w:t xml:space="preserve"> </w:t>
      </w:r>
      <w:r w:rsidR="00674920" w:rsidRPr="005E55E9">
        <w:t>2</w:t>
      </w:r>
    </w:p>
    <w:p w14:paraId="38978422" w14:textId="77777777" w:rsidR="00843A88" w:rsidRPr="005E55E9" w:rsidRDefault="00674920" w:rsidP="00843A88">
      <w:r w:rsidRPr="005E55E9">
        <w:t>32-005</w:t>
      </w:r>
      <w:r w:rsidR="00843A88" w:rsidRPr="005E55E9">
        <w:t xml:space="preserve"> </w:t>
      </w:r>
      <w:r w:rsidRPr="005E55E9">
        <w:t>Niepołomice</w:t>
      </w:r>
    </w:p>
    <w:p w14:paraId="5F40B661" w14:textId="10D34120" w:rsidR="00843A88" w:rsidRPr="005E55E9" w:rsidRDefault="005E55E9" w:rsidP="00FD4AEC">
      <w:pPr>
        <w:spacing w:after="480"/>
        <w:jc w:val="both"/>
        <w:rPr>
          <w:bCs/>
        </w:rPr>
      </w:pPr>
      <w:r w:rsidRPr="005E55E9">
        <w:rPr>
          <w:bCs/>
        </w:rPr>
        <w:t>Pisma: ZPMN.271.4.2025.1</w:t>
      </w:r>
    </w:p>
    <w:p w14:paraId="50A19A7A" w14:textId="77777777" w:rsidR="00843A88" w:rsidRPr="005E55E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E55E9">
        <w:rPr>
          <w:b/>
        </w:rPr>
        <w:t>WYKONAWCY</w:t>
      </w:r>
    </w:p>
    <w:p w14:paraId="62B02218" w14:textId="77777777" w:rsidR="00843A88" w:rsidRPr="005E55E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E55E9">
        <w:t>ubiegający się o zamówienie</w:t>
      </w:r>
    </w:p>
    <w:p w14:paraId="1A18E284" w14:textId="77777777" w:rsidR="004E4B64" w:rsidRPr="005E55E9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E55E9">
        <w:rPr>
          <w:rFonts w:eastAsia="Calibri"/>
          <w:lang w:eastAsia="en-US"/>
        </w:rPr>
        <w:t xml:space="preserve">Dotyczy: </w:t>
      </w:r>
      <w:r w:rsidRPr="005E55E9">
        <w:t>postępowania o udzielenie zamówienia publicznego</w:t>
      </w:r>
      <w:r w:rsidRPr="005E55E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E55E9" w14:paraId="4CADBDCE" w14:textId="77777777" w:rsidTr="00FD4AEC">
        <w:tc>
          <w:tcPr>
            <w:tcW w:w="2269" w:type="dxa"/>
          </w:tcPr>
          <w:p w14:paraId="47B695BA" w14:textId="77777777" w:rsidR="004E4B64" w:rsidRPr="005E55E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E55E9">
              <w:t>Nazwa zamówienia:</w:t>
            </w:r>
          </w:p>
        </w:tc>
        <w:tc>
          <w:tcPr>
            <w:tcW w:w="6803" w:type="dxa"/>
          </w:tcPr>
          <w:p w14:paraId="429AEE1E" w14:textId="77777777" w:rsidR="004E4B64" w:rsidRPr="005E55E9" w:rsidRDefault="0067492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55E9">
              <w:rPr>
                <w:bCs/>
              </w:rPr>
              <w:t>Usługa digitalizacji 40 000 czarno - białych negatywów formatu 24 x36 mm autorstwa Włodzimierza Puchalskiego wybitnego prekursora fotografii i filmu przyrodniczego w Polsce, w związku z realizacją projektu pod nazwą "Przyrodnicze Dziedzictwo Włodzimierza Puchalskiego. Digitalizacja i udostępnienie negatywów ze zbioru Muzeum Niepołomickiego",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      </w:r>
            <w:r w:rsidR="004E4B64" w:rsidRPr="005E55E9">
              <w:rPr>
                <w:bCs/>
              </w:rPr>
              <w:t>.</w:t>
            </w:r>
          </w:p>
        </w:tc>
      </w:tr>
      <w:tr w:rsidR="00674920" w:rsidRPr="005E55E9" w14:paraId="777E1F77" w14:textId="77777777" w:rsidTr="00222AA4">
        <w:tc>
          <w:tcPr>
            <w:tcW w:w="2269" w:type="dxa"/>
          </w:tcPr>
          <w:p w14:paraId="4057578F" w14:textId="77777777" w:rsidR="00674920" w:rsidRPr="005E55E9" w:rsidRDefault="00674920" w:rsidP="00222A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E55E9">
              <w:t>Numer referencyjny:</w:t>
            </w:r>
          </w:p>
        </w:tc>
        <w:tc>
          <w:tcPr>
            <w:tcW w:w="6803" w:type="dxa"/>
          </w:tcPr>
          <w:p w14:paraId="71C6ECFA" w14:textId="77777777" w:rsidR="00674920" w:rsidRPr="005E55E9" w:rsidRDefault="00674920" w:rsidP="00222A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55E9">
              <w:rPr>
                <w:bCs/>
              </w:rPr>
              <w:t>ZPMN.271.4.2025</w:t>
            </w:r>
          </w:p>
        </w:tc>
      </w:tr>
    </w:tbl>
    <w:p w14:paraId="3C8A00C2" w14:textId="77777777" w:rsidR="004E4B64" w:rsidRPr="005E55E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E55E9" w14:paraId="1934D973" w14:textId="77777777" w:rsidTr="00C46732">
        <w:tc>
          <w:tcPr>
            <w:tcW w:w="9330" w:type="dxa"/>
            <w:shd w:val="clear" w:color="auto" w:fill="F2F2F2"/>
            <w:hideMark/>
          </w:tcPr>
          <w:p w14:paraId="154BD4F1" w14:textId="77777777" w:rsidR="00843A88" w:rsidRPr="005E55E9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E55E9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B86D796" w14:textId="77777777" w:rsidR="0012774F" w:rsidRPr="005E55E9" w:rsidRDefault="00520165" w:rsidP="004E4B64">
      <w:pPr>
        <w:spacing w:before="600" w:after="240" w:line="360" w:lineRule="auto"/>
        <w:jc w:val="both"/>
      </w:pPr>
      <w:r w:rsidRPr="005E55E9">
        <w:t xml:space="preserve">Zamawiający, </w:t>
      </w:r>
      <w:r w:rsidR="00674920" w:rsidRPr="005E55E9">
        <w:rPr>
          <w:b/>
        </w:rPr>
        <w:t>Muzeum Niepołomickie w Niepołomicach</w:t>
      </w:r>
      <w:r w:rsidRPr="005E55E9">
        <w:t xml:space="preserve">, działając na podstawie art. </w:t>
      </w:r>
      <w:r w:rsidR="00E74BC3" w:rsidRPr="005E55E9">
        <w:t>284</w:t>
      </w:r>
      <w:r w:rsidRPr="005E55E9">
        <w:t xml:space="preserve"> ust. </w:t>
      </w:r>
      <w:r w:rsidR="0029606A" w:rsidRPr="005E55E9">
        <w:t>6</w:t>
      </w:r>
      <w:r w:rsidRPr="005E55E9">
        <w:t xml:space="preserve"> ustawy z dnia </w:t>
      </w:r>
      <w:r w:rsidR="0029606A" w:rsidRPr="005E55E9">
        <w:t>11</w:t>
      </w:r>
      <w:r w:rsidRPr="005E55E9">
        <w:t xml:space="preserve"> </w:t>
      </w:r>
      <w:r w:rsidR="0029606A" w:rsidRPr="005E55E9">
        <w:t xml:space="preserve">września </w:t>
      </w:r>
      <w:r w:rsidRPr="005E55E9">
        <w:t>20</w:t>
      </w:r>
      <w:r w:rsidR="0029606A" w:rsidRPr="005E55E9">
        <w:t>19</w:t>
      </w:r>
      <w:r w:rsidRPr="005E55E9">
        <w:t xml:space="preserve"> r</w:t>
      </w:r>
      <w:r w:rsidR="0029606A" w:rsidRPr="005E55E9">
        <w:t>.</w:t>
      </w:r>
      <w:r w:rsidRPr="005E55E9">
        <w:t xml:space="preserve"> Prawo </w:t>
      </w:r>
      <w:r w:rsidR="0029606A" w:rsidRPr="005E55E9">
        <w:t>z</w:t>
      </w:r>
      <w:r w:rsidRPr="005E55E9">
        <w:t xml:space="preserve">amówień </w:t>
      </w:r>
      <w:r w:rsidR="0029606A" w:rsidRPr="005E55E9">
        <w:t>p</w:t>
      </w:r>
      <w:r w:rsidRPr="005E55E9">
        <w:t xml:space="preserve">ublicznych </w:t>
      </w:r>
      <w:r w:rsidR="00674920" w:rsidRPr="005E55E9">
        <w:t>(</w:t>
      </w:r>
      <w:proofErr w:type="spellStart"/>
      <w:r w:rsidR="00674920" w:rsidRPr="005E55E9">
        <w:t>t.j</w:t>
      </w:r>
      <w:proofErr w:type="spellEnd"/>
      <w:r w:rsidR="00674920" w:rsidRPr="005E55E9">
        <w:t>. Dz. U. z 2024 poz. 1320)</w:t>
      </w:r>
      <w:r w:rsidR="00BE7BFD" w:rsidRPr="005E55E9">
        <w:t xml:space="preserve">, </w:t>
      </w:r>
      <w:r w:rsidR="00E74BC3" w:rsidRPr="005E55E9">
        <w:t>udostępnia</w:t>
      </w:r>
      <w:r w:rsidR="00BE7BFD" w:rsidRPr="005E55E9">
        <w:t xml:space="preserve"> poniżej treść zapytań do S</w:t>
      </w:r>
      <w:r w:rsidR="0012774F" w:rsidRPr="005E55E9">
        <w:t>pecyfikacji Warunków Zamówienia (</w:t>
      </w:r>
      <w:r w:rsidR="0012774F" w:rsidRPr="005E55E9">
        <w:rPr>
          <w:lang w:eastAsia="ar-SA"/>
        </w:rPr>
        <w:t>zwanej dalej</w:t>
      </w:r>
      <w:r w:rsidR="0012774F" w:rsidRPr="005E55E9">
        <w:rPr>
          <w:b/>
          <w:lang w:eastAsia="ar-SA"/>
        </w:rPr>
        <w:t xml:space="preserve"> </w:t>
      </w:r>
      <w:r w:rsidR="0012774F" w:rsidRPr="005E55E9">
        <w:rPr>
          <w:bCs/>
          <w:lang w:eastAsia="ar-SA"/>
        </w:rPr>
        <w:t>”SWZ”)</w:t>
      </w:r>
      <w:r w:rsidR="00E74BC3" w:rsidRPr="005E55E9">
        <w:rPr>
          <w:bCs/>
          <w:lang w:eastAsia="ar-SA"/>
        </w:rPr>
        <w:t xml:space="preserve"> </w:t>
      </w:r>
      <w:r w:rsidR="00E74BC3" w:rsidRPr="005E55E9">
        <w:t>wraz z wyjaśnieniami</w:t>
      </w:r>
      <w:r w:rsidR="0012774F" w:rsidRPr="005E55E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4920" w:rsidRPr="005E55E9" w14:paraId="2D7CCF0B" w14:textId="77777777" w:rsidTr="00222AA4">
        <w:tc>
          <w:tcPr>
            <w:tcW w:w="9356" w:type="dxa"/>
          </w:tcPr>
          <w:p w14:paraId="1F0961EC" w14:textId="75A0AC21" w:rsidR="00674920" w:rsidRPr="005E55E9" w:rsidRDefault="00674920" w:rsidP="00222AA4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55E9">
              <w:rPr>
                <w:b/>
                <w:bCs/>
              </w:rPr>
              <w:t>Pytanie</w:t>
            </w:r>
          </w:p>
          <w:p w14:paraId="45FE58B3" w14:textId="77777777" w:rsidR="00674920" w:rsidRPr="005E55E9" w:rsidRDefault="00674920" w:rsidP="00222AA4">
            <w:pPr>
              <w:spacing w:after="120" w:line="360" w:lineRule="auto"/>
              <w:ind w:left="30" w:right="-72"/>
              <w:jc w:val="both"/>
            </w:pPr>
            <w:r w:rsidRPr="005E55E9">
              <w:t xml:space="preserve">W SWZ Zamawiający wymaga opracowania pobranych próbek serii skanów i zapisania konkretnych plików w tym miń.: "Plik Referencyjny z dołączonym plikiem </w:t>
            </w:r>
            <w:proofErr w:type="spellStart"/>
            <w:r w:rsidRPr="005E55E9">
              <w:t>xmp</w:t>
            </w:r>
            <w:proofErr w:type="spellEnd"/>
            <w:r w:rsidRPr="005E55E9">
              <w:t>. i historią operacji" w innym miejscu Zamawiający wymaga dysponowania oprogramowaniem "</w:t>
            </w:r>
            <w:proofErr w:type="spellStart"/>
            <w:r w:rsidRPr="005E55E9">
              <w:t>Capture</w:t>
            </w:r>
            <w:proofErr w:type="spellEnd"/>
            <w:r w:rsidRPr="005E55E9">
              <w:t xml:space="preserve"> One w najnowszej wersji". Program </w:t>
            </w:r>
            <w:proofErr w:type="spellStart"/>
            <w:r w:rsidRPr="005E55E9">
              <w:t>Capture</w:t>
            </w:r>
            <w:proofErr w:type="spellEnd"/>
            <w:r w:rsidRPr="005E55E9">
              <w:t xml:space="preserve"> One nie obsługuje plików </w:t>
            </w:r>
            <w:proofErr w:type="spellStart"/>
            <w:r w:rsidRPr="005E55E9">
              <w:t>xmp</w:t>
            </w:r>
            <w:proofErr w:type="spellEnd"/>
            <w:r w:rsidRPr="005E55E9">
              <w:t xml:space="preserve">, pozwala natomiast na zapis w formacie EIP. Wnioskujemy o zmianę tego zapisu i możliwość przygotowania plików EIP, które pozwalają na zapis pliku RAW wraz z ustawieniami. Wnioskujemy również o zmianę zapisu dotyczącego skanu negatywów z zasobów Wykonawcy. "3) Wykonawca samodzielnie wybierze z własnych zasobów klatkę negatywu i dokona procesu reprodukcji. Wykonany surowy plik RAW musi mieć w EXIF zapisane dane stosowanego urządzenia czyli aparatu cyfrowego. " Sugerujemy zastąpienie "plik </w:t>
            </w:r>
            <w:r w:rsidRPr="005E55E9">
              <w:lastRenderedPageBreak/>
              <w:t>RAW" określeniem "pliki EIP" lub "Plik RAW wraz z ustawieniami".</w:t>
            </w:r>
          </w:p>
          <w:p w14:paraId="4109BBF7" w14:textId="68B1B349" w:rsidR="00674920" w:rsidRPr="00ED0FC2" w:rsidRDefault="00674920" w:rsidP="00ED0FC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E55E9">
              <w:rPr>
                <w:b/>
                <w:bCs/>
              </w:rPr>
              <w:t>Stanowisko (wyjaśnienie) Zamawiającego:</w:t>
            </w:r>
          </w:p>
        </w:tc>
      </w:tr>
    </w:tbl>
    <w:p w14:paraId="5D77615C" w14:textId="678746F3" w:rsidR="00ED0FC2" w:rsidRPr="00ED0FC2" w:rsidRDefault="00ED0FC2" w:rsidP="00ED0FC2">
      <w:pPr>
        <w:spacing w:line="360" w:lineRule="auto"/>
        <w:jc w:val="both"/>
      </w:pPr>
      <w:r w:rsidRPr="00ED0FC2">
        <w:lastRenderedPageBreak/>
        <w:t xml:space="preserve">Zamawiający pracuje w środowisku Adobe, chcąc jednak uwzględnić Wykonawców posługujących się oprogramowaniem </w:t>
      </w:r>
      <w:proofErr w:type="spellStart"/>
      <w:r w:rsidRPr="00ED0FC2">
        <w:t>Capture</w:t>
      </w:r>
      <w:proofErr w:type="spellEnd"/>
      <w:r w:rsidRPr="00ED0FC2">
        <w:t xml:space="preserve"> One, dopuścił taką możliwość w Załączniku nr 1 do SWZ „</w:t>
      </w:r>
      <w:proofErr w:type="spellStart"/>
      <w:r w:rsidRPr="00ED0FC2">
        <w:t>S</w:t>
      </w:r>
      <w:r>
        <w:t>z</w:t>
      </w:r>
      <w:r w:rsidRPr="00ED0FC2">
        <w:t>OP</w:t>
      </w:r>
      <w:r>
        <w:t>Z</w:t>
      </w:r>
      <w:proofErr w:type="spellEnd"/>
      <w:r w:rsidRPr="00ED0FC2">
        <w:t xml:space="preserve">” punkt 6 Wymagania techniczne </w:t>
      </w:r>
      <w:proofErr w:type="spellStart"/>
      <w:r w:rsidRPr="00ED0FC2">
        <w:t>ppkt</w:t>
      </w:r>
      <w:proofErr w:type="spellEnd"/>
      <w:r w:rsidRPr="00ED0FC2">
        <w:t>. q) „</w:t>
      </w:r>
      <w:proofErr w:type="spellStart"/>
      <w:r w:rsidRPr="00ED0FC2">
        <w:t>Demozaikowanie</w:t>
      </w:r>
      <w:proofErr w:type="spellEnd"/>
      <w:r w:rsidRPr="00ED0FC2">
        <w:t xml:space="preserve"> plików RAW, opracowanie pozostałych plików, retusz może zostać wykonany tylko w programach graficznych Adobe Photoshop </w:t>
      </w:r>
      <w:r w:rsidRPr="00ED0FC2">
        <w:rPr>
          <w:u w:val="single"/>
        </w:rPr>
        <w:t>lub</w:t>
      </w:r>
      <w:r w:rsidRPr="00ED0FC2">
        <w:t xml:space="preserve"> </w:t>
      </w:r>
      <w:proofErr w:type="spellStart"/>
      <w:r w:rsidRPr="00ED0FC2">
        <w:t>Capture</w:t>
      </w:r>
      <w:proofErr w:type="spellEnd"/>
      <w:r w:rsidRPr="00ED0FC2">
        <w:t xml:space="preserve"> One w aktualnych wersjach”. Nie ma tu wskazania na konieczność stosowania </w:t>
      </w:r>
      <w:proofErr w:type="spellStart"/>
      <w:r w:rsidRPr="00ED0FC2">
        <w:t>Capture</w:t>
      </w:r>
      <w:proofErr w:type="spellEnd"/>
      <w:r w:rsidRPr="00ED0FC2">
        <w:t xml:space="preserve"> One. Zapis historii operacji dotyczył tylko i wyłącznie próbek pobranych przez Wykonawcę. Intencją Zamawiającego było sprawdzenie sposobu pracy z plikami RAW. </w:t>
      </w:r>
    </w:p>
    <w:p w14:paraId="47DEFF22" w14:textId="77777777" w:rsidR="00ED0FC2" w:rsidRPr="00ED0FC2" w:rsidRDefault="00ED0FC2" w:rsidP="00ED0FC2">
      <w:pPr>
        <w:spacing w:line="360" w:lineRule="auto"/>
        <w:jc w:val="both"/>
      </w:pPr>
      <w:r w:rsidRPr="00ED0FC2">
        <w:t xml:space="preserve">Zamawiający zaakceptuje zapis plików RAW w formacie EIP </w:t>
      </w:r>
      <w:r w:rsidRPr="00ED0FC2">
        <w:rPr>
          <w:b/>
          <w:bCs/>
        </w:rPr>
        <w:t>jedynie w odniesieniu do próbek</w:t>
      </w:r>
      <w:r w:rsidRPr="00ED0FC2">
        <w:t>.</w:t>
      </w:r>
    </w:p>
    <w:p w14:paraId="50EE86BB" w14:textId="77777777" w:rsidR="00ED0FC2" w:rsidRPr="00ED0FC2" w:rsidRDefault="00ED0FC2" w:rsidP="00ED0FC2">
      <w:pPr>
        <w:spacing w:line="360" w:lineRule="auto"/>
        <w:jc w:val="both"/>
      </w:pPr>
      <w:r w:rsidRPr="00ED0FC2">
        <w:t>Równocześnie Zamawiający zaznacza, że nie akceptuje wykonania całości przedmiotu zamówienia w formacie EIP. Wyniki końcowe muszą być w pełni czytelne przez środowisko Adobe.</w:t>
      </w:r>
    </w:p>
    <w:p w14:paraId="281FAA72" w14:textId="77777777" w:rsidR="00BE7BFD" w:rsidRDefault="00BE7BFD" w:rsidP="00520165">
      <w:pPr>
        <w:jc w:val="both"/>
      </w:pPr>
    </w:p>
    <w:p w14:paraId="6FC3016C" w14:textId="77777777" w:rsidR="00ED0FC2" w:rsidRDefault="00ED0FC2" w:rsidP="00520165">
      <w:pPr>
        <w:jc w:val="both"/>
      </w:pPr>
    </w:p>
    <w:p w14:paraId="44949840" w14:textId="77777777" w:rsidR="00F841A3" w:rsidRPr="005E55E9" w:rsidRDefault="00F841A3" w:rsidP="00520165">
      <w:pPr>
        <w:jc w:val="both"/>
      </w:pPr>
    </w:p>
    <w:sectPr w:rsidR="00F841A3" w:rsidRPr="005E55E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0302E" w14:textId="77777777" w:rsidR="0052551E" w:rsidRDefault="0052551E">
      <w:r>
        <w:separator/>
      </w:r>
    </w:p>
  </w:endnote>
  <w:endnote w:type="continuationSeparator" w:id="0">
    <w:p w14:paraId="06F3BFB7" w14:textId="77777777" w:rsidR="0052551E" w:rsidRDefault="0052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377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ECBE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9233" w14:textId="07CA3453" w:rsidR="006D4AB3" w:rsidRPr="00843A88" w:rsidRDefault="005E55E9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ab/>
    </w:r>
    <w:r w:rsidR="00843A88" w:rsidRPr="00B862CC">
      <w:rPr>
        <w:rFonts w:ascii="Arial" w:hAnsi="Arial"/>
        <w:sz w:val="18"/>
        <w:szCs w:val="24"/>
      </w:rPr>
      <w:t xml:space="preserve">Strona: 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PAGE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843A88">
      <w:rPr>
        <w:rFonts w:ascii="Arial" w:hAnsi="Arial"/>
        <w:sz w:val="18"/>
        <w:szCs w:val="24"/>
      </w:rPr>
      <w:t>1</w:t>
    </w:r>
    <w:r w:rsidR="00843A88" w:rsidRPr="00B862CC">
      <w:rPr>
        <w:rFonts w:ascii="Arial" w:hAnsi="Arial"/>
        <w:sz w:val="18"/>
        <w:szCs w:val="24"/>
      </w:rPr>
      <w:fldChar w:fldCharType="end"/>
    </w:r>
    <w:r w:rsidR="00843A88" w:rsidRPr="00B862CC">
      <w:rPr>
        <w:rFonts w:ascii="Arial" w:hAnsi="Arial"/>
        <w:sz w:val="18"/>
        <w:szCs w:val="24"/>
      </w:rPr>
      <w:t>/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NUMPAGES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843A88">
      <w:rPr>
        <w:rFonts w:ascii="Arial" w:hAnsi="Arial"/>
        <w:sz w:val="18"/>
        <w:szCs w:val="24"/>
      </w:rPr>
      <w:t>2</w:t>
    </w:r>
    <w:r w:rsidR="00843A8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F43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259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87877B" w14:textId="77777777" w:rsidR="006D4AB3" w:rsidRDefault="006D4AB3">
    <w:pPr>
      <w:pStyle w:val="Stopka"/>
      <w:tabs>
        <w:tab w:val="clear" w:pos="4536"/>
        <w:tab w:val="left" w:pos="6237"/>
      </w:tabs>
    </w:pPr>
  </w:p>
  <w:p w14:paraId="676544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0BC23" w14:textId="77777777" w:rsidR="0052551E" w:rsidRDefault="0052551E">
      <w:r>
        <w:separator/>
      </w:r>
    </w:p>
  </w:footnote>
  <w:footnote w:type="continuationSeparator" w:id="0">
    <w:p w14:paraId="3F0AFA3F" w14:textId="77777777" w:rsidR="0052551E" w:rsidRDefault="00525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8AC0" w14:textId="77777777" w:rsidR="00674920" w:rsidRDefault="00674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27E7" w14:textId="0DC1371D" w:rsidR="00674920" w:rsidRDefault="00D007EC">
    <w:pPr>
      <w:pStyle w:val="Nagwek"/>
    </w:pPr>
    <w:r>
      <w:rPr>
        <w:noProof/>
      </w:rPr>
      <w:pict w14:anchorId="3C54EC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7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">
          <v:imagedata r:id="rId1" o:title="" cropbottom="-168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386C4" w14:textId="77777777" w:rsidR="00674920" w:rsidRDefault="00674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8498306">
    <w:abstractNumId w:val="3"/>
  </w:num>
  <w:num w:numId="2" w16cid:durableId="319964005">
    <w:abstractNumId w:val="6"/>
  </w:num>
  <w:num w:numId="3" w16cid:durableId="1063454147">
    <w:abstractNumId w:val="2"/>
  </w:num>
  <w:num w:numId="4" w16cid:durableId="1219827115">
    <w:abstractNumId w:val="5"/>
  </w:num>
  <w:num w:numId="5" w16cid:durableId="1979652920">
    <w:abstractNumId w:val="0"/>
  </w:num>
  <w:num w:numId="6" w16cid:durableId="1665628576">
    <w:abstractNumId w:val="1"/>
  </w:num>
  <w:num w:numId="7" w16cid:durableId="13884533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51E"/>
    <w:rsid w:val="0000040C"/>
    <w:rsid w:val="00031374"/>
    <w:rsid w:val="000A1097"/>
    <w:rsid w:val="000E2A8F"/>
    <w:rsid w:val="0012774F"/>
    <w:rsid w:val="00144B7A"/>
    <w:rsid w:val="00180C6E"/>
    <w:rsid w:val="00210E99"/>
    <w:rsid w:val="0029606A"/>
    <w:rsid w:val="004848F3"/>
    <w:rsid w:val="004A75F2"/>
    <w:rsid w:val="004E4B64"/>
    <w:rsid w:val="005144A9"/>
    <w:rsid w:val="00520165"/>
    <w:rsid w:val="0052551E"/>
    <w:rsid w:val="005B1B08"/>
    <w:rsid w:val="005E55E9"/>
    <w:rsid w:val="00632C3C"/>
    <w:rsid w:val="00662BDB"/>
    <w:rsid w:val="00674920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7860"/>
    <w:rsid w:val="009F21D2"/>
    <w:rsid w:val="00A905AC"/>
    <w:rsid w:val="00BA6584"/>
    <w:rsid w:val="00BE7BFD"/>
    <w:rsid w:val="00C370F2"/>
    <w:rsid w:val="00C44EEC"/>
    <w:rsid w:val="00C46732"/>
    <w:rsid w:val="00D007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2C97"/>
    <w:rsid w:val="00ED0FC2"/>
    <w:rsid w:val="00F03235"/>
    <w:rsid w:val="00F841A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A07D4"/>
  <w15:chartTrackingRefBased/>
  <w15:docId w15:val="{96DCEEAF-E47E-4788-9829-4A97C932E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2025-08-27T12:07:00Z</cp:lastPrinted>
  <dcterms:created xsi:type="dcterms:W3CDTF">2025-08-27T12:42:00Z</dcterms:created>
  <dcterms:modified xsi:type="dcterms:W3CDTF">2025-08-27T12:42:00Z</dcterms:modified>
</cp:coreProperties>
</file>