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00A21" w14:textId="77777777" w:rsidR="00471F3F" w:rsidRPr="00B57F2B" w:rsidRDefault="00C50F35" w:rsidP="00471F3F">
      <w:pPr>
        <w:spacing w:after="480"/>
        <w:jc w:val="right"/>
      </w:pPr>
      <w:bookmarkStart w:id="0" w:name="_Hlk138841484"/>
      <w:r w:rsidRPr="00B57F2B">
        <w:t>Niepołomice</w:t>
      </w:r>
      <w:r w:rsidR="00471F3F" w:rsidRPr="00B57F2B">
        <w:t xml:space="preserve"> dnia: </w:t>
      </w:r>
      <w:r w:rsidRPr="00B57F2B">
        <w:t>2025-08-26</w:t>
      </w:r>
    </w:p>
    <w:p w14:paraId="4CC14883" w14:textId="77777777" w:rsidR="00471F3F" w:rsidRPr="00B57F2B" w:rsidRDefault="00C50F35" w:rsidP="00471F3F">
      <w:pPr>
        <w:spacing w:line="360" w:lineRule="auto"/>
        <w:rPr>
          <w:b/>
          <w:bCs/>
        </w:rPr>
      </w:pPr>
      <w:r w:rsidRPr="00B57F2B">
        <w:rPr>
          <w:b/>
          <w:bCs/>
        </w:rPr>
        <w:t>GMINA NIEPOŁOMICE</w:t>
      </w:r>
    </w:p>
    <w:p w14:paraId="2E07B018" w14:textId="77777777" w:rsidR="00471F3F" w:rsidRPr="00B57F2B" w:rsidRDefault="00C50F35" w:rsidP="00471F3F">
      <w:pPr>
        <w:spacing w:line="360" w:lineRule="auto"/>
      </w:pPr>
      <w:r w:rsidRPr="00B57F2B">
        <w:t>Pl. Zwycięstwa</w:t>
      </w:r>
      <w:r w:rsidR="00471F3F" w:rsidRPr="00B57F2B">
        <w:t xml:space="preserve"> </w:t>
      </w:r>
      <w:r w:rsidRPr="00B57F2B">
        <w:t>13</w:t>
      </w:r>
    </w:p>
    <w:p w14:paraId="77FB4EC6" w14:textId="77777777" w:rsidR="00471F3F" w:rsidRPr="00B57F2B" w:rsidRDefault="00C50F35" w:rsidP="00471F3F">
      <w:r w:rsidRPr="00B57F2B">
        <w:t>32-005</w:t>
      </w:r>
      <w:r w:rsidR="00471F3F" w:rsidRPr="00B57F2B">
        <w:t xml:space="preserve"> </w:t>
      </w:r>
      <w:r w:rsidRPr="00B57F2B">
        <w:t>Niepołomice</w:t>
      </w:r>
    </w:p>
    <w:p w14:paraId="684D7049" w14:textId="05A80A99" w:rsidR="00B57F2B" w:rsidRPr="00B57F2B" w:rsidRDefault="00B57F2B" w:rsidP="00471F3F">
      <w:r w:rsidRPr="00B57F2B">
        <w:t>Pismo: ZP.271.25.2025.1</w:t>
      </w:r>
    </w:p>
    <w:p w14:paraId="1C45EAAE" w14:textId="77777777" w:rsidR="00DA2A7E" w:rsidRPr="00B57F2B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B57F2B">
        <w:rPr>
          <w:b/>
        </w:rPr>
        <w:t>WYKONAWCY</w:t>
      </w:r>
    </w:p>
    <w:p w14:paraId="4148E8AE" w14:textId="77777777" w:rsidR="00471F3F" w:rsidRPr="00B57F2B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B57F2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B57F2B" w14:paraId="22BC6D9F" w14:textId="77777777" w:rsidTr="00A34E9B">
        <w:tc>
          <w:tcPr>
            <w:tcW w:w="9330" w:type="dxa"/>
            <w:shd w:val="clear" w:color="auto" w:fill="F2F2F2"/>
            <w:hideMark/>
          </w:tcPr>
          <w:p w14:paraId="25134264" w14:textId="77777777" w:rsidR="00471F3F" w:rsidRPr="00B57F2B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57F2B">
              <w:rPr>
                <w:b/>
                <w:spacing w:val="50"/>
                <w:kern w:val="28"/>
              </w:rPr>
              <w:t>ZAWIADOMIENIE</w:t>
            </w:r>
          </w:p>
          <w:p w14:paraId="6EE6AE5F" w14:textId="77777777" w:rsidR="00471F3F" w:rsidRPr="00B57F2B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57F2B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31C63106" w14:textId="77777777" w:rsidR="00607E00" w:rsidRPr="00B57F2B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B57F2B" w14:paraId="6948B236" w14:textId="77777777" w:rsidTr="001D5408">
        <w:tc>
          <w:tcPr>
            <w:tcW w:w="2268" w:type="dxa"/>
          </w:tcPr>
          <w:p w14:paraId="1B5378DE" w14:textId="77777777" w:rsidR="00607E00" w:rsidRPr="00B57F2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57F2B">
              <w:t>Dotyczy:</w:t>
            </w:r>
          </w:p>
        </w:tc>
        <w:tc>
          <w:tcPr>
            <w:tcW w:w="6834" w:type="dxa"/>
          </w:tcPr>
          <w:p w14:paraId="6C508D46" w14:textId="77777777" w:rsidR="00607E00" w:rsidRPr="00B57F2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57F2B">
              <w:t xml:space="preserve">postępowania o udzielenie zamówienia publicznego, prowadzonego w trybie </w:t>
            </w:r>
            <w:r w:rsidR="00C50F35" w:rsidRPr="00B57F2B">
              <w:t xml:space="preserve">Tryb podstawowy bez negocjacji - art. 275 pkt. 1 ustawy </w:t>
            </w:r>
            <w:proofErr w:type="spellStart"/>
            <w:r w:rsidR="00C50F35" w:rsidRPr="00B57F2B">
              <w:t>Pzp</w:t>
            </w:r>
            <w:proofErr w:type="spellEnd"/>
          </w:p>
        </w:tc>
      </w:tr>
      <w:tr w:rsidR="00607E00" w:rsidRPr="00B57F2B" w14:paraId="1036E0CE" w14:textId="77777777" w:rsidTr="001D5408">
        <w:tc>
          <w:tcPr>
            <w:tcW w:w="2268" w:type="dxa"/>
          </w:tcPr>
          <w:p w14:paraId="24E99E28" w14:textId="77777777" w:rsidR="00607E00" w:rsidRPr="00B57F2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57F2B">
              <w:t>Nazwa zamówienia:</w:t>
            </w:r>
          </w:p>
        </w:tc>
        <w:tc>
          <w:tcPr>
            <w:tcW w:w="6834" w:type="dxa"/>
          </w:tcPr>
          <w:p w14:paraId="31652485" w14:textId="77777777" w:rsidR="00607E00" w:rsidRPr="00B57F2B" w:rsidRDefault="00C50F35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57F2B">
              <w:rPr>
                <w:bCs/>
              </w:rPr>
              <w:t>Przebudowa placu zabaw przynależącego do Klubu Dziecięcego Jacek w gminie Niepołomice w miejscowości Wola Batorska</w:t>
            </w:r>
          </w:p>
        </w:tc>
      </w:tr>
      <w:tr w:rsidR="00C50F35" w:rsidRPr="00B57F2B" w14:paraId="24B234F4" w14:textId="77777777" w:rsidTr="00E24787">
        <w:tc>
          <w:tcPr>
            <w:tcW w:w="2268" w:type="dxa"/>
          </w:tcPr>
          <w:p w14:paraId="245AF430" w14:textId="77777777" w:rsidR="00C50F35" w:rsidRPr="00B57F2B" w:rsidRDefault="00C50F35" w:rsidP="00E247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57F2B">
              <w:t>Numer referencyjny:</w:t>
            </w:r>
          </w:p>
        </w:tc>
        <w:tc>
          <w:tcPr>
            <w:tcW w:w="6834" w:type="dxa"/>
          </w:tcPr>
          <w:p w14:paraId="50569580" w14:textId="77777777" w:rsidR="00C50F35" w:rsidRPr="00B57F2B" w:rsidRDefault="00C50F35" w:rsidP="00E247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57F2B">
              <w:rPr>
                <w:bCs/>
              </w:rPr>
              <w:t>ZP.271.25.2025</w:t>
            </w:r>
          </w:p>
        </w:tc>
      </w:tr>
    </w:tbl>
    <w:p w14:paraId="63A64C3B" w14:textId="77777777" w:rsidR="00DA2A7E" w:rsidRPr="00B57F2B" w:rsidRDefault="00DA2A7E" w:rsidP="00C512EB">
      <w:pPr>
        <w:spacing w:before="600" w:after="120" w:line="360" w:lineRule="auto"/>
        <w:jc w:val="both"/>
      </w:pPr>
      <w:r w:rsidRPr="00B57F2B">
        <w:t xml:space="preserve">Zamawiający, </w:t>
      </w:r>
      <w:r w:rsidR="00C50F35" w:rsidRPr="00B57F2B">
        <w:rPr>
          <w:b/>
        </w:rPr>
        <w:t>GMINA NIEPOŁOMICE</w:t>
      </w:r>
      <w:r w:rsidRPr="00B57F2B">
        <w:t xml:space="preserve">, działając na podstawie art. 260 ustawy z dnia 11 września 2019r. Prawo zamówień publicznych </w:t>
      </w:r>
      <w:r w:rsidR="00C50F35" w:rsidRPr="00B57F2B">
        <w:t>(</w:t>
      </w:r>
      <w:proofErr w:type="spellStart"/>
      <w:r w:rsidR="00C50F35" w:rsidRPr="00B57F2B">
        <w:t>t.j</w:t>
      </w:r>
      <w:proofErr w:type="spellEnd"/>
      <w:r w:rsidR="00C50F35" w:rsidRPr="00B57F2B">
        <w:t>. Dz. U. z 2024 poz. 1320)</w:t>
      </w:r>
      <w:r w:rsidRPr="00B57F2B">
        <w:t>, zwanej dalej „ustawą Pzp”, zawiadamia, że unieważnia postępowanie o udzielenie zamówienia publicznego.</w:t>
      </w:r>
    </w:p>
    <w:p w14:paraId="7DC75A3B" w14:textId="77777777" w:rsidR="00DA2A7E" w:rsidRPr="00B57F2B" w:rsidRDefault="00DA2A7E" w:rsidP="00DA2A7E">
      <w:pPr>
        <w:spacing w:after="60" w:line="276" w:lineRule="auto"/>
        <w:jc w:val="both"/>
      </w:pPr>
      <w:r w:rsidRPr="00B57F2B">
        <w:rPr>
          <w:b/>
          <w:bCs/>
          <w:u w:val="single"/>
        </w:rPr>
        <w:t>Uzasadnienie prawne</w:t>
      </w:r>
      <w:r w:rsidRPr="00B57F2B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C50F35" w:rsidRPr="00B57F2B" w14:paraId="32B780EB" w14:textId="77777777" w:rsidTr="00E24787">
        <w:tc>
          <w:tcPr>
            <w:tcW w:w="2943" w:type="dxa"/>
          </w:tcPr>
          <w:p w14:paraId="63DD91BA" w14:textId="77777777" w:rsidR="00C50F35" w:rsidRPr="00B57F2B" w:rsidRDefault="00C50F35" w:rsidP="00E24787">
            <w:pPr>
              <w:spacing w:before="60" w:after="60" w:line="276" w:lineRule="auto"/>
              <w:ind w:right="-112"/>
              <w:jc w:val="both"/>
            </w:pPr>
            <w:r w:rsidRPr="00B57F2B">
              <w:t>Art. 255 pkt. 3</w:t>
            </w:r>
            <w:r w:rsidRPr="00B57F2B">
              <w:t xml:space="preserve"> ustawy </w:t>
            </w:r>
            <w:proofErr w:type="spellStart"/>
            <w:r w:rsidRPr="00B57F2B">
              <w:t>Pzp</w:t>
            </w:r>
            <w:proofErr w:type="spellEnd"/>
          </w:p>
        </w:tc>
        <w:tc>
          <w:tcPr>
            <w:tcW w:w="6237" w:type="dxa"/>
          </w:tcPr>
          <w:p w14:paraId="462C75FF" w14:textId="77777777" w:rsidR="00C50F35" w:rsidRPr="00B57F2B" w:rsidRDefault="00C50F35" w:rsidP="00E24787">
            <w:pPr>
              <w:spacing w:before="60" w:after="60" w:line="360" w:lineRule="auto"/>
              <w:jc w:val="both"/>
            </w:pPr>
            <w:r w:rsidRPr="00B57F2B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4D98393" w14:textId="77777777" w:rsidR="00DA2A7E" w:rsidRPr="00B57F2B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B57F2B">
        <w:rPr>
          <w:rFonts w:ascii="Times New Roman" w:hAnsi="Times New Roman"/>
          <w:sz w:val="20"/>
          <w:u w:val="single"/>
        </w:rPr>
        <w:t>Uzasadnienie faktyczne</w:t>
      </w:r>
      <w:r w:rsidRPr="00B57F2B">
        <w:rPr>
          <w:rFonts w:ascii="Times New Roman" w:hAnsi="Times New Roman"/>
          <w:b w:val="0"/>
          <w:bCs/>
          <w:sz w:val="20"/>
        </w:rPr>
        <w:t>:</w:t>
      </w:r>
    </w:p>
    <w:p w14:paraId="7AC778A0" w14:textId="3153C449" w:rsidR="00C50F35" w:rsidRPr="00B57F2B" w:rsidRDefault="00C50F35" w:rsidP="00C512EB">
      <w:pPr>
        <w:spacing w:line="360" w:lineRule="auto"/>
        <w:jc w:val="both"/>
      </w:pPr>
      <w:r w:rsidRPr="00B57F2B">
        <w:t xml:space="preserve">W ww. postępowaniu wpłynęły do Zamawiającego  3 oferty. Ceny ofert złożonych znacznie przekraczają kwotę jaką </w:t>
      </w:r>
      <w:r w:rsidR="00B57F2B">
        <w:t>Z</w:t>
      </w:r>
      <w:r w:rsidRPr="00B57F2B">
        <w:t>amawiający zamierza przeznaczyć na realizację zamówienia.</w:t>
      </w:r>
    </w:p>
    <w:p w14:paraId="516B7B06" w14:textId="759E046D" w:rsidR="00DA2A7E" w:rsidRPr="00B57F2B" w:rsidRDefault="00C50F35" w:rsidP="00C512EB">
      <w:pPr>
        <w:spacing w:line="360" w:lineRule="auto"/>
        <w:jc w:val="both"/>
      </w:pPr>
      <w:r w:rsidRPr="00B57F2B">
        <w:t>W związku z brakiem możliwości na chwilę obecną zwiększenia  kwoty jaką Zamawiający zamierza przeznaczyć na realizację zamówienia postepowanie unieważnia się</w:t>
      </w:r>
      <w:r w:rsidR="00B57F2B">
        <w:t>.</w:t>
      </w:r>
    </w:p>
    <w:p w14:paraId="235B7A69" w14:textId="77777777" w:rsidR="00C512EB" w:rsidRPr="00B57F2B" w:rsidRDefault="00C512EB" w:rsidP="00C512EB">
      <w:pPr>
        <w:spacing w:line="360" w:lineRule="auto"/>
        <w:jc w:val="both"/>
      </w:pPr>
    </w:p>
    <w:bookmarkEnd w:id="0"/>
    <w:p w14:paraId="011F482F" w14:textId="6A28FE08" w:rsidR="00020DF5" w:rsidRPr="00B57F2B" w:rsidRDefault="00B57F2B" w:rsidP="00C512EB">
      <w:pPr>
        <w:spacing w:line="276" w:lineRule="auto"/>
        <w:jc w:val="right"/>
        <w:rPr>
          <w:iCs/>
        </w:rPr>
      </w:pPr>
      <w:r>
        <w:rPr>
          <w:iCs/>
        </w:rPr>
        <w:t>……………………………….</w:t>
      </w:r>
    </w:p>
    <w:sectPr w:rsidR="00020DF5" w:rsidRPr="00B57F2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647C6" w14:textId="77777777" w:rsidR="003D3A80" w:rsidRDefault="003D3A80">
      <w:r>
        <w:separator/>
      </w:r>
    </w:p>
  </w:endnote>
  <w:endnote w:type="continuationSeparator" w:id="0">
    <w:p w14:paraId="500223C3" w14:textId="77777777" w:rsidR="003D3A80" w:rsidRDefault="003D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7788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58AEF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12657" w14:textId="41A665A1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D751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62AE47" w14:textId="77777777" w:rsidR="003F0CBE" w:rsidRDefault="003F0CBE">
    <w:pPr>
      <w:pStyle w:val="Stopka"/>
      <w:tabs>
        <w:tab w:val="clear" w:pos="4536"/>
      </w:tabs>
      <w:jc w:val="center"/>
    </w:pPr>
  </w:p>
  <w:p w14:paraId="2DC4C45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95A43" w14:textId="77777777" w:rsidR="003D3A80" w:rsidRDefault="003D3A80">
      <w:r>
        <w:separator/>
      </w:r>
    </w:p>
  </w:footnote>
  <w:footnote w:type="continuationSeparator" w:id="0">
    <w:p w14:paraId="64016925" w14:textId="77777777" w:rsidR="003D3A80" w:rsidRDefault="003D3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1188E" w14:textId="77777777" w:rsidR="00C50F35" w:rsidRDefault="00C50F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7172C" w14:textId="77777777" w:rsidR="00C50F35" w:rsidRDefault="00C50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51404" w14:textId="77777777" w:rsidR="00C50F35" w:rsidRDefault="00C50F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3441864">
    <w:abstractNumId w:val="5"/>
  </w:num>
  <w:num w:numId="2" w16cid:durableId="325978027">
    <w:abstractNumId w:val="10"/>
  </w:num>
  <w:num w:numId="3" w16cid:durableId="1701205313">
    <w:abstractNumId w:val="4"/>
  </w:num>
  <w:num w:numId="4" w16cid:durableId="1849103658">
    <w:abstractNumId w:val="9"/>
  </w:num>
  <w:num w:numId="5" w16cid:durableId="536086036">
    <w:abstractNumId w:val="1"/>
  </w:num>
  <w:num w:numId="6" w16cid:durableId="1699887186">
    <w:abstractNumId w:val="2"/>
  </w:num>
  <w:num w:numId="7" w16cid:durableId="1533179528">
    <w:abstractNumId w:val="8"/>
  </w:num>
  <w:num w:numId="8" w16cid:durableId="500242794">
    <w:abstractNumId w:val="6"/>
  </w:num>
  <w:num w:numId="9" w16cid:durableId="765417410">
    <w:abstractNumId w:val="3"/>
  </w:num>
  <w:num w:numId="10" w16cid:durableId="1908491244">
    <w:abstractNumId w:val="0"/>
  </w:num>
  <w:num w:numId="11" w16cid:durableId="19399487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A80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D3A80"/>
    <w:rsid w:val="003F0CBE"/>
    <w:rsid w:val="00420F05"/>
    <w:rsid w:val="00467255"/>
    <w:rsid w:val="00471F3F"/>
    <w:rsid w:val="005515ED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57F2B"/>
    <w:rsid w:val="00BA77A9"/>
    <w:rsid w:val="00BF7AFB"/>
    <w:rsid w:val="00C407CA"/>
    <w:rsid w:val="00C50F35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3F5541"/>
  <w15:chartTrackingRefBased/>
  <w15:docId w15:val="{001F5AF5-C3BA-4444-B4DC-A31FDA22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2025-08-26T07:44:00Z</cp:lastPrinted>
  <dcterms:created xsi:type="dcterms:W3CDTF">2025-08-26T07:44:00Z</dcterms:created>
  <dcterms:modified xsi:type="dcterms:W3CDTF">2025-08-26T07:44:00Z</dcterms:modified>
</cp:coreProperties>
</file>