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167B44" w:rsidRPr="005838AF" w14:paraId="335DBBB3" w14:textId="77777777" w:rsidTr="0056202A">
        <w:trPr>
          <w:trHeight w:val="790"/>
        </w:trPr>
        <w:tc>
          <w:tcPr>
            <w:tcW w:w="80" w:type="dxa"/>
          </w:tcPr>
          <w:p w14:paraId="4352F59A" w14:textId="77777777" w:rsidR="00167B44" w:rsidRPr="005838AF" w:rsidRDefault="00167B44" w:rsidP="0056202A">
            <w:pPr>
              <w:snapToGrid w:val="0"/>
              <w:rPr>
                <w:sz w:val="20"/>
                <w:szCs w:val="20"/>
              </w:rPr>
            </w:pPr>
            <w:bookmarkStart w:id="0" w:name="_Hlk53520193"/>
          </w:p>
        </w:tc>
        <w:tc>
          <w:tcPr>
            <w:tcW w:w="10121" w:type="dxa"/>
            <w:vAlign w:val="center"/>
          </w:tcPr>
          <w:p w14:paraId="60A4F527" w14:textId="6F29A4B5" w:rsidR="00167B44" w:rsidRPr="005838AF" w:rsidRDefault="00167B44" w:rsidP="0056202A">
            <w:pPr>
              <w:pStyle w:val="Nagwek"/>
              <w:ind w:hanging="567"/>
              <w:rPr>
                <w:sz w:val="20"/>
                <w:szCs w:val="20"/>
              </w:rPr>
            </w:pPr>
            <w:r w:rsidRPr="00167B44">
              <w:rPr>
                <w:noProof/>
                <w:sz w:val="20"/>
                <w:szCs w:val="20"/>
              </w:rPr>
              <w:pict w14:anchorId="75DFDDD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55pt;height:43.1pt;visibility:visible;mso-wrap-style:square">
                  <v:imagedata r:id="rId6" o:title=""/>
                </v:shape>
              </w:pict>
            </w:r>
          </w:p>
        </w:tc>
      </w:tr>
    </w:tbl>
    <w:p w14:paraId="05350DD1" w14:textId="23D41AD1" w:rsidR="00B36EDA" w:rsidRPr="00167B44" w:rsidRDefault="001F139B" w:rsidP="00B36EDA">
      <w:pPr>
        <w:spacing w:after="600"/>
        <w:jc w:val="right"/>
        <w:rPr>
          <w:sz w:val="20"/>
          <w:szCs w:val="20"/>
        </w:rPr>
      </w:pPr>
      <w:r w:rsidRPr="00167B44">
        <w:rPr>
          <w:sz w:val="20"/>
          <w:szCs w:val="20"/>
        </w:rPr>
        <w:t>Niepołomice</w:t>
      </w:r>
      <w:r w:rsidR="00B36EDA" w:rsidRPr="00167B44">
        <w:rPr>
          <w:sz w:val="20"/>
          <w:szCs w:val="20"/>
        </w:rPr>
        <w:t xml:space="preserve"> dnia: </w:t>
      </w:r>
      <w:r w:rsidRPr="00167B44">
        <w:rPr>
          <w:sz w:val="20"/>
          <w:szCs w:val="20"/>
        </w:rPr>
        <w:t>2025-08-26</w:t>
      </w:r>
    </w:p>
    <w:p w14:paraId="5F5FBEDA" w14:textId="77777777" w:rsidR="00B36EDA" w:rsidRPr="00167B44" w:rsidRDefault="001F139B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167B44">
        <w:rPr>
          <w:b/>
          <w:bCs/>
          <w:sz w:val="20"/>
          <w:szCs w:val="20"/>
        </w:rPr>
        <w:t>GMINA NIEPOŁOMICE</w:t>
      </w:r>
    </w:p>
    <w:p w14:paraId="77299D4E" w14:textId="77777777" w:rsidR="00B36EDA" w:rsidRPr="00167B44" w:rsidRDefault="001F139B" w:rsidP="00B36EDA">
      <w:pPr>
        <w:spacing w:line="360" w:lineRule="auto"/>
        <w:ind w:right="3969"/>
        <w:rPr>
          <w:sz w:val="20"/>
          <w:szCs w:val="20"/>
        </w:rPr>
      </w:pPr>
      <w:r w:rsidRPr="00167B44">
        <w:rPr>
          <w:sz w:val="20"/>
          <w:szCs w:val="20"/>
        </w:rPr>
        <w:t>Pl. Zwycięstwa</w:t>
      </w:r>
      <w:r w:rsidR="00B36EDA" w:rsidRPr="00167B44">
        <w:rPr>
          <w:sz w:val="20"/>
          <w:szCs w:val="20"/>
        </w:rPr>
        <w:t xml:space="preserve"> </w:t>
      </w:r>
      <w:r w:rsidRPr="00167B44">
        <w:rPr>
          <w:sz w:val="20"/>
          <w:szCs w:val="20"/>
        </w:rPr>
        <w:t>13</w:t>
      </w:r>
    </w:p>
    <w:p w14:paraId="1284AE61" w14:textId="77777777" w:rsidR="00B36EDA" w:rsidRPr="00167B44" w:rsidRDefault="001F139B" w:rsidP="00B36EDA">
      <w:pPr>
        <w:ind w:right="3969"/>
        <w:rPr>
          <w:sz w:val="20"/>
          <w:szCs w:val="20"/>
        </w:rPr>
      </w:pPr>
      <w:r w:rsidRPr="00167B44">
        <w:rPr>
          <w:sz w:val="20"/>
          <w:szCs w:val="20"/>
        </w:rPr>
        <w:t>32-005</w:t>
      </w:r>
      <w:r w:rsidR="00B36EDA" w:rsidRPr="00167B44">
        <w:rPr>
          <w:sz w:val="20"/>
          <w:szCs w:val="20"/>
        </w:rPr>
        <w:t xml:space="preserve"> </w:t>
      </w:r>
      <w:r w:rsidRPr="00167B44">
        <w:rPr>
          <w:sz w:val="20"/>
          <w:szCs w:val="20"/>
        </w:rPr>
        <w:t>Niepołomice</w:t>
      </w:r>
    </w:p>
    <w:p w14:paraId="3998D0DE" w14:textId="77777777" w:rsidR="00B36EDA" w:rsidRPr="00167B4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67B44" w14:paraId="1BF3F586" w14:textId="77777777" w:rsidTr="00B36EDA">
        <w:tc>
          <w:tcPr>
            <w:tcW w:w="9923" w:type="dxa"/>
            <w:shd w:val="clear" w:color="auto" w:fill="F2F2F2"/>
            <w:hideMark/>
          </w:tcPr>
          <w:p w14:paraId="369194CA" w14:textId="77777777" w:rsidR="00B36EDA" w:rsidRPr="00167B4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67B4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A05CF72" w14:textId="77777777" w:rsidR="00B36EDA" w:rsidRPr="00167B44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67B4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F177E2F" w14:textId="77777777" w:rsidR="00B36EDA" w:rsidRPr="00167B44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67B44">
        <w:rPr>
          <w:rFonts w:eastAsia="Calibri"/>
          <w:sz w:val="20"/>
          <w:szCs w:val="20"/>
          <w:lang w:eastAsia="en-US"/>
        </w:rPr>
        <w:t xml:space="preserve">Dotyczy </w:t>
      </w:r>
      <w:r w:rsidRPr="00167B44">
        <w:rPr>
          <w:sz w:val="20"/>
          <w:szCs w:val="20"/>
        </w:rPr>
        <w:t>postępowania o udzielenie zamówienia publicznego</w:t>
      </w:r>
      <w:r w:rsidRPr="00167B44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67B44" w14:paraId="7A3B6008" w14:textId="77777777" w:rsidTr="00B36EDA">
        <w:tc>
          <w:tcPr>
            <w:tcW w:w="2269" w:type="dxa"/>
          </w:tcPr>
          <w:p w14:paraId="3350A5D2" w14:textId="77777777" w:rsidR="00B36EDA" w:rsidRPr="00167B44" w:rsidRDefault="00B36EDA" w:rsidP="00167B4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37F62D7A" w14:textId="77777777" w:rsidR="00B36EDA" w:rsidRPr="00167B44" w:rsidRDefault="001F139B" w:rsidP="00167B4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bCs/>
                <w:sz w:val="20"/>
                <w:szCs w:val="20"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</w:p>
        </w:tc>
      </w:tr>
      <w:tr w:rsidR="001F139B" w:rsidRPr="00167B44" w14:paraId="767041FF" w14:textId="77777777" w:rsidTr="0056202A">
        <w:tc>
          <w:tcPr>
            <w:tcW w:w="2269" w:type="dxa"/>
          </w:tcPr>
          <w:p w14:paraId="52E01462" w14:textId="77777777" w:rsidR="001F139B" w:rsidRPr="00167B44" w:rsidRDefault="001F139B" w:rsidP="00167B4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797AC8A4" w14:textId="77777777" w:rsidR="001F139B" w:rsidRPr="00167B44" w:rsidRDefault="001F139B" w:rsidP="00167B4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bCs/>
                <w:sz w:val="20"/>
                <w:szCs w:val="20"/>
              </w:rPr>
              <w:t>ZP.271.23.2025</w:t>
            </w:r>
          </w:p>
        </w:tc>
      </w:tr>
    </w:tbl>
    <w:p w14:paraId="4BA0CEBE" w14:textId="77777777" w:rsidR="00B36EDA" w:rsidRPr="00167B44" w:rsidRDefault="00B36EDA" w:rsidP="00167B44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732839A5" w14:textId="77777777" w:rsidR="00B36EDA" w:rsidRPr="00167B44" w:rsidRDefault="00B36EDA" w:rsidP="00167B44">
      <w:pPr>
        <w:pStyle w:val="Nagwek"/>
        <w:tabs>
          <w:tab w:val="left" w:pos="708"/>
        </w:tabs>
        <w:spacing w:after="120"/>
        <w:ind w:right="-283"/>
        <w:jc w:val="both"/>
        <w:rPr>
          <w:bCs/>
          <w:sz w:val="20"/>
          <w:szCs w:val="20"/>
        </w:rPr>
      </w:pPr>
      <w:r w:rsidRPr="00167B44">
        <w:rPr>
          <w:sz w:val="20"/>
          <w:szCs w:val="20"/>
        </w:rPr>
        <w:t xml:space="preserve">Zamawiający, </w:t>
      </w:r>
      <w:r w:rsidR="001F139B" w:rsidRPr="00167B44">
        <w:rPr>
          <w:b/>
          <w:sz w:val="20"/>
          <w:szCs w:val="20"/>
        </w:rPr>
        <w:t>GMINA NIEPOŁOMICE</w:t>
      </w:r>
      <w:r w:rsidRPr="00167B44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1F139B" w:rsidRPr="00167B44">
        <w:rPr>
          <w:sz w:val="20"/>
          <w:szCs w:val="20"/>
        </w:rPr>
        <w:t>(</w:t>
      </w:r>
      <w:proofErr w:type="spellStart"/>
      <w:r w:rsidR="001F139B" w:rsidRPr="00167B44">
        <w:rPr>
          <w:sz w:val="20"/>
          <w:szCs w:val="20"/>
        </w:rPr>
        <w:t>t.j</w:t>
      </w:r>
      <w:proofErr w:type="spellEnd"/>
      <w:r w:rsidR="001F139B" w:rsidRPr="00167B44">
        <w:rPr>
          <w:sz w:val="20"/>
          <w:szCs w:val="20"/>
        </w:rPr>
        <w:t>. Dz. U. z 2024 poz. 1320)</w:t>
      </w:r>
      <w:r w:rsidRPr="00167B44">
        <w:rPr>
          <w:sz w:val="20"/>
          <w:szCs w:val="20"/>
        </w:rPr>
        <w:t xml:space="preserve">, zwanej dalej „ustawą </w:t>
      </w:r>
      <w:proofErr w:type="spellStart"/>
      <w:r w:rsidRPr="00167B44">
        <w:rPr>
          <w:sz w:val="20"/>
          <w:szCs w:val="20"/>
        </w:rPr>
        <w:t>Pzp</w:t>
      </w:r>
      <w:proofErr w:type="spellEnd"/>
      <w:r w:rsidRPr="00167B44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67B44" w:rsidRPr="00167B44" w14:paraId="35A0D4BB" w14:textId="77777777" w:rsidTr="0056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1943" w14:textId="77777777" w:rsidR="00167B44" w:rsidRPr="00167B44" w:rsidRDefault="00167B44" w:rsidP="0056202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t>Część nr 1</w:t>
            </w:r>
            <w:r w:rsidRPr="00167B44">
              <w:rPr>
                <w:sz w:val="20"/>
                <w:szCs w:val="20"/>
              </w:rPr>
              <w:t>: Zakup kursów fryzjerskich dla uczniów Centrum Kształcenia Zawodowego i Ustawicznego w Niepołomicach</w:t>
            </w:r>
          </w:p>
          <w:p w14:paraId="3349E9AC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t>Zakład Doskonalenia Zawodowego w Katowicach  Ośrodek Kształcenia Zawodowego w Andrychowie</w:t>
            </w:r>
          </w:p>
          <w:p w14:paraId="3596319E" w14:textId="77777777" w:rsidR="00167B44" w:rsidRPr="00167B44" w:rsidRDefault="00167B44" w:rsidP="0056202A">
            <w:pPr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Ul. Rynek 12 </w:t>
            </w:r>
          </w:p>
          <w:p w14:paraId="5DFA54D6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34-120 Andrychów</w:t>
            </w:r>
          </w:p>
          <w:p w14:paraId="679578CC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za cenę wykonania przedmiotu zamówienia w wysokości </w:t>
            </w:r>
            <w:r w:rsidRPr="00167B44">
              <w:rPr>
                <w:b/>
                <w:sz w:val="20"/>
                <w:szCs w:val="20"/>
              </w:rPr>
              <w:t>55 800.00 zł</w:t>
            </w:r>
            <w:r w:rsidRPr="00167B44">
              <w:rPr>
                <w:sz w:val="20"/>
                <w:szCs w:val="20"/>
              </w:rPr>
              <w:t xml:space="preserve"> </w:t>
            </w:r>
            <w:r w:rsidRPr="00167B44">
              <w:rPr>
                <w:b/>
                <w:bCs/>
                <w:sz w:val="20"/>
                <w:szCs w:val="20"/>
              </w:rPr>
              <w:t>brutto</w:t>
            </w:r>
            <w:r w:rsidRPr="00167B44">
              <w:rPr>
                <w:bCs/>
                <w:sz w:val="20"/>
                <w:szCs w:val="20"/>
              </w:rPr>
              <w:t>.</w:t>
            </w:r>
          </w:p>
          <w:p w14:paraId="6C4808E4" w14:textId="77777777" w:rsidR="00167B44" w:rsidRPr="00167B44" w:rsidRDefault="00167B44" w:rsidP="0056202A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167B4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67B44">
              <w:rPr>
                <w:color w:val="000000"/>
                <w:sz w:val="20"/>
                <w:szCs w:val="20"/>
              </w:rPr>
              <w:t>:</w:t>
            </w:r>
          </w:p>
          <w:p w14:paraId="0BBA9A14" w14:textId="45E390A8" w:rsidR="00167B44" w:rsidRPr="00167B44" w:rsidRDefault="00167B44" w:rsidP="00167B44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24BE5A74" w14:textId="77777777" w:rsidR="00167B44" w:rsidRPr="00167B44" w:rsidRDefault="00167B44" w:rsidP="00167B44">
            <w:pPr>
              <w:rPr>
                <w:sz w:val="20"/>
                <w:szCs w:val="20"/>
              </w:rPr>
            </w:pPr>
          </w:p>
        </w:tc>
      </w:tr>
      <w:tr w:rsidR="00167B44" w:rsidRPr="00167B44" w14:paraId="4FB06405" w14:textId="77777777" w:rsidTr="0056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D36F" w14:textId="77777777" w:rsidR="00167B44" w:rsidRPr="00167B44" w:rsidRDefault="00167B44" w:rsidP="0056202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t>Część nr 2</w:t>
            </w:r>
            <w:r w:rsidRPr="00167B44">
              <w:rPr>
                <w:sz w:val="20"/>
                <w:szCs w:val="20"/>
              </w:rPr>
              <w:t>: Zakup kursów kosmetycznych dla uczniów Centrum Kształcenia Zawodowego i Ustawicznego w Niepołomicach</w:t>
            </w:r>
          </w:p>
          <w:p w14:paraId="0B7550CC" w14:textId="77777777" w:rsidR="00167B44" w:rsidRPr="00167B44" w:rsidRDefault="00167B44" w:rsidP="0056202A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167B44">
              <w:rPr>
                <w:b/>
                <w:sz w:val="20"/>
                <w:szCs w:val="20"/>
              </w:rPr>
              <w:t>AWANS Ośrodek Usług Oświatowych</w:t>
            </w:r>
          </w:p>
          <w:p w14:paraId="2EA9652C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bCs/>
                <w:sz w:val="20"/>
                <w:szCs w:val="20"/>
              </w:rPr>
              <w:t>Marii Kuncewiczowej 2 /1</w:t>
            </w:r>
          </w:p>
          <w:p w14:paraId="339B1244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bCs/>
                <w:sz w:val="20"/>
                <w:szCs w:val="20"/>
              </w:rPr>
              <w:t>42-207 Częstochowa</w:t>
            </w:r>
          </w:p>
          <w:p w14:paraId="5F1886E7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za cenę wykonania przedmiotu zamówienia w wysokości </w:t>
            </w:r>
            <w:r w:rsidRPr="00167B44">
              <w:rPr>
                <w:b/>
                <w:sz w:val="20"/>
                <w:szCs w:val="20"/>
              </w:rPr>
              <w:t>41 400.00 zł</w:t>
            </w:r>
            <w:r w:rsidRPr="00167B44">
              <w:rPr>
                <w:sz w:val="20"/>
                <w:szCs w:val="20"/>
              </w:rPr>
              <w:t xml:space="preserve"> </w:t>
            </w:r>
            <w:r w:rsidRPr="00167B44">
              <w:rPr>
                <w:b/>
                <w:bCs/>
                <w:sz w:val="20"/>
                <w:szCs w:val="20"/>
              </w:rPr>
              <w:t>brutto</w:t>
            </w:r>
            <w:r w:rsidRPr="00167B44">
              <w:rPr>
                <w:bCs/>
                <w:sz w:val="20"/>
                <w:szCs w:val="20"/>
              </w:rPr>
              <w:t>.</w:t>
            </w:r>
          </w:p>
          <w:p w14:paraId="4AFC41B4" w14:textId="77777777" w:rsidR="00167B44" w:rsidRPr="00167B44" w:rsidRDefault="00167B44" w:rsidP="0056202A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167B4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67B44">
              <w:rPr>
                <w:color w:val="000000"/>
                <w:sz w:val="20"/>
                <w:szCs w:val="20"/>
              </w:rPr>
              <w:t>:</w:t>
            </w:r>
          </w:p>
          <w:p w14:paraId="3473BBD7" w14:textId="6E65949A" w:rsidR="00167B44" w:rsidRPr="00167B44" w:rsidRDefault="00167B44" w:rsidP="00167B44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0004B56A" w14:textId="77777777" w:rsidR="00167B44" w:rsidRPr="00167B44" w:rsidRDefault="00167B44" w:rsidP="00167B44">
            <w:pPr>
              <w:rPr>
                <w:sz w:val="20"/>
                <w:szCs w:val="20"/>
              </w:rPr>
            </w:pPr>
          </w:p>
        </w:tc>
      </w:tr>
      <w:tr w:rsidR="00167B44" w:rsidRPr="00167B44" w14:paraId="1815264F" w14:textId="77777777" w:rsidTr="0056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FCB8" w14:textId="77777777" w:rsidR="00167B44" w:rsidRPr="00167B44" w:rsidRDefault="00167B44" w:rsidP="0056202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t>Część nr 3</w:t>
            </w:r>
            <w:r w:rsidRPr="00167B44">
              <w:rPr>
                <w:sz w:val="20"/>
                <w:szCs w:val="20"/>
              </w:rPr>
              <w:t>: Zakup kursów handlowych dla uczniów Centrum Kształcenia Zawodowego i Ustawicznego w Niepołomicach;</w:t>
            </w:r>
          </w:p>
          <w:p w14:paraId="5D60EB92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t>Zakład Doskonalenia Zawodowego w Katowicach  Ośrodek Kształcenia Zawodowego w Andrychowie</w:t>
            </w:r>
          </w:p>
          <w:p w14:paraId="6A3A19E0" w14:textId="77777777" w:rsidR="00167B44" w:rsidRPr="00167B44" w:rsidRDefault="00167B44" w:rsidP="0056202A">
            <w:pPr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Ul. Rynek 12 </w:t>
            </w:r>
          </w:p>
          <w:p w14:paraId="51FF9E69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34-120 Andrychów</w:t>
            </w:r>
          </w:p>
          <w:p w14:paraId="566CFB88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za cenę wykonania przedmiotu zamówienia w wysokości </w:t>
            </w:r>
            <w:r w:rsidRPr="00167B44">
              <w:rPr>
                <w:b/>
                <w:sz w:val="20"/>
                <w:szCs w:val="20"/>
              </w:rPr>
              <w:t>21 000.00 zł</w:t>
            </w:r>
            <w:r w:rsidRPr="00167B44">
              <w:rPr>
                <w:sz w:val="20"/>
                <w:szCs w:val="20"/>
              </w:rPr>
              <w:t xml:space="preserve"> </w:t>
            </w:r>
            <w:r w:rsidRPr="00167B44">
              <w:rPr>
                <w:b/>
                <w:bCs/>
                <w:sz w:val="20"/>
                <w:szCs w:val="20"/>
              </w:rPr>
              <w:t>brutto</w:t>
            </w:r>
            <w:r w:rsidRPr="00167B44">
              <w:rPr>
                <w:bCs/>
                <w:sz w:val="20"/>
                <w:szCs w:val="20"/>
              </w:rPr>
              <w:t>.</w:t>
            </w:r>
          </w:p>
          <w:p w14:paraId="2DFA84FF" w14:textId="77777777" w:rsidR="00167B44" w:rsidRPr="00167B44" w:rsidRDefault="00167B44" w:rsidP="0056202A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167B4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67B44">
              <w:rPr>
                <w:color w:val="000000"/>
                <w:sz w:val="20"/>
                <w:szCs w:val="20"/>
              </w:rPr>
              <w:t>:</w:t>
            </w:r>
          </w:p>
          <w:p w14:paraId="7ECCF663" w14:textId="77777777" w:rsidR="00167B44" w:rsidRPr="00167B44" w:rsidRDefault="00167B44" w:rsidP="0056202A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167B44" w:rsidRPr="00167B44" w14:paraId="61C281E5" w14:textId="77777777" w:rsidTr="0056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B5F5D" w14:textId="77777777" w:rsidR="00167B44" w:rsidRPr="00167B44" w:rsidRDefault="00167B44" w:rsidP="0056202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lastRenderedPageBreak/>
              <w:t>Część nr 4</w:t>
            </w:r>
            <w:r w:rsidRPr="00167B44">
              <w:rPr>
                <w:sz w:val="20"/>
                <w:szCs w:val="20"/>
              </w:rPr>
              <w:t>: Zakup kursów gastronomicznych dla uczniów Centrum Kształcenia Zawodowego i Ustawicznego w Niepołomicach</w:t>
            </w:r>
          </w:p>
          <w:p w14:paraId="78367B9A" w14:textId="77777777" w:rsidR="00167B44" w:rsidRPr="00167B44" w:rsidRDefault="00167B44" w:rsidP="0056202A">
            <w:pPr>
              <w:spacing w:before="60"/>
              <w:jc w:val="both"/>
              <w:rPr>
                <w:b/>
                <w:sz w:val="20"/>
                <w:szCs w:val="20"/>
              </w:rPr>
            </w:pPr>
            <w:proofErr w:type="spellStart"/>
            <w:r w:rsidRPr="00167B44">
              <w:rPr>
                <w:b/>
                <w:sz w:val="20"/>
                <w:szCs w:val="20"/>
              </w:rPr>
              <w:t>GastroArt</w:t>
            </w:r>
            <w:proofErr w:type="spellEnd"/>
            <w:r w:rsidRPr="00167B44">
              <w:rPr>
                <w:b/>
                <w:sz w:val="20"/>
                <w:szCs w:val="20"/>
              </w:rPr>
              <w:t xml:space="preserve"> Studio Kulinarne</w:t>
            </w:r>
          </w:p>
          <w:p w14:paraId="5D30B6DC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bCs/>
                <w:sz w:val="20"/>
                <w:szCs w:val="20"/>
              </w:rPr>
              <w:t xml:space="preserve">Ul. Warszawska 6 </w:t>
            </w:r>
          </w:p>
          <w:p w14:paraId="30E3EFC3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bCs/>
                <w:sz w:val="20"/>
                <w:szCs w:val="20"/>
              </w:rPr>
              <w:t>08-450 Łaskarzew</w:t>
            </w:r>
          </w:p>
          <w:p w14:paraId="3371DD83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za cenę wykonania przedmiotu zamówienia w wysokości </w:t>
            </w:r>
            <w:r w:rsidRPr="00167B44">
              <w:rPr>
                <w:b/>
                <w:sz w:val="20"/>
                <w:szCs w:val="20"/>
              </w:rPr>
              <w:t>67 200.00 zł</w:t>
            </w:r>
            <w:r w:rsidRPr="00167B44">
              <w:rPr>
                <w:sz w:val="20"/>
                <w:szCs w:val="20"/>
              </w:rPr>
              <w:t xml:space="preserve"> </w:t>
            </w:r>
            <w:r w:rsidRPr="00167B44">
              <w:rPr>
                <w:b/>
                <w:bCs/>
                <w:sz w:val="20"/>
                <w:szCs w:val="20"/>
              </w:rPr>
              <w:t>brutto</w:t>
            </w:r>
            <w:r w:rsidRPr="00167B44">
              <w:rPr>
                <w:bCs/>
                <w:sz w:val="20"/>
                <w:szCs w:val="20"/>
              </w:rPr>
              <w:t>.</w:t>
            </w:r>
          </w:p>
          <w:p w14:paraId="324BC3FB" w14:textId="77777777" w:rsidR="00167B44" w:rsidRPr="00167B44" w:rsidRDefault="00167B44" w:rsidP="0056202A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167B4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67B44">
              <w:rPr>
                <w:color w:val="000000"/>
                <w:sz w:val="20"/>
                <w:szCs w:val="20"/>
              </w:rPr>
              <w:t>:</w:t>
            </w:r>
          </w:p>
          <w:p w14:paraId="1FAA4269" w14:textId="77777777" w:rsidR="00167B44" w:rsidRPr="00167B44" w:rsidRDefault="00167B44" w:rsidP="0056202A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167B44" w:rsidRPr="00167B44" w14:paraId="77F3DCB6" w14:textId="77777777" w:rsidTr="0056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2087" w14:textId="77777777" w:rsidR="00167B44" w:rsidRPr="00167B44" w:rsidRDefault="00167B44" w:rsidP="0056202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t>Część nr 5</w:t>
            </w:r>
            <w:r w:rsidRPr="00167B44">
              <w:rPr>
                <w:sz w:val="20"/>
                <w:szCs w:val="20"/>
              </w:rPr>
              <w:t>: Zakup kursów cukierniczych dla uczniów Centrum Kształcenia Zawodowego i Ustawicznego w Niepołomicach</w:t>
            </w:r>
          </w:p>
          <w:p w14:paraId="1932E24B" w14:textId="77777777" w:rsidR="00167B44" w:rsidRPr="00167B44" w:rsidRDefault="00167B44" w:rsidP="0056202A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167B44">
              <w:rPr>
                <w:b/>
                <w:sz w:val="20"/>
                <w:szCs w:val="20"/>
              </w:rPr>
              <w:t>Centrum Szkoleniowe OMEGA Łukasz Dybała</w:t>
            </w:r>
          </w:p>
          <w:p w14:paraId="5020057A" w14:textId="77777777" w:rsidR="00167B44" w:rsidRPr="00167B44" w:rsidRDefault="00167B44" w:rsidP="0056202A">
            <w:pPr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Ul. </w:t>
            </w:r>
            <w:proofErr w:type="spellStart"/>
            <w:r w:rsidRPr="00167B44">
              <w:rPr>
                <w:sz w:val="20"/>
                <w:szCs w:val="20"/>
              </w:rPr>
              <w:t>Millana</w:t>
            </w:r>
            <w:proofErr w:type="spellEnd"/>
            <w:r w:rsidRPr="00167B44">
              <w:rPr>
                <w:sz w:val="20"/>
                <w:szCs w:val="20"/>
              </w:rPr>
              <w:t xml:space="preserve"> 16</w:t>
            </w:r>
          </w:p>
          <w:p w14:paraId="777EF5EE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30-610 Kraków</w:t>
            </w:r>
          </w:p>
          <w:p w14:paraId="5CAD98C8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za cenę wykonania przedmiotu zamówienia w wysokości </w:t>
            </w:r>
            <w:r w:rsidRPr="00167B44">
              <w:rPr>
                <w:b/>
                <w:sz w:val="20"/>
                <w:szCs w:val="20"/>
              </w:rPr>
              <w:t>44 190.00 zł</w:t>
            </w:r>
            <w:r w:rsidRPr="00167B44">
              <w:rPr>
                <w:sz w:val="20"/>
                <w:szCs w:val="20"/>
              </w:rPr>
              <w:t xml:space="preserve"> </w:t>
            </w:r>
            <w:r w:rsidRPr="00167B44">
              <w:rPr>
                <w:b/>
                <w:bCs/>
                <w:sz w:val="20"/>
                <w:szCs w:val="20"/>
              </w:rPr>
              <w:t>brutto</w:t>
            </w:r>
            <w:r w:rsidRPr="00167B44">
              <w:rPr>
                <w:bCs/>
                <w:sz w:val="20"/>
                <w:szCs w:val="20"/>
              </w:rPr>
              <w:t>.</w:t>
            </w:r>
          </w:p>
          <w:p w14:paraId="0ACB0B19" w14:textId="77777777" w:rsidR="00167B44" w:rsidRPr="00167B44" w:rsidRDefault="00167B44" w:rsidP="0056202A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167B4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67B44">
              <w:rPr>
                <w:color w:val="000000"/>
                <w:sz w:val="20"/>
                <w:szCs w:val="20"/>
              </w:rPr>
              <w:t>:</w:t>
            </w:r>
          </w:p>
          <w:p w14:paraId="2A757AC7" w14:textId="77777777" w:rsidR="00167B44" w:rsidRPr="00167B44" w:rsidRDefault="00167B44" w:rsidP="0056202A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167B44" w:rsidRPr="00167B44" w14:paraId="42E3EDFA" w14:textId="77777777" w:rsidTr="0056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729B3" w14:textId="77777777" w:rsidR="00167B44" w:rsidRPr="00167B44" w:rsidRDefault="00167B44" w:rsidP="0056202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167B44">
              <w:rPr>
                <w:b/>
                <w:bCs/>
                <w:sz w:val="20"/>
                <w:szCs w:val="20"/>
              </w:rPr>
              <w:t>Część nr 6</w:t>
            </w:r>
            <w:r w:rsidRPr="00167B44">
              <w:rPr>
                <w:sz w:val="20"/>
                <w:szCs w:val="20"/>
              </w:rPr>
              <w:t>: Zakup kursów mechanicznych dla uczniów Centrum Kształcenia Zawodowego i Ustawicznego w Niepołomicach</w:t>
            </w:r>
          </w:p>
          <w:p w14:paraId="4DB7B455" w14:textId="77777777" w:rsidR="00167B44" w:rsidRPr="00167B44" w:rsidRDefault="00167B44" w:rsidP="0056202A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167B44">
              <w:rPr>
                <w:b/>
                <w:sz w:val="20"/>
                <w:szCs w:val="20"/>
              </w:rPr>
              <w:t>Centrum Szkoleniowe OMEGA Łukasz Dybała</w:t>
            </w:r>
          </w:p>
          <w:p w14:paraId="1B8E07D5" w14:textId="77777777" w:rsidR="00167B44" w:rsidRPr="00167B44" w:rsidRDefault="00167B44" w:rsidP="0056202A">
            <w:pPr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Ul. </w:t>
            </w:r>
            <w:proofErr w:type="spellStart"/>
            <w:r w:rsidRPr="00167B44">
              <w:rPr>
                <w:sz w:val="20"/>
                <w:szCs w:val="20"/>
              </w:rPr>
              <w:t>Millana</w:t>
            </w:r>
            <w:proofErr w:type="spellEnd"/>
            <w:r w:rsidRPr="00167B44">
              <w:rPr>
                <w:sz w:val="20"/>
                <w:szCs w:val="20"/>
              </w:rPr>
              <w:t xml:space="preserve"> 16</w:t>
            </w:r>
          </w:p>
          <w:p w14:paraId="32CF3FE2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30-610 Kraków</w:t>
            </w:r>
          </w:p>
          <w:p w14:paraId="53D2A235" w14:textId="77777777" w:rsidR="00167B44" w:rsidRPr="00167B44" w:rsidRDefault="00167B44" w:rsidP="0056202A">
            <w:pPr>
              <w:jc w:val="both"/>
              <w:rPr>
                <w:bCs/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 xml:space="preserve">za cenę wykonania przedmiotu zamówienia w wysokości </w:t>
            </w:r>
            <w:r w:rsidRPr="00167B44">
              <w:rPr>
                <w:b/>
                <w:sz w:val="20"/>
                <w:szCs w:val="20"/>
              </w:rPr>
              <w:t>39 000.00 zł</w:t>
            </w:r>
            <w:r w:rsidRPr="00167B44">
              <w:rPr>
                <w:sz w:val="20"/>
                <w:szCs w:val="20"/>
              </w:rPr>
              <w:t xml:space="preserve"> </w:t>
            </w:r>
            <w:r w:rsidRPr="00167B44">
              <w:rPr>
                <w:b/>
                <w:bCs/>
                <w:sz w:val="20"/>
                <w:szCs w:val="20"/>
              </w:rPr>
              <w:t>brutto</w:t>
            </w:r>
            <w:r w:rsidRPr="00167B44">
              <w:rPr>
                <w:bCs/>
                <w:sz w:val="20"/>
                <w:szCs w:val="20"/>
              </w:rPr>
              <w:t>.</w:t>
            </w:r>
          </w:p>
          <w:p w14:paraId="52A5B4AD" w14:textId="77777777" w:rsidR="00167B44" w:rsidRPr="00167B44" w:rsidRDefault="00167B44" w:rsidP="0056202A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167B4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67B44">
              <w:rPr>
                <w:color w:val="000000"/>
                <w:sz w:val="20"/>
                <w:szCs w:val="20"/>
              </w:rPr>
              <w:t>:</w:t>
            </w:r>
          </w:p>
          <w:p w14:paraId="3A11407E" w14:textId="77777777" w:rsidR="00167B44" w:rsidRPr="00167B44" w:rsidRDefault="00167B44" w:rsidP="0056202A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167B44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047080E7" w14:textId="38807136" w:rsidR="00B36EDA" w:rsidRPr="00167B44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167B4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67B44">
        <w:rPr>
          <w:color w:val="000000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167B44" w:rsidRPr="00167B44" w14:paraId="1FB20B97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BC7DE2" w14:textId="77777777" w:rsidR="00167B44" w:rsidRPr="00167B44" w:rsidRDefault="00167B44" w:rsidP="0056202A">
            <w:pPr>
              <w:spacing w:before="120" w:after="120"/>
              <w:jc w:val="center"/>
              <w:rPr>
                <w:bCs/>
                <w:color w:val="000000"/>
                <w:sz w:val="18"/>
                <w:szCs w:val="18"/>
              </w:rPr>
            </w:pPr>
            <w:r w:rsidRPr="00167B44">
              <w:rPr>
                <w:bCs/>
                <w:sz w:val="18"/>
                <w:szCs w:val="18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35FEC5" w14:textId="77777777" w:rsidR="00167B44" w:rsidRPr="00167B44" w:rsidRDefault="00167B44" w:rsidP="0056202A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 w:rsidRPr="00167B44">
              <w:rPr>
                <w:bCs/>
                <w:sz w:val="18"/>
                <w:szCs w:val="18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BCA32" w14:textId="77777777" w:rsidR="00167B44" w:rsidRPr="00167B44" w:rsidRDefault="00167B44" w:rsidP="0056202A">
            <w:pPr>
              <w:spacing w:before="120" w:after="120"/>
              <w:jc w:val="center"/>
              <w:rPr>
                <w:bCs/>
                <w:color w:val="000000"/>
                <w:sz w:val="18"/>
                <w:szCs w:val="18"/>
              </w:rPr>
            </w:pPr>
            <w:r w:rsidRPr="00167B44">
              <w:rPr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08B91B" w14:textId="77777777" w:rsidR="00167B44" w:rsidRPr="00167B44" w:rsidRDefault="00167B44" w:rsidP="0056202A">
            <w:pPr>
              <w:spacing w:before="120" w:after="120"/>
              <w:jc w:val="center"/>
              <w:rPr>
                <w:bCs/>
                <w:color w:val="000000"/>
                <w:sz w:val="18"/>
                <w:szCs w:val="18"/>
              </w:rPr>
            </w:pPr>
            <w:r w:rsidRPr="00167B44">
              <w:rPr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167B44" w:rsidRPr="00167B44" w14:paraId="7EC1500E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5DF9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Zakup kursów fryzjerskich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E330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Centrum Szkoleniowe OMEGA Łukasz Dybała</w:t>
            </w:r>
          </w:p>
          <w:p w14:paraId="41607816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</w:t>
            </w:r>
            <w:proofErr w:type="spellStart"/>
            <w:r w:rsidRPr="00167B44">
              <w:rPr>
                <w:sz w:val="18"/>
                <w:szCs w:val="18"/>
              </w:rPr>
              <w:t>Millana</w:t>
            </w:r>
            <w:proofErr w:type="spellEnd"/>
            <w:r w:rsidRPr="00167B44">
              <w:rPr>
                <w:sz w:val="18"/>
                <w:szCs w:val="18"/>
              </w:rPr>
              <w:t xml:space="preserve"> 16</w:t>
            </w:r>
          </w:p>
          <w:p w14:paraId="2CEBC10E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30-610 Kraków</w:t>
            </w:r>
          </w:p>
          <w:p w14:paraId="6B5A007D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1A368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- 48.52</w:t>
            </w:r>
          </w:p>
          <w:p w14:paraId="6376D17A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604F2988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57F93C0B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- 10.00</w:t>
            </w:r>
          </w:p>
          <w:p w14:paraId="0F815295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D6C6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78,52</w:t>
            </w:r>
          </w:p>
        </w:tc>
      </w:tr>
      <w:tr w:rsidR="00167B44" w:rsidRPr="00167B44" w14:paraId="79903BB1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191A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Zakup kursów fryzjerskich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E991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Placówka Kształcenia Ustawicznego "INFO-BIZ" Profesjonalna Edukacja</w:t>
            </w:r>
          </w:p>
          <w:p w14:paraId="6F712176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Chełmińska 106A/36</w:t>
            </w:r>
          </w:p>
          <w:p w14:paraId="621D9823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86-300 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62B0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- 49.56</w:t>
            </w:r>
          </w:p>
          <w:p w14:paraId="6D70C9F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1B00BBE9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06358F86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4FCFABCB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5 - osoba będąca prowadzić  kurs szkoleń prowadziła co najmniej 1 </w:t>
            </w:r>
            <w:r w:rsidRPr="00167B44">
              <w:rPr>
                <w:sz w:val="18"/>
                <w:szCs w:val="18"/>
              </w:rPr>
              <w:lastRenderedPageBreak/>
              <w:t>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79B6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 xml:space="preserve">  69,56</w:t>
            </w:r>
          </w:p>
        </w:tc>
      </w:tr>
      <w:tr w:rsidR="00167B44" w:rsidRPr="00167B44" w14:paraId="2138FF57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E9D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Zakup kursów fryzjerskich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BBC9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ART COLOR MODELS Jolanta Kucharzyk</w:t>
            </w:r>
          </w:p>
          <w:p w14:paraId="316CE516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Rejtana 67/4.8</w:t>
            </w:r>
          </w:p>
          <w:p w14:paraId="399D5961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35-326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B6A7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- 0.00</w:t>
            </w:r>
          </w:p>
          <w:p w14:paraId="52BE0B6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- 0.00</w:t>
            </w:r>
          </w:p>
          <w:p w14:paraId="5FC7FCA7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16348024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7724A703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184C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0,00</w:t>
            </w:r>
          </w:p>
        </w:tc>
      </w:tr>
      <w:tr w:rsidR="00167B44" w:rsidRPr="00167B44" w14:paraId="4411FDE4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7D6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Zakup kursów fryzjerskich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C4BC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Zakład Doskonalenia Zawodowego w Katowicach  Ośrodek Kształcenia Zawodowego w Andrychowie</w:t>
            </w:r>
          </w:p>
          <w:p w14:paraId="612E399C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Rynek 12 </w:t>
            </w:r>
          </w:p>
          <w:p w14:paraId="4565034B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34-120 Andrychów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C241E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- 60.00</w:t>
            </w:r>
          </w:p>
          <w:p w14:paraId="514284DD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7FEFF6AF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33D7A710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7330E4A8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E4B0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80,00</w:t>
            </w:r>
          </w:p>
        </w:tc>
      </w:tr>
      <w:tr w:rsidR="00167B44" w:rsidRPr="00167B44" w14:paraId="2A8FD503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F863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Zakup kursów fryzjerskich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984C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Centrum Kształcenia CANOVA Sp. z o.o</w:t>
            </w:r>
          </w:p>
          <w:p w14:paraId="391D8D81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Al. Dembowskiego 12</w:t>
            </w:r>
          </w:p>
          <w:p w14:paraId="3DCA507A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30-540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E1E28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- 0.00</w:t>
            </w:r>
          </w:p>
          <w:p w14:paraId="2257A319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- 0.00</w:t>
            </w:r>
          </w:p>
          <w:p w14:paraId="1718C343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2C079844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3A6921A6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B8F1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0,00</w:t>
            </w:r>
          </w:p>
        </w:tc>
      </w:tr>
      <w:tr w:rsidR="00167B44" w:rsidRPr="00167B44" w14:paraId="5B687648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B9773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Zakup kursów kosmetycznych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FBEE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AWANS Ośrodek Usług Oświatowych</w:t>
            </w:r>
          </w:p>
          <w:p w14:paraId="7856BBB0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Marii Kuncewiczowej 2/1</w:t>
            </w:r>
          </w:p>
          <w:p w14:paraId="326B543C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42-207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B6108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- 60.00</w:t>
            </w:r>
          </w:p>
          <w:p w14:paraId="30164494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61519EFB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134CEC63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09154658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502D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80,00</w:t>
            </w:r>
          </w:p>
        </w:tc>
      </w:tr>
      <w:tr w:rsidR="00167B44" w:rsidRPr="00167B44" w14:paraId="7F379269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A13D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Zakup kursów kosmetycznych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8F61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Centrum Szkoleniowe OMEGA Łukasz Dybała</w:t>
            </w:r>
          </w:p>
          <w:p w14:paraId="2DA55D7F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</w:t>
            </w:r>
            <w:proofErr w:type="spellStart"/>
            <w:r w:rsidRPr="00167B44">
              <w:rPr>
                <w:sz w:val="18"/>
                <w:szCs w:val="18"/>
              </w:rPr>
              <w:t>Millana</w:t>
            </w:r>
            <w:proofErr w:type="spellEnd"/>
            <w:r w:rsidRPr="00167B44">
              <w:rPr>
                <w:sz w:val="18"/>
                <w:szCs w:val="18"/>
              </w:rPr>
              <w:t xml:space="preserve"> 16</w:t>
            </w:r>
          </w:p>
          <w:p w14:paraId="3C00A223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30-610 Kraków</w:t>
            </w:r>
          </w:p>
          <w:p w14:paraId="7F58D9C0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8E1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- 57.10</w:t>
            </w:r>
          </w:p>
          <w:p w14:paraId="26A4EAA2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1FCA152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26996962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666C98A2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7C5B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 xml:space="preserve">  77,10</w:t>
            </w:r>
          </w:p>
        </w:tc>
      </w:tr>
      <w:tr w:rsidR="00167B44" w:rsidRPr="00167B44" w14:paraId="6135E45F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C0F5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Zakup kursów kosmetycznych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1F65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Placówka Kształcenia Ustawicznego "INFO-BIZ" Profesjonalna Edukacja</w:t>
            </w:r>
          </w:p>
          <w:p w14:paraId="5234157F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Chełmińska 106A/36</w:t>
            </w:r>
          </w:p>
          <w:p w14:paraId="33297EA2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86-300 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BC9FE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- 39.24</w:t>
            </w:r>
          </w:p>
          <w:p w14:paraId="45B0F78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3113EEB9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64BA076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4FBAA5E0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69B3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59,24</w:t>
            </w:r>
          </w:p>
        </w:tc>
      </w:tr>
      <w:tr w:rsidR="00167B44" w:rsidRPr="00167B44" w14:paraId="27DAF7CE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0360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Zakup kursów kosmetycznych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652C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ART COLOR MODELS Jolanta Kucharzyk</w:t>
            </w:r>
          </w:p>
          <w:p w14:paraId="58CB2705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Rejtana 67/4.8</w:t>
            </w:r>
          </w:p>
          <w:p w14:paraId="04A4C316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35-326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CD56B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- 0.00</w:t>
            </w:r>
          </w:p>
          <w:p w14:paraId="15F44D14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- 0.00</w:t>
            </w:r>
          </w:p>
          <w:p w14:paraId="583DBE9F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53C6C91B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0C1DE78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F968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0,00</w:t>
            </w:r>
          </w:p>
        </w:tc>
      </w:tr>
      <w:tr w:rsidR="00167B44" w:rsidRPr="00167B44" w14:paraId="281E658F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15867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Zakup kursów kosmetycznych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93498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Zakład Doskonalenia Zawodowego w Katowicach  Ośrodek Kształcenia Zawodowego w Andrychowie</w:t>
            </w:r>
          </w:p>
          <w:p w14:paraId="3DB38881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Rynek 12 </w:t>
            </w:r>
          </w:p>
          <w:p w14:paraId="2B889C2C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34-120 Andrychów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C1F9F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- 59.14</w:t>
            </w:r>
          </w:p>
          <w:p w14:paraId="41B5F638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7CB3ABEA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13D72D97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40FCBDD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ACB1A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79,14</w:t>
            </w:r>
          </w:p>
        </w:tc>
      </w:tr>
      <w:tr w:rsidR="00167B44" w:rsidRPr="00167B44" w14:paraId="606FC3D9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F2DF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Zakup kursów kosmetycznych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1945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Centrum Kształcenia CANOVA Sp. z o.o</w:t>
            </w:r>
          </w:p>
          <w:p w14:paraId="333A581D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Al. Dembowskiego 12</w:t>
            </w:r>
          </w:p>
          <w:p w14:paraId="60532786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30-540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3B7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- 0.00</w:t>
            </w:r>
          </w:p>
          <w:p w14:paraId="7C95FA66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- 0.00</w:t>
            </w:r>
          </w:p>
          <w:p w14:paraId="20B427D9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3A696EFF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79D40B3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5FD8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0,00</w:t>
            </w:r>
          </w:p>
        </w:tc>
      </w:tr>
      <w:tr w:rsidR="00167B44" w:rsidRPr="00167B44" w14:paraId="54D42C8B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948A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Zakup kursów handlowych dla uczniów Centrum Kształcenia Zawodowego i Ustawicznego w Niepołomicach;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4186F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Placówka Kształcenia Ustawicznego "INFO-BIZ" Profesjonalna Edukacja</w:t>
            </w:r>
          </w:p>
          <w:p w14:paraId="10CA5343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Chełmińska 106A/36</w:t>
            </w:r>
          </w:p>
          <w:p w14:paraId="3CE8EB69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86-300 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EC37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- 40.00</w:t>
            </w:r>
          </w:p>
          <w:p w14:paraId="4EC1E859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7FFB8D86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70713CCC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4 - udział osoby prowadzącej kurs w  co </w:t>
            </w:r>
            <w:r w:rsidRPr="00167B44">
              <w:rPr>
                <w:sz w:val="18"/>
                <w:szCs w:val="18"/>
              </w:rPr>
              <w:lastRenderedPageBreak/>
              <w:t>najmniej 1 konkursie międzynarodowym  - 0.00</w:t>
            </w:r>
          </w:p>
          <w:p w14:paraId="43364656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1E32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 xml:space="preserve">  60,00</w:t>
            </w:r>
          </w:p>
        </w:tc>
      </w:tr>
      <w:tr w:rsidR="00167B44" w:rsidRPr="00167B44" w14:paraId="043FC372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BC2A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Zakup kursów handlowych dla uczniów Centrum Kształcenia Zawodowego i Ustawicznego w Niepołomicach;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9823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Centrum Szkoleniowe OMEGA Łukasz Dybała</w:t>
            </w:r>
          </w:p>
          <w:p w14:paraId="75213A5F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</w:t>
            </w:r>
            <w:proofErr w:type="spellStart"/>
            <w:r w:rsidRPr="00167B44">
              <w:rPr>
                <w:sz w:val="18"/>
                <w:szCs w:val="18"/>
              </w:rPr>
              <w:t>Millana</w:t>
            </w:r>
            <w:proofErr w:type="spellEnd"/>
            <w:r w:rsidRPr="00167B44">
              <w:rPr>
                <w:sz w:val="18"/>
                <w:szCs w:val="18"/>
              </w:rPr>
              <w:t xml:space="preserve"> 16</w:t>
            </w:r>
          </w:p>
          <w:p w14:paraId="16C94F8B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30-610 Kraków</w:t>
            </w:r>
          </w:p>
          <w:p w14:paraId="43FD32E1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C218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- 38.18</w:t>
            </w:r>
          </w:p>
          <w:p w14:paraId="0344033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633B1490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6C90C722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093446A3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8241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58,18</w:t>
            </w:r>
          </w:p>
        </w:tc>
      </w:tr>
      <w:tr w:rsidR="00167B44" w:rsidRPr="00167B44" w14:paraId="60F74EC9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9900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Zakup kursów handlowych dla uczniów Centrum Kształcenia Zawodowego i Ustawicznego w Niepołomicach;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4B66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Zakład Doskonalenia Zawodowego w Katowicach  Ośrodek Kształcenia Zawodowego w Andrychowie</w:t>
            </w:r>
          </w:p>
          <w:p w14:paraId="70EC5CF2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Rynek 12 </w:t>
            </w:r>
          </w:p>
          <w:p w14:paraId="36B6A866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34-120 Andrychów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2DE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- 60.00</w:t>
            </w:r>
          </w:p>
          <w:p w14:paraId="49585FB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5E5BD74D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045F8230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5F121D6A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4B44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80,00</w:t>
            </w:r>
          </w:p>
        </w:tc>
      </w:tr>
      <w:tr w:rsidR="00167B44" w:rsidRPr="00167B44" w14:paraId="4D6591CE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621E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Zakup kursów gastronomicznych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DE5B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Placówka Kształcenia Ustawicznego "INFO-BIZ" Profesjonalna Edukacja</w:t>
            </w:r>
          </w:p>
          <w:p w14:paraId="74E53181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Chełmińska 106A/36</w:t>
            </w:r>
          </w:p>
          <w:p w14:paraId="17A92A03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86-300 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6A37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- 53.12</w:t>
            </w:r>
          </w:p>
          <w:p w14:paraId="30A0918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1AFACD52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22A372E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737B863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FF2F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73,12</w:t>
            </w:r>
          </w:p>
        </w:tc>
      </w:tr>
      <w:tr w:rsidR="00167B44" w:rsidRPr="00167B44" w14:paraId="09475D47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75C9C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Zakup kursów gastronomicznych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9F2A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Centrum Szkoleniowe OMEGA Łukasz Dybała</w:t>
            </w:r>
          </w:p>
          <w:p w14:paraId="5C8F0DEF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</w:t>
            </w:r>
            <w:proofErr w:type="spellStart"/>
            <w:r w:rsidRPr="00167B44">
              <w:rPr>
                <w:sz w:val="18"/>
                <w:szCs w:val="18"/>
              </w:rPr>
              <w:t>Millana</w:t>
            </w:r>
            <w:proofErr w:type="spellEnd"/>
            <w:r w:rsidRPr="00167B44">
              <w:rPr>
                <w:sz w:val="18"/>
                <w:szCs w:val="18"/>
              </w:rPr>
              <w:t xml:space="preserve"> 16</w:t>
            </w:r>
          </w:p>
          <w:p w14:paraId="77167771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30-610 Kraków</w:t>
            </w:r>
          </w:p>
          <w:p w14:paraId="33F1204A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82A3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- 0.00</w:t>
            </w:r>
          </w:p>
          <w:p w14:paraId="2B507332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- 0.00</w:t>
            </w:r>
          </w:p>
          <w:p w14:paraId="485FFFAF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25E0B118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37F6BB5D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A9DE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0,00</w:t>
            </w:r>
          </w:p>
        </w:tc>
      </w:tr>
      <w:tr w:rsidR="00167B44" w:rsidRPr="00167B44" w14:paraId="66DDCB9C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260B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4 - Zakup kursów gastronomicznych dla uczniów Centrum Kształcenia Zawodowego i Ustawicznego w </w:t>
            </w:r>
            <w:r w:rsidRPr="00167B44">
              <w:rPr>
                <w:sz w:val="18"/>
                <w:szCs w:val="18"/>
              </w:rPr>
              <w:lastRenderedPageBreak/>
              <w:t>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1EC8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proofErr w:type="spellStart"/>
            <w:r w:rsidRPr="00167B44">
              <w:rPr>
                <w:b/>
                <w:bCs/>
                <w:sz w:val="18"/>
                <w:szCs w:val="18"/>
              </w:rPr>
              <w:lastRenderedPageBreak/>
              <w:t>GastroArt</w:t>
            </w:r>
            <w:proofErr w:type="spellEnd"/>
            <w:r w:rsidRPr="00167B44">
              <w:rPr>
                <w:b/>
                <w:bCs/>
                <w:sz w:val="18"/>
                <w:szCs w:val="18"/>
              </w:rPr>
              <w:t xml:space="preserve"> Studio Kulinarne</w:t>
            </w:r>
          </w:p>
          <w:p w14:paraId="0D4BADA2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Warszawska 6</w:t>
            </w:r>
          </w:p>
          <w:p w14:paraId="2B50E490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08-450 Łaskarzew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D317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- 60.00</w:t>
            </w:r>
          </w:p>
          <w:p w14:paraId="673EA0AD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68A70AE0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3 - udział osoby prowadzącej kurs w co </w:t>
            </w:r>
            <w:r w:rsidRPr="00167B44">
              <w:rPr>
                <w:sz w:val="18"/>
                <w:szCs w:val="18"/>
              </w:rPr>
              <w:lastRenderedPageBreak/>
              <w:t>najmniej 1 konkursie krajowym  - 10.00</w:t>
            </w:r>
          </w:p>
          <w:p w14:paraId="6B59212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- 10.00</w:t>
            </w:r>
          </w:p>
          <w:p w14:paraId="55596640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48EF9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167B44" w:rsidRPr="00167B44" w14:paraId="3D9D8972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01C0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Zakup kursów gastronomicznych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51A09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Zakład Doskonalenia Zawodowego w Katowicach  Ośrodek Kształcenia Zawodowego w Andrychowie</w:t>
            </w:r>
          </w:p>
          <w:p w14:paraId="1764ABB4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Rynek 12 </w:t>
            </w:r>
          </w:p>
          <w:p w14:paraId="0C1BE977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34-120 Andrychów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8423D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- 46.99</w:t>
            </w:r>
          </w:p>
          <w:p w14:paraId="7471E6FD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50B76707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26F85FC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217ED572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F37D4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66,99</w:t>
            </w:r>
          </w:p>
        </w:tc>
      </w:tr>
      <w:tr w:rsidR="00167B44" w:rsidRPr="00167B44" w14:paraId="0E85A8C2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EB48D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Zakup kursów cukierniczych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172C4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Centrum Szkoleniowe OMEGA Łukasz Dybała</w:t>
            </w:r>
          </w:p>
          <w:p w14:paraId="6BACB878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</w:t>
            </w:r>
            <w:proofErr w:type="spellStart"/>
            <w:r w:rsidRPr="00167B44">
              <w:rPr>
                <w:sz w:val="18"/>
                <w:szCs w:val="18"/>
              </w:rPr>
              <w:t>Millana</w:t>
            </w:r>
            <w:proofErr w:type="spellEnd"/>
            <w:r w:rsidRPr="00167B44">
              <w:rPr>
                <w:sz w:val="18"/>
                <w:szCs w:val="18"/>
              </w:rPr>
              <w:t xml:space="preserve"> 16</w:t>
            </w:r>
          </w:p>
          <w:p w14:paraId="5C2DC9AE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30-610 Kraków</w:t>
            </w:r>
          </w:p>
          <w:p w14:paraId="639EFC3D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9CCE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- 60.00</w:t>
            </w:r>
          </w:p>
          <w:p w14:paraId="546F7336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52A3B96E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6E0D907E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196D2252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50AD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80,00</w:t>
            </w:r>
          </w:p>
        </w:tc>
      </w:tr>
      <w:tr w:rsidR="00167B44" w:rsidRPr="00167B44" w14:paraId="2A7B5AC8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DEE3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Zakup kursów cukierniczych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E7E16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Placówka Kształcenia Ustawicznego "INFO-BIZ" Profesjonalna Edukacja</w:t>
            </w:r>
          </w:p>
          <w:p w14:paraId="7BD7E0BD" w14:textId="77777777" w:rsidR="00167B44" w:rsidRPr="00167B44" w:rsidRDefault="00167B44" w:rsidP="0056202A">
            <w:pPr>
              <w:spacing w:line="276" w:lineRule="auto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Chełmińska 106A/36</w:t>
            </w:r>
          </w:p>
          <w:p w14:paraId="23D5AF31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86-300 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EC07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- 0.00</w:t>
            </w:r>
          </w:p>
          <w:p w14:paraId="6619A07D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- 0.00</w:t>
            </w:r>
          </w:p>
          <w:p w14:paraId="002EDBC4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20B1A773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5A71B7ED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DC75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0,00</w:t>
            </w:r>
          </w:p>
        </w:tc>
      </w:tr>
      <w:tr w:rsidR="00167B44" w:rsidRPr="00167B44" w14:paraId="561468BC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822C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Zakup kursów cukierniczych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B1D1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Zakład Doskonalenia Zawodowego w Katowicach  Ośrodek Kształcenia Zawodowego w Andrychowie</w:t>
            </w:r>
          </w:p>
          <w:p w14:paraId="55CE84FA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Rynek 12 </w:t>
            </w:r>
          </w:p>
          <w:p w14:paraId="6ED053CB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34-120 Andrychów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B7EF1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- 50.79</w:t>
            </w:r>
          </w:p>
          <w:p w14:paraId="24B1C87B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5364E3DC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60864C35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1B266C91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FABF4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70,79</w:t>
            </w:r>
          </w:p>
        </w:tc>
      </w:tr>
      <w:tr w:rsidR="00167B44" w:rsidRPr="00167B44" w14:paraId="1E46AB75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DDDE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6 - Zakup kursów mechanicznych dla uczniów Centrum Kształcenia </w:t>
            </w:r>
            <w:r w:rsidRPr="00167B44">
              <w:rPr>
                <w:sz w:val="18"/>
                <w:szCs w:val="18"/>
              </w:rPr>
              <w:lastRenderedPageBreak/>
              <w:t>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8B3A" w14:textId="77777777" w:rsidR="00167B44" w:rsidRPr="00167B44" w:rsidRDefault="00167B44" w:rsidP="0056202A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lastRenderedPageBreak/>
              <w:t>Centrum Szkoleniowe OMEGA Łukasz Dybała</w:t>
            </w:r>
          </w:p>
          <w:p w14:paraId="03181A66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</w:t>
            </w:r>
            <w:proofErr w:type="spellStart"/>
            <w:r w:rsidRPr="00167B44">
              <w:rPr>
                <w:sz w:val="18"/>
                <w:szCs w:val="18"/>
              </w:rPr>
              <w:t>Millana</w:t>
            </w:r>
            <w:proofErr w:type="spellEnd"/>
            <w:r w:rsidRPr="00167B44">
              <w:rPr>
                <w:sz w:val="18"/>
                <w:szCs w:val="18"/>
              </w:rPr>
              <w:t xml:space="preserve"> 16</w:t>
            </w:r>
          </w:p>
          <w:p w14:paraId="4EB964DD" w14:textId="77777777" w:rsidR="00167B44" w:rsidRPr="00167B44" w:rsidRDefault="00167B44" w:rsidP="0056202A">
            <w:pPr>
              <w:spacing w:after="120"/>
              <w:jc w:val="both"/>
              <w:rPr>
                <w:bCs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>30-610 Kraków</w:t>
            </w:r>
          </w:p>
          <w:p w14:paraId="395F59C4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78C4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>1 - Cena - 60.00</w:t>
            </w:r>
          </w:p>
          <w:p w14:paraId="123CB266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2 - posiadanie przez instytucję szkoleniową certyfikatu jakości usług  - </w:t>
            </w:r>
            <w:r w:rsidRPr="00167B44">
              <w:rPr>
                <w:sz w:val="18"/>
                <w:szCs w:val="18"/>
              </w:rPr>
              <w:lastRenderedPageBreak/>
              <w:t>10.00</w:t>
            </w:r>
          </w:p>
          <w:p w14:paraId="3D94B990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0D9FA03C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3FD2C5E2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4FC3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lastRenderedPageBreak/>
              <w:t xml:space="preserve">  80,00</w:t>
            </w:r>
          </w:p>
        </w:tc>
      </w:tr>
      <w:tr w:rsidR="00167B44" w:rsidRPr="00167B44" w14:paraId="20D5F3D3" w14:textId="77777777" w:rsidTr="0056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6326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6 - Zakup kursów mechanicznych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72C1" w14:textId="77777777" w:rsidR="00167B44" w:rsidRPr="00167B44" w:rsidRDefault="00167B44" w:rsidP="0056202A">
            <w:pPr>
              <w:spacing w:before="80" w:after="40"/>
              <w:rPr>
                <w:b/>
                <w:bCs/>
                <w:sz w:val="18"/>
                <w:szCs w:val="18"/>
              </w:rPr>
            </w:pPr>
            <w:r w:rsidRPr="00167B44">
              <w:rPr>
                <w:b/>
                <w:bCs/>
                <w:sz w:val="18"/>
                <w:szCs w:val="18"/>
              </w:rPr>
              <w:t>Zakład Doskonalenia Zawodowego w Katowicach  Ośrodek Kształcenia Zawodowego w Andrychowie</w:t>
            </w:r>
          </w:p>
          <w:p w14:paraId="4C136108" w14:textId="77777777" w:rsidR="00167B44" w:rsidRPr="00167B44" w:rsidRDefault="00167B44" w:rsidP="0056202A">
            <w:pPr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Ul. Rynek 12 </w:t>
            </w:r>
          </w:p>
          <w:p w14:paraId="1E7E40C2" w14:textId="77777777" w:rsidR="00167B44" w:rsidRPr="00167B44" w:rsidRDefault="00167B44" w:rsidP="0056202A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34-120 Andrychów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70593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1 - Cena - 39.39</w:t>
            </w:r>
          </w:p>
          <w:p w14:paraId="12EDD3F6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2 - posiadanie przez instytucję szkoleniową certyfikatu jakości usług  - 10.00</w:t>
            </w:r>
          </w:p>
          <w:p w14:paraId="48E94C13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3 - udział osoby prowadzącej kurs w co najmniej 1 konkursie krajowym  - 0.00</w:t>
            </w:r>
          </w:p>
          <w:p w14:paraId="39184839" w14:textId="77777777" w:rsidR="00167B44" w:rsidRPr="00167B44" w:rsidRDefault="00167B44" w:rsidP="0056202A">
            <w:pPr>
              <w:spacing w:before="40" w:after="40"/>
              <w:rPr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4 - udział osoby prowadzącej kurs w  co najmniej 1 konkursie międzynarodowym  - 0.00</w:t>
            </w:r>
          </w:p>
          <w:p w14:paraId="73978BF2" w14:textId="77777777" w:rsidR="00167B44" w:rsidRPr="00167B44" w:rsidRDefault="00167B44" w:rsidP="0056202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A992" w14:textId="77777777" w:rsidR="00167B44" w:rsidRPr="00167B44" w:rsidRDefault="00167B44" w:rsidP="0056202A">
            <w:pPr>
              <w:jc w:val="center"/>
              <w:rPr>
                <w:color w:val="000000"/>
                <w:sz w:val="18"/>
                <w:szCs w:val="18"/>
              </w:rPr>
            </w:pPr>
            <w:r w:rsidRPr="00167B44">
              <w:rPr>
                <w:sz w:val="18"/>
                <w:szCs w:val="18"/>
              </w:rPr>
              <w:t xml:space="preserve">  59,39</w:t>
            </w:r>
          </w:p>
        </w:tc>
      </w:tr>
      <w:bookmarkEnd w:id="0"/>
    </w:tbl>
    <w:p w14:paraId="613D697B" w14:textId="33BE740D" w:rsidR="008642B3" w:rsidRPr="00167B44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167B4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65A08" w14:textId="77777777" w:rsidR="0025452E" w:rsidRDefault="0025452E">
      <w:r>
        <w:separator/>
      </w:r>
    </w:p>
  </w:endnote>
  <w:endnote w:type="continuationSeparator" w:id="0">
    <w:p w14:paraId="21DC17B5" w14:textId="77777777" w:rsidR="0025452E" w:rsidRDefault="0025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663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A6555" w14:textId="10B5A6FE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74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A49E0" w14:textId="77777777" w:rsidR="0025452E" w:rsidRDefault="0025452E">
      <w:r>
        <w:separator/>
      </w:r>
    </w:p>
  </w:footnote>
  <w:footnote w:type="continuationSeparator" w:id="0">
    <w:p w14:paraId="097FBB30" w14:textId="77777777" w:rsidR="0025452E" w:rsidRDefault="00254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D9C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B814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54FB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52E"/>
    <w:rsid w:val="00022322"/>
    <w:rsid w:val="00042497"/>
    <w:rsid w:val="000C1E6F"/>
    <w:rsid w:val="000E4E56"/>
    <w:rsid w:val="00167B44"/>
    <w:rsid w:val="001A1468"/>
    <w:rsid w:val="001B7815"/>
    <w:rsid w:val="001F139B"/>
    <w:rsid w:val="00211A34"/>
    <w:rsid w:val="0025452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41060"/>
  <w15:chartTrackingRefBased/>
  <w15:docId w15:val="{D0C93E9D-C0E2-478B-BAD6-0360CAB2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2457</Words>
  <Characters>14298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2025-08-26T07:40:00Z</dcterms:created>
  <dcterms:modified xsi:type="dcterms:W3CDTF">2025-08-26T07:40:00Z</dcterms:modified>
</cp:coreProperties>
</file>