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15D3F" w14:textId="6F779F6D" w:rsidR="00843A88" w:rsidRPr="00AD45A9" w:rsidRDefault="00713158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13158">
        <w:rPr>
          <w:rFonts w:ascii="Arial" w:hAnsi="Arial" w:cs="Arial"/>
          <w:sz w:val="24"/>
          <w:szCs w:val="24"/>
        </w:rPr>
        <w:t>Kraków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713158">
        <w:rPr>
          <w:rFonts w:ascii="Arial" w:hAnsi="Arial" w:cs="Arial"/>
          <w:sz w:val="24"/>
          <w:szCs w:val="24"/>
        </w:rPr>
        <w:t>2025-08-2</w:t>
      </w:r>
      <w:r w:rsidR="00A05C61">
        <w:rPr>
          <w:rFonts w:ascii="Arial" w:hAnsi="Arial" w:cs="Arial"/>
          <w:sz w:val="24"/>
          <w:szCs w:val="24"/>
        </w:rPr>
        <w:t>7</w:t>
      </w:r>
    </w:p>
    <w:p w14:paraId="08732A35" w14:textId="79FE4729" w:rsidR="00843A88" w:rsidRPr="00AD45A9" w:rsidRDefault="00713158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1315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526F185" w14:textId="3F9DF94D" w:rsidR="00843A88" w:rsidRPr="00AD45A9" w:rsidRDefault="00713158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713158">
        <w:rPr>
          <w:rFonts w:ascii="Arial" w:hAnsi="Arial" w:cs="Arial"/>
          <w:sz w:val="24"/>
          <w:szCs w:val="24"/>
        </w:rPr>
        <w:t>os. Na Skarpie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13158">
        <w:rPr>
          <w:rFonts w:ascii="Arial" w:hAnsi="Arial" w:cs="Arial"/>
          <w:sz w:val="24"/>
          <w:szCs w:val="24"/>
        </w:rPr>
        <w:t>66</w:t>
      </w:r>
    </w:p>
    <w:p w14:paraId="020C52FD" w14:textId="1AFE9012" w:rsidR="00843A88" w:rsidRPr="00AD45A9" w:rsidRDefault="00713158" w:rsidP="00843A88">
      <w:pPr>
        <w:rPr>
          <w:rFonts w:ascii="Arial" w:hAnsi="Arial" w:cs="Arial"/>
          <w:sz w:val="24"/>
          <w:szCs w:val="24"/>
        </w:rPr>
      </w:pPr>
      <w:r w:rsidRPr="00713158">
        <w:rPr>
          <w:rFonts w:ascii="Arial" w:hAnsi="Arial" w:cs="Arial"/>
          <w:sz w:val="24"/>
          <w:szCs w:val="24"/>
        </w:rPr>
        <w:t>31-913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13158">
        <w:rPr>
          <w:rFonts w:ascii="Arial" w:hAnsi="Arial" w:cs="Arial"/>
          <w:sz w:val="24"/>
          <w:szCs w:val="24"/>
        </w:rPr>
        <w:t>Kraków</w:t>
      </w:r>
    </w:p>
    <w:p w14:paraId="2DD854F4" w14:textId="77777777" w:rsidR="00843A88" w:rsidRPr="00AD45A9" w:rsidRDefault="00843A88" w:rsidP="00843A88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F3FF274" w14:textId="5B2BFCA0" w:rsidR="00843A88" w:rsidRDefault="00843A88" w:rsidP="00FD4A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18772D9" w14:textId="2DD9CA52" w:rsidR="00A05C61" w:rsidRPr="00A05C61" w:rsidRDefault="00A05C61" w:rsidP="00FD4AEC">
      <w:pPr>
        <w:spacing w:after="480"/>
        <w:jc w:val="both"/>
        <w:rPr>
          <w:bCs/>
        </w:rPr>
      </w:pPr>
      <w:r w:rsidRPr="00646A97">
        <w:rPr>
          <w:rFonts w:ascii="Arial" w:hAnsi="Arial" w:cs="Arial"/>
          <w:bCs/>
          <w:sz w:val="18"/>
          <w:szCs w:val="18"/>
        </w:rPr>
        <w:t>SZP-271-44/25 -</w:t>
      </w:r>
      <w:r w:rsidR="00646A97" w:rsidRPr="00646A97">
        <w:rPr>
          <w:rFonts w:ascii="Arial" w:hAnsi="Arial" w:cs="Arial"/>
          <w:bCs/>
          <w:sz w:val="18"/>
          <w:szCs w:val="18"/>
        </w:rPr>
        <w:t xml:space="preserve"> 786</w:t>
      </w:r>
      <w:r w:rsidRPr="00646A97">
        <w:rPr>
          <w:rFonts w:ascii="Arial" w:hAnsi="Arial" w:cs="Arial"/>
          <w:bCs/>
          <w:sz w:val="18"/>
          <w:szCs w:val="18"/>
        </w:rPr>
        <w:t>.MM</w:t>
      </w:r>
    </w:p>
    <w:p w14:paraId="33452681" w14:textId="77777777" w:rsidR="00843A88" w:rsidRPr="00AD45A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EE2FEF2" w14:textId="77777777" w:rsidR="00843A8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655B932E" w14:textId="77777777" w:rsidR="004E4B64" w:rsidRPr="004E4B64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22AA46B9" w14:textId="77777777" w:rsidTr="00FD4AEC">
        <w:tc>
          <w:tcPr>
            <w:tcW w:w="2269" w:type="dxa"/>
            <w:shd w:val="clear" w:color="auto" w:fill="auto"/>
          </w:tcPr>
          <w:p w14:paraId="052A42ED" w14:textId="77777777" w:rsidR="004E4B64" w:rsidRPr="004E4B64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563133" w14:textId="4F90343B" w:rsidR="004E4B64" w:rsidRPr="004E4B64" w:rsidRDefault="00713158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13158">
              <w:rPr>
                <w:rFonts w:ascii="Arial" w:hAnsi="Arial" w:cs="Arial"/>
                <w:bCs/>
                <w:sz w:val="24"/>
                <w:szCs w:val="24"/>
              </w:rPr>
              <w:t>Wykonywanie przeglądów okresowych sprzętu medycznego na potrzeby Oddziałów Szpitalnych (40 grup)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13158" w:rsidRPr="004E4B64" w14:paraId="01A35E76" w14:textId="77777777" w:rsidTr="00D45A99">
        <w:tc>
          <w:tcPr>
            <w:tcW w:w="2269" w:type="dxa"/>
            <w:shd w:val="clear" w:color="auto" w:fill="auto"/>
          </w:tcPr>
          <w:p w14:paraId="505F2D63" w14:textId="77777777" w:rsidR="00713158" w:rsidRPr="004E4B64" w:rsidRDefault="00713158" w:rsidP="00D45A9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5D055B" w14:textId="32067C80" w:rsidR="00713158" w:rsidRPr="004E4B64" w:rsidRDefault="00713158" w:rsidP="00D45A9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13158">
              <w:rPr>
                <w:rFonts w:ascii="Arial" w:hAnsi="Arial" w:cs="Arial"/>
                <w:bCs/>
                <w:sz w:val="24"/>
                <w:szCs w:val="24"/>
              </w:rPr>
              <w:t>SZP-271-44/25</w:t>
            </w:r>
          </w:p>
        </w:tc>
      </w:tr>
    </w:tbl>
    <w:p w14:paraId="417D5F6F" w14:textId="77777777" w:rsidR="004E4B64" w:rsidRPr="00AD45A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14:paraId="2FCC8B0E" w14:textId="77777777" w:rsidTr="00C46732">
        <w:tc>
          <w:tcPr>
            <w:tcW w:w="9330" w:type="dxa"/>
            <w:shd w:val="clear" w:color="auto" w:fill="F2F2F2"/>
            <w:hideMark/>
          </w:tcPr>
          <w:p w14:paraId="01C2F8B9" w14:textId="77777777" w:rsidR="00843A88" w:rsidRPr="00AD45A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4FF5441" w14:textId="2507610E" w:rsidR="0012774F" w:rsidRPr="00E935D6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13158" w:rsidRPr="00713158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13158" w:rsidRPr="00713158">
        <w:rPr>
          <w:rFonts w:ascii="Arial" w:hAnsi="Arial" w:cs="Arial"/>
          <w:sz w:val="24"/>
          <w:szCs w:val="24"/>
        </w:rPr>
        <w:t>(</w:t>
      </w:r>
      <w:proofErr w:type="spellStart"/>
      <w:r w:rsidR="00713158" w:rsidRPr="00713158">
        <w:rPr>
          <w:rFonts w:ascii="Arial" w:hAnsi="Arial" w:cs="Arial"/>
          <w:sz w:val="24"/>
          <w:szCs w:val="24"/>
        </w:rPr>
        <w:t>t.j</w:t>
      </w:r>
      <w:proofErr w:type="spellEnd"/>
      <w:r w:rsidR="00713158" w:rsidRPr="00713158">
        <w:rPr>
          <w:rFonts w:ascii="Arial" w:hAnsi="Arial" w:cs="Arial"/>
          <w:sz w:val="24"/>
          <w:szCs w:val="24"/>
        </w:rPr>
        <w:t>. Dz. U. z 2024 poz. 1320</w:t>
      </w:r>
      <w:r w:rsidR="00A05C61">
        <w:rPr>
          <w:rFonts w:ascii="Arial" w:hAnsi="Arial" w:cs="Arial"/>
          <w:sz w:val="24"/>
          <w:szCs w:val="24"/>
        </w:rPr>
        <w:t xml:space="preserve"> z późn.zm.</w:t>
      </w:r>
      <w:r w:rsidR="00713158" w:rsidRPr="00713158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13158" w:rsidRPr="00E935D6" w14:paraId="35AAA2B3" w14:textId="77777777" w:rsidTr="00D45A99">
        <w:tc>
          <w:tcPr>
            <w:tcW w:w="9356" w:type="dxa"/>
            <w:shd w:val="clear" w:color="auto" w:fill="auto"/>
          </w:tcPr>
          <w:p w14:paraId="62502CFC" w14:textId="40B8589E" w:rsidR="00713158" w:rsidRPr="00D17D22" w:rsidRDefault="00713158" w:rsidP="00D45A99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7D22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14:paraId="38DAA48D" w14:textId="308C7977" w:rsidR="00713158" w:rsidRPr="00713158" w:rsidRDefault="00713158" w:rsidP="00D45A9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7D22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Dotyczy</w:t>
            </w:r>
            <w:r w:rsidR="00D17D22" w:rsidRPr="00D17D22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 zadania nr 30</w:t>
            </w:r>
            <w:r w:rsidR="00D17D22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 xml:space="preserve"> (sterylizatory parowe):</w:t>
            </w:r>
          </w:p>
          <w:p w14:paraId="36E7895E" w14:textId="7337A99B" w:rsidR="00713158" w:rsidRDefault="00A05C61" w:rsidP="00A05C6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713158" w:rsidRPr="00713158">
              <w:rPr>
                <w:rFonts w:ascii="Arial" w:hAnsi="Arial" w:cs="Arial"/>
                <w:sz w:val="24"/>
                <w:szCs w:val="24"/>
              </w:rPr>
              <w:t xml:space="preserve">zy umowa może być podpisana na 24 miesiące? Okres  36 miesięcy jest zbyt długi by było można oszacować na taki okres ceny części, robocizny </w:t>
            </w:r>
          </w:p>
          <w:p w14:paraId="1AE7E1E5" w14:textId="77777777" w:rsidR="00A05C61" w:rsidRPr="004E4B64" w:rsidRDefault="00A05C61" w:rsidP="00A05C6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399DBBBA" w14:textId="41EDD27F" w:rsidR="00A05C61" w:rsidRPr="00713158" w:rsidRDefault="00B131F1" w:rsidP="00B131F1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wyraża zgodę</w:t>
            </w:r>
            <w:r w:rsidR="00976FE9">
              <w:rPr>
                <w:rFonts w:ascii="Arial" w:hAnsi="Arial" w:cs="Arial"/>
                <w:sz w:val="24"/>
                <w:szCs w:val="24"/>
              </w:rPr>
              <w:t xml:space="preserve"> i modyfikuje treść </w:t>
            </w:r>
            <w:r w:rsidR="00631D7C">
              <w:rPr>
                <w:rFonts w:ascii="Arial" w:hAnsi="Arial" w:cs="Arial"/>
                <w:sz w:val="24"/>
                <w:szCs w:val="24"/>
              </w:rPr>
              <w:t xml:space="preserve">Ogłoszenia o zamówieniu, </w:t>
            </w:r>
            <w:r w:rsidR="00976FE9">
              <w:rPr>
                <w:rFonts w:ascii="Arial" w:hAnsi="Arial" w:cs="Arial"/>
                <w:sz w:val="24"/>
                <w:szCs w:val="24"/>
              </w:rPr>
              <w:t>SWZ</w:t>
            </w:r>
            <w:r w:rsidR="00F67E36">
              <w:rPr>
                <w:rFonts w:ascii="Arial" w:hAnsi="Arial" w:cs="Arial"/>
                <w:sz w:val="24"/>
                <w:szCs w:val="24"/>
              </w:rPr>
              <w:t xml:space="preserve"> oraz </w:t>
            </w:r>
            <w:r w:rsidR="00F67E36">
              <w:rPr>
                <w:rFonts w:ascii="Arial" w:hAnsi="Arial" w:cs="Arial"/>
                <w:sz w:val="24"/>
                <w:szCs w:val="24"/>
              </w:rPr>
              <w:lastRenderedPageBreak/>
              <w:t>załącznik</w:t>
            </w:r>
            <w:r w:rsidR="00631D7C">
              <w:rPr>
                <w:rFonts w:ascii="Arial" w:hAnsi="Arial" w:cs="Arial"/>
                <w:sz w:val="24"/>
                <w:szCs w:val="24"/>
              </w:rPr>
              <w:t>a</w:t>
            </w:r>
            <w:r w:rsidR="00F67E36">
              <w:rPr>
                <w:rFonts w:ascii="Arial" w:hAnsi="Arial" w:cs="Arial"/>
                <w:sz w:val="24"/>
                <w:szCs w:val="24"/>
              </w:rPr>
              <w:t xml:space="preserve"> nr 4 do SWZ (Projekt umowy)</w:t>
            </w:r>
            <w:r w:rsidR="00976FE9">
              <w:rPr>
                <w:rFonts w:ascii="Arial" w:hAnsi="Arial" w:cs="Arial"/>
                <w:sz w:val="24"/>
                <w:szCs w:val="24"/>
              </w:rPr>
              <w:t xml:space="preserve"> w tym </w:t>
            </w:r>
            <w:r w:rsidR="00D17D22">
              <w:rPr>
                <w:rFonts w:ascii="Arial" w:hAnsi="Arial" w:cs="Arial"/>
                <w:sz w:val="24"/>
                <w:szCs w:val="24"/>
              </w:rPr>
              <w:t xml:space="preserve">zakresie. </w:t>
            </w:r>
          </w:p>
          <w:p w14:paraId="6B8DB450" w14:textId="51AB8BB8" w:rsidR="00713158" w:rsidRDefault="00713158" w:rsidP="00A05C6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3158">
              <w:rPr>
                <w:rFonts w:ascii="Arial" w:hAnsi="Arial" w:cs="Arial"/>
                <w:sz w:val="24"/>
                <w:szCs w:val="24"/>
              </w:rPr>
              <w:t>Czy wyrazicie Państwo zgodę na zapis, że przeglądy będą realizowane po uregulowaniu wszystkich zaległych płatności ( jeżeli dotyczy)?</w:t>
            </w:r>
          </w:p>
          <w:p w14:paraId="3D1BEAC9" w14:textId="77777777" w:rsidR="00A05C61" w:rsidRPr="004E4B64" w:rsidRDefault="00A05C61" w:rsidP="00A05C6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214C3E1" w14:textId="21425CA5" w:rsidR="00A05C61" w:rsidRPr="00713158" w:rsidRDefault="00694560" w:rsidP="00A05C6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 na zmianę</w:t>
            </w:r>
            <w:r w:rsidR="00AF7235">
              <w:rPr>
                <w:rFonts w:ascii="Arial" w:hAnsi="Arial" w:cs="Arial"/>
                <w:sz w:val="24"/>
                <w:szCs w:val="24"/>
              </w:rPr>
              <w:t xml:space="preserve"> postanowień umowy w tym zakresie.</w:t>
            </w:r>
          </w:p>
          <w:p w14:paraId="364B40BF" w14:textId="25CBE903" w:rsidR="00713158" w:rsidRDefault="00713158" w:rsidP="00A05C6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3158">
              <w:rPr>
                <w:rFonts w:ascii="Arial" w:hAnsi="Arial" w:cs="Arial"/>
                <w:sz w:val="24"/>
                <w:szCs w:val="24"/>
              </w:rPr>
              <w:t>Czy zgodzicie się Państwo na zmianę terminu płatności z 60 dni na 30 dni ?  - 60 dni to zbyt długi okres od terminu realizacji przeglądu.</w:t>
            </w:r>
          </w:p>
          <w:p w14:paraId="537F29CF" w14:textId="77777777" w:rsidR="00A05C61" w:rsidRPr="004E4B64" w:rsidRDefault="00A05C61" w:rsidP="00A05C6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F6DEE25" w14:textId="1A48F323" w:rsidR="00446152" w:rsidRPr="00713158" w:rsidRDefault="00446152" w:rsidP="0044615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 na zmianę.</w:t>
            </w:r>
          </w:p>
          <w:p w14:paraId="7FFFB793" w14:textId="2AB5083B" w:rsidR="00713158" w:rsidRDefault="00713158" w:rsidP="00A05C61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3158">
              <w:rPr>
                <w:rFonts w:ascii="Arial" w:hAnsi="Arial" w:cs="Arial"/>
                <w:sz w:val="24"/>
                <w:szCs w:val="24"/>
              </w:rPr>
              <w:t>Prosimy o proporcjonalne zmniejszenie  kar umownych 0,5 % od wartości umowy brutto na: do niezrealizowanej części zamówienia.</w:t>
            </w:r>
          </w:p>
          <w:p w14:paraId="5E91151C" w14:textId="77777777" w:rsidR="00A05C61" w:rsidRPr="004E4B64" w:rsidRDefault="00A05C61" w:rsidP="00A05C6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9512534" w14:textId="77777777" w:rsidR="00446152" w:rsidRPr="00713158" w:rsidRDefault="00446152" w:rsidP="0044615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 na zmianę postanowień umowy w tym zakresie.</w:t>
            </w:r>
          </w:p>
          <w:p w14:paraId="39204546" w14:textId="29FF2E6F" w:rsidR="00713158" w:rsidRPr="00A01BFD" w:rsidRDefault="00713158" w:rsidP="00A01BFD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1BFD">
              <w:rPr>
                <w:rFonts w:ascii="Arial" w:hAnsi="Arial" w:cs="Arial"/>
                <w:sz w:val="24"/>
                <w:szCs w:val="24"/>
              </w:rPr>
              <w:t>Dotyczy  przygotowania do odbioru UDT:</w:t>
            </w:r>
            <w:r w:rsidR="00A01B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1BFD">
              <w:rPr>
                <w:rFonts w:ascii="Arial" w:hAnsi="Arial" w:cs="Arial"/>
                <w:sz w:val="24"/>
                <w:szCs w:val="24"/>
              </w:rPr>
              <w:t>Prosimy o wyjaśnienie i sprecyzowanie wszystkich czynności dotyczących przygotowania do odbioru UDT, często przygotowania do odbioru UDT przekracza znacznie kwotę za sam przegląd. Nie znając podstawowych danych nie jesteśmy w stanie skalkulować czasu koniecznego do realizacji zadań.</w:t>
            </w:r>
          </w:p>
          <w:p w14:paraId="434AD455" w14:textId="77777777" w:rsidR="00A01BFD" w:rsidRPr="004E4B64" w:rsidRDefault="00A01BFD" w:rsidP="00A01BFD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28C094E0" w14:textId="72F06BC3" w:rsidR="00A01BFD" w:rsidRPr="00713158" w:rsidRDefault="00B131F1" w:rsidP="00A01BF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Zamawiający modyfikuje treść projektu umowy (zał. nr 4 do SWZ) poprzez wykreślenie ust. 11 w par. 2 – aktualny załącznik nr 4 do SWZ w zał. </w:t>
            </w:r>
            <w:r w:rsidR="0038469B">
              <w:rPr>
                <w:rFonts w:ascii="Arial" w:hAnsi="Arial" w:cs="Arial"/>
                <w:sz w:val="24"/>
                <w:szCs w:val="24"/>
              </w:rPr>
              <w:t xml:space="preserve">Modyfikacji ulega również treść Opisu przedmiotu zamówienia (zał. nr 1 do SWZ) poprzez wykreślenie wymagań dot. odbioru UDT – aktualny </w:t>
            </w:r>
            <w:r w:rsidR="0038469B" w:rsidRPr="0038469B">
              <w:rPr>
                <w:rFonts w:ascii="Arial" w:hAnsi="Arial" w:cs="Arial"/>
                <w:sz w:val="24"/>
                <w:szCs w:val="24"/>
              </w:rPr>
              <w:t xml:space="preserve">załącznik nr </w:t>
            </w:r>
            <w:r w:rsidR="0038469B">
              <w:rPr>
                <w:rFonts w:ascii="Arial" w:hAnsi="Arial" w:cs="Arial"/>
                <w:sz w:val="24"/>
                <w:szCs w:val="24"/>
              </w:rPr>
              <w:t>1</w:t>
            </w:r>
            <w:r w:rsidR="0038469B" w:rsidRPr="0038469B">
              <w:rPr>
                <w:rFonts w:ascii="Arial" w:hAnsi="Arial" w:cs="Arial"/>
                <w:sz w:val="24"/>
                <w:szCs w:val="24"/>
              </w:rPr>
              <w:t xml:space="preserve"> do SWZ w zał</w:t>
            </w:r>
            <w:r w:rsidR="0038469B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E318F4B" w14:textId="62CB0F08" w:rsidR="00713158" w:rsidRPr="00A01BFD" w:rsidRDefault="00713158" w:rsidP="00A01BFD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3158">
              <w:rPr>
                <w:rFonts w:ascii="Arial" w:hAnsi="Arial" w:cs="Arial"/>
                <w:sz w:val="24"/>
                <w:szCs w:val="24"/>
              </w:rPr>
              <w:t>Dotyczy formularza cenowego:</w:t>
            </w:r>
            <w:r w:rsidR="00A01BF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01BFD">
              <w:rPr>
                <w:rFonts w:ascii="Arial" w:hAnsi="Arial" w:cs="Arial"/>
                <w:sz w:val="24"/>
                <w:szCs w:val="24"/>
              </w:rPr>
              <w:t>Prosimy o uwz</w:t>
            </w:r>
            <w:r w:rsidR="00A01BFD">
              <w:rPr>
                <w:rFonts w:ascii="Arial" w:hAnsi="Arial" w:cs="Arial"/>
                <w:sz w:val="24"/>
                <w:szCs w:val="24"/>
              </w:rPr>
              <w:t>g</w:t>
            </w:r>
            <w:r w:rsidRPr="00A01BFD">
              <w:rPr>
                <w:rFonts w:ascii="Arial" w:hAnsi="Arial" w:cs="Arial"/>
                <w:sz w:val="24"/>
                <w:szCs w:val="24"/>
              </w:rPr>
              <w:t>lędnienie stawki  VAT 8% i 23% (części to 23%, robocizna to 8%)</w:t>
            </w:r>
          </w:p>
          <w:p w14:paraId="0005239B" w14:textId="77777777" w:rsidR="00713158" w:rsidRPr="004E4B64" w:rsidRDefault="00713158" w:rsidP="00D45A9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0339366" w14:textId="5544A180" w:rsidR="00713158" w:rsidRPr="00713158" w:rsidRDefault="00B131F1" w:rsidP="00D45A9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B131F1">
              <w:rPr>
                <w:rFonts w:ascii="Arial" w:hAnsi="Arial" w:cs="Arial"/>
                <w:sz w:val="24"/>
                <w:szCs w:val="24"/>
              </w:rPr>
              <w:t xml:space="preserve">Zamawiający wyraża zgodę i </w:t>
            </w:r>
            <w:r>
              <w:rPr>
                <w:rFonts w:ascii="Arial" w:hAnsi="Arial" w:cs="Arial"/>
                <w:sz w:val="24"/>
                <w:szCs w:val="24"/>
              </w:rPr>
              <w:t xml:space="preserve">modyfikuje załącznik nr 2a do SWZ (formularz asortymentowo – cenowy) w zakresie zadania nr 30 – aktualny </w:t>
            </w:r>
            <w:r w:rsidRPr="00B131F1">
              <w:rPr>
                <w:rFonts w:ascii="Arial" w:hAnsi="Arial" w:cs="Arial"/>
                <w:sz w:val="24"/>
                <w:szCs w:val="24"/>
              </w:rPr>
              <w:t xml:space="preserve">załącznik nr </w:t>
            </w:r>
            <w:r>
              <w:rPr>
                <w:rFonts w:ascii="Arial" w:hAnsi="Arial" w:cs="Arial"/>
                <w:sz w:val="24"/>
                <w:szCs w:val="24"/>
              </w:rPr>
              <w:t>2a</w:t>
            </w:r>
            <w:r w:rsidRPr="00B131F1">
              <w:rPr>
                <w:rFonts w:ascii="Arial" w:hAnsi="Arial" w:cs="Arial"/>
                <w:sz w:val="24"/>
                <w:szCs w:val="24"/>
              </w:rPr>
              <w:t xml:space="preserve"> do SWZ w zał.</w:t>
            </w:r>
          </w:p>
        </w:tc>
      </w:tr>
      <w:tr w:rsidR="00713158" w:rsidRPr="00E935D6" w14:paraId="451ECDF2" w14:textId="77777777" w:rsidTr="00D45A99">
        <w:tc>
          <w:tcPr>
            <w:tcW w:w="9356" w:type="dxa"/>
            <w:shd w:val="clear" w:color="auto" w:fill="auto"/>
          </w:tcPr>
          <w:p w14:paraId="6E306AEA" w14:textId="230C90FB" w:rsidR="00713158" w:rsidRPr="004E4B64" w:rsidRDefault="00713158" w:rsidP="00D45A99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713158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1865466D" w14:textId="77777777" w:rsidR="00A01BFD" w:rsidRPr="00A01BFD" w:rsidRDefault="00A01BFD" w:rsidP="00A01BF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1BFD">
              <w:rPr>
                <w:rFonts w:ascii="Arial" w:hAnsi="Arial" w:cs="Arial"/>
                <w:sz w:val="24"/>
                <w:szCs w:val="24"/>
              </w:rPr>
              <w:t xml:space="preserve">Czy Zamawiający dopuści możliwość wprowadzenia zapisu do umowy w § 9, zgodnie </w:t>
            </w:r>
            <w:r w:rsidRPr="00A01BFD">
              <w:rPr>
                <w:rFonts w:ascii="Arial" w:hAnsi="Arial" w:cs="Arial"/>
                <w:sz w:val="24"/>
                <w:szCs w:val="24"/>
              </w:rPr>
              <w:lastRenderedPageBreak/>
              <w:t>z poniższym:</w:t>
            </w:r>
          </w:p>
          <w:p w14:paraId="7CE25931" w14:textId="3D330A64" w:rsidR="00713158" w:rsidRPr="004E4B64" w:rsidRDefault="00A01BFD" w:rsidP="00A01BFD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„6. </w:t>
            </w:r>
            <w:r w:rsidRPr="00A01BFD">
              <w:rPr>
                <w:rFonts w:ascii="Arial" w:hAnsi="Arial" w:cs="Arial"/>
                <w:sz w:val="24"/>
                <w:szCs w:val="24"/>
              </w:rPr>
              <w:t>Strony umowy potwierdzają, że daty określone wprost w harmonogramie są deklaracją wykonania usługi na ten dzień. Wykonawca każdorazowo potwierdzi z Zamawiającym ostateczny termin wykonania usługi przeglądu, co nie będzie groziło karą umowną za zwłokę w wykonaniu przeglądu dookreślonego wprost w harmonogramie- wskazana data”</w:t>
            </w:r>
          </w:p>
          <w:p w14:paraId="1284ACA2" w14:textId="77777777" w:rsidR="00713158" w:rsidRPr="004E4B64" w:rsidRDefault="00713158" w:rsidP="00D45A99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CE91AAA" w14:textId="77777777" w:rsidR="00446152" w:rsidRPr="00713158" w:rsidRDefault="00446152" w:rsidP="00446152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nie wyraża zgody na zmianę postanowień umowy w tym zakresie.</w:t>
            </w:r>
          </w:p>
          <w:p w14:paraId="06DF71D6" w14:textId="64F9C435" w:rsidR="00713158" w:rsidRPr="00713158" w:rsidRDefault="00713158" w:rsidP="00D45A9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49CFA763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3E555F13" w14:textId="331C3A6B" w:rsidR="006D4AB3" w:rsidRDefault="006D4AB3" w:rsidP="00E4419D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5CF9FAB4" w14:textId="4BCDB9DF" w:rsidR="00E4419D" w:rsidRDefault="00E4419D" w:rsidP="00E4419D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Z-ca Dyrektora ds. Finansowych</w:t>
      </w:r>
    </w:p>
    <w:p w14:paraId="2E606D6A" w14:textId="4CFD685A" w:rsidR="00E4419D" w:rsidRPr="00E935D6" w:rsidRDefault="00E4419D" w:rsidP="00E4419D">
      <w:pPr>
        <w:pStyle w:val="Tekstpodstawowy"/>
        <w:spacing w:before="120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Dorota Góral</w:t>
      </w:r>
    </w:p>
    <w:sectPr w:rsidR="00E4419D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B5334" w14:textId="77777777" w:rsidR="00897F1F" w:rsidRDefault="00897F1F">
      <w:r>
        <w:separator/>
      </w:r>
    </w:p>
  </w:endnote>
  <w:endnote w:type="continuationSeparator" w:id="0">
    <w:p w14:paraId="2E412AD7" w14:textId="77777777" w:rsidR="00897F1F" w:rsidRDefault="00897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BD0B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426DF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12B91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34110C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A863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2CFF1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431E40" w14:textId="77777777" w:rsidR="006D4AB3" w:rsidRDefault="006D4AB3">
    <w:pPr>
      <w:pStyle w:val="Stopka"/>
      <w:tabs>
        <w:tab w:val="clear" w:pos="4536"/>
        <w:tab w:val="left" w:pos="6237"/>
      </w:tabs>
    </w:pPr>
  </w:p>
  <w:p w14:paraId="60EC519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37775" w14:textId="77777777" w:rsidR="00897F1F" w:rsidRDefault="00897F1F">
      <w:r>
        <w:separator/>
      </w:r>
    </w:p>
  </w:footnote>
  <w:footnote w:type="continuationSeparator" w:id="0">
    <w:p w14:paraId="6EFB1D51" w14:textId="77777777" w:rsidR="00897F1F" w:rsidRDefault="00897F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83C00" w14:textId="77777777" w:rsidR="00713158" w:rsidRDefault="007131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6BED8" w14:textId="77777777" w:rsidR="00713158" w:rsidRDefault="007131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738C5" w14:textId="77777777" w:rsidR="00713158" w:rsidRDefault="007131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FE65A08"/>
    <w:multiLevelType w:val="hybridMultilevel"/>
    <w:tmpl w:val="C6C892A4"/>
    <w:lvl w:ilvl="0" w:tplc="DE087A1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CEF7B58"/>
    <w:multiLevelType w:val="hybridMultilevel"/>
    <w:tmpl w:val="C0C6FB98"/>
    <w:lvl w:ilvl="0" w:tplc="F33AA25A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7742223">
    <w:abstractNumId w:val="4"/>
  </w:num>
  <w:num w:numId="2" w16cid:durableId="1610431477">
    <w:abstractNumId w:val="8"/>
  </w:num>
  <w:num w:numId="3" w16cid:durableId="1552037921">
    <w:abstractNumId w:val="3"/>
  </w:num>
  <w:num w:numId="4" w16cid:durableId="364908344">
    <w:abstractNumId w:val="7"/>
  </w:num>
  <w:num w:numId="5" w16cid:durableId="397629454">
    <w:abstractNumId w:val="0"/>
  </w:num>
  <w:num w:numId="6" w16cid:durableId="1743526828">
    <w:abstractNumId w:val="2"/>
  </w:num>
  <w:num w:numId="7" w16cid:durableId="1049260642">
    <w:abstractNumId w:val="6"/>
  </w:num>
  <w:num w:numId="8" w16cid:durableId="268976938">
    <w:abstractNumId w:val="1"/>
  </w:num>
  <w:num w:numId="9" w16cid:durableId="9300417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7F1F"/>
    <w:rsid w:val="00031374"/>
    <w:rsid w:val="000A1097"/>
    <w:rsid w:val="000E2A8F"/>
    <w:rsid w:val="0012774F"/>
    <w:rsid w:val="00144B7A"/>
    <w:rsid w:val="00180C6E"/>
    <w:rsid w:val="00222499"/>
    <w:rsid w:val="0029606A"/>
    <w:rsid w:val="0038469B"/>
    <w:rsid w:val="00446152"/>
    <w:rsid w:val="004848F3"/>
    <w:rsid w:val="004A75F2"/>
    <w:rsid w:val="004E4B64"/>
    <w:rsid w:val="005144A9"/>
    <w:rsid w:val="00520165"/>
    <w:rsid w:val="005B1B08"/>
    <w:rsid w:val="00631D7C"/>
    <w:rsid w:val="00632C3C"/>
    <w:rsid w:val="00646A97"/>
    <w:rsid w:val="00662BDB"/>
    <w:rsid w:val="00694560"/>
    <w:rsid w:val="006A5DF1"/>
    <w:rsid w:val="006B7198"/>
    <w:rsid w:val="006D4AB3"/>
    <w:rsid w:val="006F3B81"/>
    <w:rsid w:val="00713158"/>
    <w:rsid w:val="007D7198"/>
    <w:rsid w:val="00843A88"/>
    <w:rsid w:val="00864A4B"/>
    <w:rsid w:val="00870F9F"/>
    <w:rsid w:val="008804B6"/>
    <w:rsid w:val="00897AB0"/>
    <w:rsid w:val="00897F1F"/>
    <w:rsid w:val="008A3553"/>
    <w:rsid w:val="00976FE9"/>
    <w:rsid w:val="00A01BFD"/>
    <w:rsid w:val="00A05C61"/>
    <w:rsid w:val="00A905AC"/>
    <w:rsid w:val="00AF7235"/>
    <w:rsid w:val="00B131F1"/>
    <w:rsid w:val="00BA6584"/>
    <w:rsid w:val="00BE7BFD"/>
    <w:rsid w:val="00C370F2"/>
    <w:rsid w:val="00C44EEC"/>
    <w:rsid w:val="00C46732"/>
    <w:rsid w:val="00D17D22"/>
    <w:rsid w:val="00D22FFA"/>
    <w:rsid w:val="00D8461B"/>
    <w:rsid w:val="00D915F2"/>
    <w:rsid w:val="00DF32E8"/>
    <w:rsid w:val="00DF53CA"/>
    <w:rsid w:val="00E21B49"/>
    <w:rsid w:val="00E2789F"/>
    <w:rsid w:val="00E4419D"/>
    <w:rsid w:val="00E72428"/>
    <w:rsid w:val="00E74BC3"/>
    <w:rsid w:val="00E935D6"/>
    <w:rsid w:val="00EA14B3"/>
    <w:rsid w:val="00EA416E"/>
    <w:rsid w:val="00F67E36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D43F8B"/>
  <w15:chartTrackingRefBased/>
  <w15:docId w15:val="{2EF49CA6-A092-451F-88CA-0D1B0A642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46152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491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2</cp:revision>
  <cp:lastPrinted>2025-08-27T10:27:00Z</cp:lastPrinted>
  <dcterms:created xsi:type="dcterms:W3CDTF">2025-08-27T10:30:00Z</dcterms:created>
  <dcterms:modified xsi:type="dcterms:W3CDTF">2025-08-27T10:30:00Z</dcterms:modified>
</cp:coreProperties>
</file>