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AE76D" w14:textId="77777777" w:rsidR="00FB7F50" w:rsidRPr="002245BE" w:rsidRDefault="00E94FE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94FE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94FE2">
        <w:rPr>
          <w:sz w:val="22"/>
          <w:szCs w:val="22"/>
        </w:rPr>
        <w:t>2025-08-27</w:t>
      </w:r>
    </w:p>
    <w:p w14:paraId="741D0EB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9CBA089" w14:textId="77777777" w:rsidR="00E94FE2" w:rsidRPr="00E94FE2" w:rsidRDefault="00E94FE2" w:rsidP="00FB7F50">
      <w:pPr>
        <w:spacing w:after="40"/>
        <w:rPr>
          <w:b/>
          <w:bCs/>
          <w:sz w:val="22"/>
          <w:szCs w:val="22"/>
        </w:rPr>
      </w:pPr>
      <w:r w:rsidRPr="00E94FE2">
        <w:rPr>
          <w:b/>
          <w:bCs/>
          <w:sz w:val="22"/>
          <w:szCs w:val="22"/>
        </w:rPr>
        <w:t>Akademia Górniczo - Hutnicza</w:t>
      </w:r>
    </w:p>
    <w:p w14:paraId="33DA7805" w14:textId="77777777" w:rsidR="00E94FE2" w:rsidRPr="00E94FE2" w:rsidRDefault="00E94FE2" w:rsidP="00FB7F50">
      <w:pPr>
        <w:spacing w:after="40"/>
        <w:rPr>
          <w:b/>
          <w:bCs/>
          <w:sz w:val="22"/>
          <w:szCs w:val="22"/>
        </w:rPr>
      </w:pPr>
      <w:r w:rsidRPr="00E94FE2">
        <w:rPr>
          <w:b/>
          <w:bCs/>
          <w:sz w:val="22"/>
          <w:szCs w:val="22"/>
        </w:rPr>
        <w:t>im. Stanisława Staszica w Krakowie</w:t>
      </w:r>
    </w:p>
    <w:p w14:paraId="5F3B1FE5" w14:textId="77777777" w:rsidR="00FB7F50" w:rsidRPr="002245BE" w:rsidRDefault="00E94FE2" w:rsidP="00FB7F50">
      <w:pPr>
        <w:spacing w:after="40"/>
        <w:rPr>
          <w:b/>
          <w:bCs/>
          <w:sz w:val="22"/>
          <w:szCs w:val="22"/>
        </w:rPr>
      </w:pPr>
      <w:r w:rsidRPr="00E94FE2">
        <w:rPr>
          <w:b/>
          <w:bCs/>
          <w:sz w:val="22"/>
          <w:szCs w:val="22"/>
        </w:rPr>
        <w:t>Dział Zamówień Publicznych</w:t>
      </w:r>
    </w:p>
    <w:p w14:paraId="7A438A5A" w14:textId="77777777" w:rsidR="00FB7F50" w:rsidRPr="002245BE" w:rsidRDefault="00E94FE2" w:rsidP="00FB7F50">
      <w:pPr>
        <w:rPr>
          <w:sz w:val="22"/>
          <w:szCs w:val="22"/>
        </w:rPr>
      </w:pPr>
      <w:r w:rsidRPr="00E94FE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94FE2">
        <w:rPr>
          <w:sz w:val="22"/>
          <w:szCs w:val="22"/>
        </w:rPr>
        <w:t>30</w:t>
      </w:r>
    </w:p>
    <w:p w14:paraId="0C1F89B2" w14:textId="77777777" w:rsidR="00FB7F50" w:rsidRPr="002245BE" w:rsidRDefault="00E94FE2" w:rsidP="00FB7F50">
      <w:pPr>
        <w:rPr>
          <w:sz w:val="22"/>
          <w:szCs w:val="22"/>
        </w:rPr>
      </w:pPr>
      <w:r w:rsidRPr="00E94FE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94FE2">
        <w:rPr>
          <w:sz w:val="22"/>
          <w:szCs w:val="22"/>
        </w:rPr>
        <w:t>Kraków</w:t>
      </w:r>
    </w:p>
    <w:p w14:paraId="30F233D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6BB0E6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94FE2" w:rsidRPr="00607F9B" w14:paraId="2C9B016A" w14:textId="77777777" w:rsidTr="00BC3F9E">
        <w:trPr>
          <w:trHeight w:val="638"/>
        </w:trPr>
        <w:tc>
          <w:tcPr>
            <w:tcW w:w="959" w:type="dxa"/>
          </w:tcPr>
          <w:p w14:paraId="61245CB5" w14:textId="77777777" w:rsidR="00E94FE2" w:rsidRPr="00607F9B" w:rsidRDefault="00E94FE2" w:rsidP="00BC3F9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B057D0C" w14:textId="77777777" w:rsidR="00E94FE2" w:rsidRPr="00607F9B" w:rsidRDefault="00E94FE2" w:rsidP="00BC3F9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94FE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94FE2">
              <w:rPr>
                <w:b/>
                <w:bCs/>
                <w:sz w:val="22"/>
                <w:szCs w:val="22"/>
              </w:rPr>
              <w:t xml:space="preserve">dostawa systemu izotopowego do analizy wody dla </w:t>
            </w:r>
            <w:proofErr w:type="spellStart"/>
            <w:r w:rsidRPr="00E94FE2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E94FE2">
              <w:rPr>
                <w:b/>
                <w:bCs/>
                <w:sz w:val="22"/>
                <w:szCs w:val="22"/>
              </w:rPr>
              <w:t xml:space="preserve"> - DE-dzp.272-434/25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94FE2">
              <w:rPr>
                <w:b/>
                <w:sz w:val="22"/>
                <w:szCs w:val="22"/>
              </w:rPr>
              <w:t>DE-dzp.272-434/25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19200F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94FE2" w14:paraId="2FE9B182" w14:textId="77777777" w:rsidTr="00BC3F9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93D0708" w14:textId="77777777" w:rsidR="00E94FE2" w:rsidRPr="00D26ED6" w:rsidRDefault="00E94FE2" w:rsidP="00BC3F9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94FE2">
              <w:rPr>
                <w:b/>
                <w:sz w:val="22"/>
                <w:szCs w:val="22"/>
              </w:rPr>
              <w:t>INTERTECH POLAND</w:t>
            </w:r>
          </w:p>
          <w:p w14:paraId="6543BA49" w14:textId="77777777" w:rsidR="00E94FE2" w:rsidRPr="009F0E5C" w:rsidRDefault="00E94FE2" w:rsidP="00BC3F9E">
            <w:pPr>
              <w:jc w:val="both"/>
              <w:rPr>
                <w:bCs/>
                <w:sz w:val="22"/>
                <w:szCs w:val="22"/>
              </w:rPr>
            </w:pPr>
            <w:r w:rsidRPr="00E94FE2">
              <w:rPr>
                <w:bCs/>
                <w:sz w:val="22"/>
                <w:szCs w:val="22"/>
              </w:rPr>
              <w:t>Niedźwiedzia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94FE2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94FE2">
              <w:rPr>
                <w:bCs/>
                <w:sz w:val="22"/>
                <w:szCs w:val="22"/>
              </w:rPr>
              <w:t>/3</w:t>
            </w:r>
          </w:p>
          <w:p w14:paraId="724E7070" w14:textId="77777777" w:rsidR="00E94FE2" w:rsidRPr="009F0E5C" w:rsidRDefault="00E94FE2" w:rsidP="00BC3F9E">
            <w:pPr>
              <w:jc w:val="both"/>
              <w:rPr>
                <w:bCs/>
                <w:sz w:val="22"/>
                <w:szCs w:val="22"/>
              </w:rPr>
            </w:pPr>
            <w:r w:rsidRPr="00E94FE2">
              <w:rPr>
                <w:bCs/>
                <w:sz w:val="22"/>
                <w:szCs w:val="22"/>
              </w:rPr>
              <w:t>02-737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94FE2">
              <w:rPr>
                <w:bCs/>
                <w:sz w:val="22"/>
                <w:szCs w:val="22"/>
              </w:rPr>
              <w:t>Warszawa</w:t>
            </w:r>
          </w:p>
          <w:p w14:paraId="463C646F" w14:textId="77777777" w:rsidR="00E94FE2" w:rsidRPr="00D26ED6" w:rsidRDefault="00E94FE2" w:rsidP="00BC3F9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5E5D7F5" w14:textId="77777777" w:rsidR="00E94FE2" w:rsidRDefault="00E94FE2" w:rsidP="00BC3F9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94FE2">
              <w:rPr>
                <w:sz w:val="22"/>
                <w:szCs w:val="22"/>
              </w:rPr>
              <w:t xml:space="preserve">dostawa systemu izotopowego do analizy wody dla </w:t>
            </w:r>
            <w:proofErr w:type="spellStart"/>
            <w:r w:rsidRPr="00E94FE2">
              <w:rPr>
                <w:sz w:val="22"/>
                <w:szCs w:val="22"/>
              </w:rPr>
              <w:t>WFiIS</w:t>
            </w:r>
            <w:proofErr w:type="spellEnd"/>
            <w:r w:rsidRPr="00E94FE2">
              <w:rPr>
                <w:sz w:val="22"/>
                <w:szCs w:val="22"/>
              </w:rPr>
              <w:t xml:space="preserve"> - DE-dzp.272-434/25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D9A9F7B" w14:textId="77777777" w:rsidR="00E94FE2" w:rsidRPr="00D26ED6" w:rsidRDefault="00E94FE2" w:rsidP="00BC3F9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94FE2">
              <w:rPr>
                <w:b/>
                <w:sz w:val="22"/>
                <w:szCs w:val="22"/>
              </w:rPr>
              <w:t>996 495.20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FE5047B" w14:textId="77777777" w:rsidR="00E94FE2" w:rsidRDefault="00E94FE2" w:rsidP="00BC3F9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34BA55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2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7"/>
        <w:gridCol w:w="3653"/>
        <w:gridCol w:w="1947"/>
        <w:gridCol w:w="1947"/>
        <w:gridCol w:w="1461"/>
      </w:tblGrid>
      <w:tr w:rsidR="00D977BF" w:rsidRPr="008567C7" w14:paraId="211AB760" w14:textId="77777777" w:rsidTr="00D977BF">
        <w:trPr>
          <w:trHeight w:val="510"/>
        </w:trPr>
        <w:tc>
          <w:tcPr>
            <w:tcW w:w="1217" w:type="dxa"/>
            <w:vAlign w:val="center"/>
          </w:tcPr>
          <w:p w14:paraId="7813B227" w14:textId="77777777" w:rsidR="00D977BF" w:rsidRPr="008567C7" w:rsidRDefault="00D977B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53" w:type="dxa"/>
            <w:vAlign w:val="center"/>
          </w:tcPr>
          <w:p w14:paraId="26A68C6A" w14:textId="77777777" w:rsidR="00D977BF" w:rsidRPr="008567C7" w:rsidRDefault="00D977B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47" w:type="dxa"/>
            <w:vAlign w:val="center"/>
          </w:tcPr>
          <w:p w14:paraId="5E6576ED" w14:textId="77777777" w:rsidR="00D977BF" w:rsidRPr="008567C7" w:rsidRDefault="00D977B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4FE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47" w:type="dxa"/>
            <w:vAlign w:val="center"/>
          </w:tcPr>
          <w:p w14:paraId="759059AE" w14:textId="77777777" w:rsidR="00D977BF" w:rsidRPr="008567C7" w:rsidRDefault="00D977B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4FE2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461" w:type="dxa"/>
            <w:vAlign w:val="center"/>
          </w:tcPr>
          <w:p w14:paraId="16E9C441" w14:textId="77777777" w:rsidR="00D977BF" w:rsidRPr="008567C7" w:rsidRDefault="00D977B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977BF" w:rsidRPr="008567C7" w14:paraId="686F1BCE" w14:textId="77777777" w:rsidTr="00D977BF">
        <w:trPr>
          <w:trHeight w:val="735"/>
        </w:trPr>
        <w:tc>
          <w:tcPr>
            <w:tcW w:w="1217" w:type="dxa"/>
            <w:vAlign w:val="center"/>
          </w:tcPr>
          <w:p w14:paraId="18F99579" w14:textId="77777777" w:rsidR="00D977BF" w:rsidRPr="008567C7" w:rsidRDefault="00D977BF" w:rsidP="00BC3F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4FE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53" w:type="dxa"/>
            <w:vAlign w:val="center"/>
          </w:tcPr>
          <w:p w14:paraId="39E81441" w14:textId="77777777" w:rsidR="00D977BF" w:rsidRPr="002B6761" w:rsidRDefault="00D977BF" w:rsidP="00BC3F9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94FE2">
              <w:rPr>
                <w:rFonts w:ascii="Times New Roman" w:hAnsi="Times New Roman" w:cs="Times New Roman"/>
                <w:b/>
                <w:sz w:val="18"/>
                <w:szCs w:val="18"/>
              </w:rPr>
              <w:t>INTERTECH POLAND</w:t>
            </w:r>
          </w:p>
          <w:p w14:paraId="175DDE87" w14:textId="77777777" w:rsidR="00D977BF" w:rsidRPr="008567C7" w:rsidRDefault="00D977BF" w:rsidP="00BC3F9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4FE2">
              <w:rPr>
                <w:rFonts w:ascii="Times New Roman" w:hAnsi="Times New Roman" w:cs="Times New Roman"/>
                <w:bCs/>
                <w:sz w:val="18"/>
                <w:szCs w:val="18"/>
              </w:rPr>
              <w:t>Niedźwiedzia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94FE2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94FE2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14:paraId="072E9D84" w14:textId="77777777" w:rsidR="00D977BF" w:rsidRPr="001B7815" w:rsidRDefault="00D977BF" w:rsidP="00BC3F9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4FE2">
              <w:rPr>
                <w:rFonts w:ascii="Times New Roman" w:hAnsi="Times New Roman" w:cs="Times New Roman"/>
                <w:bCs/>
                <w:sz w:val="18"/>
                <w:szCs w:val="18"/>
              </w:rPr>
              <w:t>02-737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94FE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947" w:type="dxa"/>
            <w:vAlign w:val="center"/>
          </w:tcPr>
          <w:p w14:paraId="225D7479" w14:textId="77777777" w:rsidR="00D977BF" w:rsidRPr="008567C7" w:rsidRDefault="00D977BF" w:rsidP="00BC3F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4FE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47" w:type="dxa"/>
            <w:vAlign w:val="center"/>
          </w:tcPr>
          <w:p w14:paraId="7649FD2D" w14:textId="77777777" w:rsidR="00D977BF" w:rsidRPr="008567C7" w:rsidRDefault="00D977BF" w:rsidP="00BC3F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4FE2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61" w:type="dxa"/>
            <w:vAlign w:val="center"/>
          </w:tcPr>
          <w:p w14:paraId="0F707617" w14:textId="77777777" w:rsidR="00D977BF" w:rsidRPr="008567C7" w:rsidRDefault="00D977BF" w:rsidP="00BC3F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4FE2">
              <w:rPr>
                <w:rFonts w:ascii="Times New Roman" w:hAnsi="Times New Roman" w:cs="Times New Roman"/>
                <w:sz w:val="18"/>
                <w:szCs w:val="18"/>
              </w:rPr>
              <w:t xml:space="preserve">  70,00</w:t>
            </w:r>
          </w:p>
        </w:tc>
      </w:tr>
    </w:tbl>
    <w:p w14:paraId="098AAAAC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7C22D20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F49F7A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546F8" w14:textId="77777777" w:rsidR="002D3DCC" w:rsidRDefault="002D3DCC">
      <w:r>
        <w:separator/>
      </w:r>
    </w:p>
  </w:endnote>
  <w:endnote w:type="continuationSeparator" w:id="0">
    <w:p w14:paraId="78EE3435" w14:textId="77777777" w:rsidR="002D3DCC" w:rsidRDefault="002D3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4E81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ED3C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34ED1E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1D6901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6EDB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8A93C" w14:textId="77777777" w:rsidR="002D3DCC" w:rsidRDefault="002D3DCC">
      <w:r>
        <w:separator/>
      </w:r>
    </w:p>
  </w:footnote>
  <w:footnote w:type="continuationSeparator" w:id="0">
    <w:p w14:paraId="6AF67284" w14:textId="77777777" w:rsidR="002D3DCC" w:rsidRDefault="002D3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8280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ED29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9FD7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3DC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D3DCC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977BF"/>
    <w:rsid w:val="00DE4BF6"/>
    <w:rsid w:val="00E30B2D"/>
    <w:rsid w:val="00E62859"/>
    <w:rsid w:val="00E85D70"/>
    <w:rsid w:val="00E94FE2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2B9E6"/>
  <w15:chartTrackingRefBased/>
  <w15:docId w15:val="{03BBC5BF-FC0E-40DA-99DC-BB93C89D5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2025-08-27T11:31:00Z</cp:lastPrinted>
  <dcterms:created xsi:type="dcterms:W3CDTF">2025-08-27T11:31:00Z</dcterms:created>
  <dcterms:modified xsi:type="dcterms:W3CDTF">2025-08-27T11:31:00Z</dcterms:modified>
</cp:coreProperties>
</file>