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2933E" w14:textId="77777777" w:rsidR="00FB7F50" w:rsidRPr="002245BE" w:rsidRDefault="00834B3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34B3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34B3F">
        <w:rPr>
          <w:sz w:val="22"/>
          <w:szCs w:val="22"/>
        </w:rPr>
        <w:t>2025-08-27</w:t>
      </w:r>
    </w:p>
    <w:p w14:paraId="6537869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E3248BC" w14:textId="77777777" w:rsidR="00834B3F" w:rsidRPr="00834B3F" w:rsidRDefault="00834B3F" w:rsidP="00FB7F50">
      <w:pPr>
        <w:spacing w:after="40"/>
        <w:rPr>
          <w:b/>
          <w:bCs/>
          <w:sz w:val="22"/>
          <w:szCs w:val="22"/>
        </w:rPr>
      </w:pPr>
      <w:r w:rsidRPr="00834B3F">
        <w:rPr>
          <w:b/>
          <w:bCs/>
          <w:sz w:val="22"/>
          <w:szCs w:val="22"/>
        </w:rPr>
        <w:t>Akademia Górniczo - Hutnicza</w:t>
      </w:r>
    </w:p>
    <w:p w14:paraId="0A1D28E5" w14:textId="77777777" w:rsidR="00834B3F" w:rsidRPr="00834B3F" w:rsidRDefault="00834B3F" w:rsidP="00FB7F50">
      <w:pPr>
        <w:spacing w:after="40"/>
        <w:rPr>
          <w:b/>
          <w:bCs/>
          <w:sz w:val="22"/>
          <w:szCs w:val="22"/>
        </w:rPr>
      </w:pPr>
      <w:r w:rsidRPr="00834B3F">
        <w:rPr>
          <w:b/>
          <w:bCs/>
          <w:sz w:val="22"/>
          <w:szCs w:val="22"/>
        </w:rPr>
        <w:t>im. Stanisława Staszica w Krakowie</w:t>
      </w:r>
    </w:p>
    <w:p w14:paraId="1BB68F71" w14:textId="77777777" w:rsidR="00FB7F50" w:rsidRPr="002245BE" w:rsidRDefault="00834B3F" w:rsidP="00FB7F50">
      <w:pPr>
        <w:spacing w:after="40"/>
        <w:rPr>
          <w:b/>
          <w:bCs/>
          <w:sz w:val="22"/>
          <w:szCs w:val="22"/>
        </w:rPr>
      </w:pPr>
      <w:r w:rsidRPr="00834B3F">
        <w:rPr>
          <w:b/>
          <w:bCs/>
          <w:sz w:val="22"/>
          <w:szCs w:val="22"/>
        </w:rPr>
        <w:t>Dział Zamówień Publicznych</w:t>
      </w:r>
    </w:p>
    <w:p w14:paraId="45A9A902" w14:textId="77777777" w:rsidR="00FB7F50" w:rsidRPr="002245BE" w:rsidRDefault="00834B3F" w:rsidP="00FB7F50">
      <w:pPr>
        <w:rPr>
          <w:sz w:val="22"/>
          <w:szCs w:val="22"/>
        </w:rPr>
      </w:pPr>
      <w:r w:rsidRPr="00834B3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34B3F">
        <w:rPr>
          <w:sz w:val="22"/>
          <w:szCs w:val="22"/>
        </w:rPr>
        <w:t>30</w:t>
      </w:r>
    </w:p>
    <w:p w14:paraId="18C58C18" w14:textId="77777777" w:rsidR="00FB7F50" w:rsidRPr="002245BE" w:rsidRDefault="00834B3F" w:rsidP="00FB7F50">
      <w:pPr>
        <w:rPr>
          <w:sz w:val="22"/>
          <w:szCs w:val="22"/>
        </w:rPr>
      </w:pPr>
      <w:r w:rsidRPr="00834B3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34B3F">
        <w:rPr>
          <w:sz w:val="22"/>
          <w:szCs w:val="22"/>
        </w:rPr>
        <w:t>Kraków</w:t>
      </w:r>
    </w:p>
    <w:p w14:paraId="6D9C2A7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B1513F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34B3F" w:rsidRPr="00607F9B" w14:paraId="07167A98" w14:textId="77777777" w:rsidTr="00D8651B">
        <w:trPr>
          <w:trHeight w:val="638"/>
        </w:trPr>
        <w:tc>
          <w:tcPr>
            <w:tcW w:w="959" w:type="dxa"/>
          </w:tcPr>
          <w:p w14:paraId="12AB6EDB" w14:textId="77777777" w:rsidR="00834B3F" w:rsidRPr="00607F9B" w:rsidRDefault="00834B3F" w:rsidP="00D865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5C87AA9" w14:textId="05A7DD4C" w:rsidR="00834B3F" w:rsidRPr="00607F9B" w:rsidRDefault="00834B3F" w:rsidP="00D865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34B3F">
              <w:rPr>
                <w:sz w:val="22"/>
                <w:szCs w:val="22"/>
              </w:rPr>
              <w:t>przetarg</w:t>
            </w:r>
            <w:r w:rsidR="00E27011">
              <w:rPr>
                <w:sz w:val="22"/>
                <w:szCs w:val="22"/>
              </w:rPr>
              <w:t>u</w:t>
            </w:r>
            <w:r w:rsidRPr="00834B3F">
              <w:rPr>
                <w:sz w:val="22"/>
                <w:szCs w:val="22"/>
              </w:rPr>
              <w:t xml:space="preserve"> nieograniczon</w:t>
            </w:r>
            <w:r w:rsidR="00E2701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4B3F">
              <w:rPr>
                <w:b/>
                <w:bCs/>
                <w:sz w:val="22"/>
                <w:szCs w:val="22"/>
              </w:rPr>
              <w:t xml:space="preserve">Dostawa serwera na potrzeby </w:t>
            </w:r>
            <w:proofErr w:type="spellStart"/>
            <w:r w:rsidRPr="00834B3F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4B3F">
              <w:rPr>
                <w:b/>
                <w:sz w:val="22"/>
                <w:szCs w:val="22"/>
              </w:rPr>
              <w:t>DE-dzp.272-412/25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69BA7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4B3F" w14:paraId="36D95505" w14:textId="77777777" w:rsidTr="00D8651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72419C3" w14:textId="77777777" w:rsidR="00834B3F" w:rsidRPr="00D26ED6" w:rsidRDefault="00834B3F" w:rsidP="00D865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34B3F">
              <w:rPr>
                <w:b/>
                <w:sz w:val="22"/>
                <w:szCs w:val="22"/>
              </w:rPr>
              <w:t>Redicreo</w:t>
            </w:r>
            <w:proofErr w:type="spellEnd"/>
            <w:r w:rsidRPr="00834B3F">
              <w:rPr>
                <w:b/>
                <w:sz w:val="22"/>
                <w:szCs w:val="22"/>
              </w:rPr>
              <w:t xml:space="preserve"> Chmiela Sylwestrzak Majda spółka jawna</w:t>
            </w:r>
          </w:p>
          <w:p w14:paraId="6EFD2B33" w14:textId="77777777" w:rsidR="00834B3F" w:rsidRPr="009F0E5C" w:rsidRDefault="00834B3F" w:rsidP="00D8651B">
            <w:pPr>
              <w:jc w:val="both"/>
              <w:rPr>
                <w:bCs/>
                <w:sz w:val="22"/>
                <w:szCs w:val="22"/>
              </w:rPr>
            </w:pPr>
            <w:r w:rsidRPr="00834B3F">
              <w:rPr>
                <w:bCs/>
                <w:sz w:val="22"/>
                <w:szCs w:val="22"/>
              </w:rPr>
              <w:t>Zygmuntowska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4B3F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6F29CF" w14:textId="77777777" w:rsidR="00834B3F" w:rsidRPr="009F0E5C" w:rsidRDefault="00834B3F" w:rsidP="00D8651B">
            <w:pPr>
              <w:jc w:val="both"/>
              <w:rPr>
                <w:bCs/>
                <w:sz w:val="22"/>
                <w:szCs w:val="22"/>
              </w:rPr>
            </w:pPr>
            <w:r w:rsidRPr="00834B3F">
              <w:rPr>
                <w:bCs/>
                <w:sz w:val="22"/>
                <w:szCs w:val="22"/>
              </w:rPr>
              <w:t>31-314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4B3F">
              <w:rPr>
                <w:bCs/>
                <w:sz w:val="22"/>
                <w:szCs w:val="22"/>
              </w:rPr>
              <w:t>Kraków</w:t>
            </w:r>
          </w:p>
          <w:p w14:paraId="20A39B6E" w14:textId="77777777" w:rsidR="00834B3F" w:rsidRPr="00D26ED6" w:rsidRDefault="00834B3F" w:rsidP="00D865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8E8B67" w14:textId="47F9601F" w:rsidR="00834B3F" w:rsidRDefault="00834B3F" w:rsidP="00D8651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34B3F">
              <w:rPr>
                <w:sz w:val="22"/>
                <w:szCs w:val="22"/>
              </w:rPr>
              <w:t>Dostaw</w:t>
            </w:r>
            <w:r w:rsidR="00E27011">
              <w:rPr>
                <w:sz w:val="22"/>
                <w:szCs w:val="22"/>
              </w:rPr>
              <w:t>ę</w:t>
            </w:r>
            <w:r w:rsidRPr="00834B3F">
              <w:rPr>
                <w:sz w:val="22"/>
                <w:szCs w:val="22"/>
              </w:rPr>
              <w:t xml:space="preserve"> serwera na potrzeby </w:t>
            </w:r>
            <w:proofErr w:type="spellStart"/>
            <w:r w:rsidRPr="00834B3F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5A86B57C" w14:textId="77777777" w:rsidR="00834B3F" w:rsidRPr="00D26ED6" w:rsidRDefault="00834B3F" w:rsidP="00D8651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34B3F">
              <w:rPr>
                <w:b/>
                <w:sz w:val="22"/>
                <w:szCs w:val="22"/>
              </w:rPr>
              <w:t>104 550.00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CED4E14" w14:textId="77777777" w:rsidR="00834B3F" w:rsidRDefault="00834B3F" w:rsidP="00D8651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A9F6F1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05686C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176A49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F962F9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FADA1A7" w14:textId="77777777" w:rsidR="002B6761" w:rsidRPr="008567C7" w:rsidRDefault="00834B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31F7B08" w14:textId="77777777" w:rsidR="002B6761" w:rsidRPr="008567C7" w:rsidRDefault="00834B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9BFA2F3" w14:textId="77777777" w:rsidR="002B6761" w:rsidRPr="008567C7" w:rsidRDefault="00834B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7DAEAD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710F0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5A6B3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CFF77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4B3F" w:rsidRPr="008567C7" w14:paraId="6E861643" w14:textId="77777777" w:rsidTr="00D8651B">
        <w:tc>
          <w:tcPr>
            <w:tcW w:w="709" w:type="dxa"/>
            <w:vAlign w:val="center"/>
          </w:tcPr>
          <w:p w14:paraId="027E1AC7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AD5EF87" w14:textId="77777777" w:rsidR="00834B3F" w:rsidRPr="002B6761" w:rsidRDefault="00834B3F" w:rsidP="00D865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34B3F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834B3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14:paraId="3C52E078" w14:textId="77777777" w:rsidR="00834B3F" w:rsidRPr="008567C7" w:rsidRDefault="00834B3F" w:rsidP="00D865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27A1E94" w14:textId="77777777" w:rsidR="00834B3F" w:rsidRPr="001B7815" w:rsidRDefault="00834B3F" w:rsidP="00D865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1F3FC71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8284B5F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3CE070ED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958FFDB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5C1A2C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64EADF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8931B2A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34B3F" w:rsidRPr="008567C7" w14:paraId="4C968EF3" w14:textId="77777777" w:rsidTr="00D8651B">
        <w:tc>
          <w:tcPr>
            <w:tcW w:w="709" w:type="dxa"/>
            <w:vAlign w:val="center"/>
          </w:tcPr>
          <w:p w14:paraId="2910F9C8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0B4B47CC" w14:textId="77777777" w:rsidR="00834B3F" w:rsidRPr="002B6761" w:rsidRDefault="00834B3F" w:rsidP="00D865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620E244A" w14:textId="77777777" w:rsidR="00834B3F" w:rsidRPr="008567C7" w:rsidRDefault="00834B3F" w:rsidP="00D865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931A27" w14:textId="77777777" w:rsidR="00834B3F" w:rsidRPr="001B7815" w:rsidRDefault="00834B3F" w:rsidP="00D865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D5F19E4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57,46</w:t>
            </w:r>
          </w:p>
        </w:tc>
        <w:tc>
          <w:tcPr>
            <w:tcW w:w="1134" w:type="dxa"/>
            <w:vAlign w:val="center"/>
          </w:tcPr>
          <w:p w14:paraId="547123DB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3797535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5923444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EBEF84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A507A7D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77D796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87,46</w:t>
            </w:r>
          </w:p>
        </w:tc>
      </w:tr>
      <w:tr w:rsidR="00834B3F" w:rsidRPr="008567C7" w14:paraId="56042373" w14:textId="77777777" w:rsidTr="00D8651B">
        <w:tc>
          <w:tcPr>
            <w:tcW w:w="709" w:type="dxa"/>
            <w:vAlign w:val="center"/>
          </w:tcPr>
          <w:p w14:paraId="46F6EB0D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09A42559" w14:textId="77777777" w:rsidR="00834B3F" w:rsidRPr="002B6761" w:rsidRDefault="00834B3F" w:rsidP="00D865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9396FB7" w14:textId="77777777" w:rsidR="00834B3F" w:rsidRPr="008567C7" w:rsidRDefault="00834B3F" w:rsidP="00D865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B7FBC03" w14:textId="77777777" w:rsidR="00834B3F" w:rsidRPr="001B7815" w:rsidRDefault="00834B3F" w:rsidP="00D865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E5C94BB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43,33</w:t>
            </w:r>
          </w:p>
        </w:tc>
        <w:tc>
          <w:tcPr>
            <w:tcW w:w="1134" w:type="dxa"/>
            <w:vAlign w:val="center"/>
          </w:tcPr>
          <w:p w14:paraId="20C2BB61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699B2BDD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0EE9CE6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05CE56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2C9AE95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E3B5A4D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83,33</w:t>
            </w:r>
          </w:p>
        </w:tc>
      </w:tr>
      <w:tr w:rsidR="00834B3F" w:rsidRPr="008567C7" w14:paraId="7F070BF7" w14:textId="77777777" w:rsidTr="00D8651B">
        <w:tc>
          <w:tcPr>
            <w:tcW w:w="709" w:type="dxa"/>
            <w:vAlign w:val="center"/>
          </w:tcPr>
          <w:p w14:paraId="77D0C6B2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1F63854A" w14:textId="77777777" w:rsidR="00834B3F" w:rsidRPr="002B6761" w:rsidRDefault="00834B3F" w:rsidP="00D865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/>
                <w:sz w:val="18"/>
                <w:szCs w:val="18"/>
              </w:rPr>
              <w:t>SYSTEM DATA SP. Z O.O.</w:t>
            </w:r>
          </w:p>
          <w:p w14:paraId="47FD2DA4" w14:textId="77777777" w:rsidR="00834B3F" w:rsidRPr="008567C7" w:rsidRDefault="00834B3F" w:rsidP="00D865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CCCA8A" w14:textId="77777777" w:rsidR="00834B3F" w:rsidRPr="001B7815" w:rsidRDefault="00834B3F" w:rsidP="00D865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14:paraId="0982E16F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39,94</w:t>
            </w:r>
          </w:p>
        </w:tc>
        <w:tc>
          <w:tcPr>
            <w:tcW w:w="1134" w:type="dxa"/>
            <w:vAlign w:val="center"/>
          </w:tcPr>
          <w:p w14:paraId="7D0F15DE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6C6EED8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8C59E6C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05B79CA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5C0B15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621F029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79,94</w:t>
            </w:r>
          </w:p>
        </w:tc>
      </w:tr>
      <w:tr w:rsidR="00834B3F" w:rsidRPr="008567C7" w14:paraId="0F02E066" w14:textId="77777777" w:rsidTr="00D8651B">
        <w:tc>
          <w:tcPr>
            <w:tcW w:w="709" w:type="dxa"/>
            <w:vAlign w:val="center"/>
          </w:tcPr>
          <w:p w14:paraId="4C62EFFA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A9D1D5E" w14:textId="77777777" w:rsidR="00834B3F" w:rsidRPr="00E27011" w:rsidRDefault="00834B3F" w:rsidP="00D865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E2701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MS Development Marcin </w:t>
            </w:r>
            <w:proofErr w:type="spellStart"/>
            <w:r w:rsidRPr="00E2701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Świć</w:t>
            </w:r>
            <w:proofErr w:type="spellEnd"/>
          </w:p>
          <w:p w14:paraId="487C66EE" w14:textId="77777777" w:rsidR="00834B3F" w:rsidRPr="00E27011" w:rsidRDefault="00834B3F" w:rsidP="00D865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E2701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Salsy</w:t>
            </w:r>
            <w:proofErr w:type="spellEnd"/>
            <w:r w:rsidRPr="00E2701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E2701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</w:t>
            </w:r>
            <w:r w:rsidRPr="00E2701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678592BF" w14:textId="77777777" w:rsidR="00834B3F" w:rsidRPr="001B7815" w:rsidRDefault="00834B3F" w:rsidP="00D865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02-823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3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A5BA4DF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49,32</w:t>
            </w:r>
          </w:p>
        </w:tc>
        <w:tc>
          <w:tcPr>
            <w:tcW w:w="1134" w:type="dxa"/>
            <w:vAlign w:val="center"/>
          </w:tcPr>
          <w:p w14:paraId="78D0BFAC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7B562051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222C6ED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36438B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CA1657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C808B5" w14:textId="77777777" w:rsidR="00834B3F" w:rsidRPr="008567C7" w:rsidRDefault="00834B3F" w:rsidP="00D865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3F">
              <w:rPr>
                <w:rFonts w:ascii="Times New Roman" w:hAnsi="Times New Roman" w:cs="Times New Roman"/>
                <w:sz w:val="18"/>
                <w:szCs w:val="18"/>
              </w:rPr>
              <w:t xml:space="preserve">  79,32</w:t>
            </w:r>
          </w:p>
        </w:tc>
      </w:tr>
    </w:tbl>
    <w:p w14:paraId="7C6757F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3A646F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CFD606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955BA" w14:textId="77777777" w:rsidR="00237AD5" w:rsidRDefault="00237AD5">
      <w:r>
        <w:separator/>
      </w:r>
    </w:p>
  </w:endnote>
  <w:endnote w:type="continuationSeparator" w:id="0">
    <w:p w14:paraId="000641D2" w14:textId="77777777" w:rsidR="00237AD5" w:rsidRDefault="00237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0B8B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E47C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0535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EBDC1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0F0D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1D0D4" w14:textId="77777777" w:rsidR="00237AD5" w:rsidRDefault="00237AD5">
      <w:r>
        <w:separator/>
      </w:r>
    </w:p>
  </w:footnote>
  <w:footnote w:type="continuationSeparator" w:id="0">
    <w:p w14:paraId="505FCB52" w14:textId="77777777" w:rsidR="00237AD5" w:rsidRDefault="00237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12D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A2F1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F8CF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AD5"/>
    <w:rsid w:val="00005838"/>
    <w:rsid w:val="00022322"/>
    <w:rsid w:val="00042497"/>
    <w:rsid w:val="000C1E6F"/>
    <w:rsid w:val="000E4E56"/>
    <w:rsid w:val="001A1468"/>
    <w:rsid w:val="001B7815"/>
    <w:rsid w:val="001C31ED"/>
    <w:rsid w:val="00237AD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4B3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7011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0E168"/>
  <w15:chartTrackingRefBased/>
  <w15:docId w15:val="{15744FAE-3982-454E-BEC8-3E3A9A91A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2025-08-27T10:49:00Z</cp:lastPrinted>
  <dcterms:created xsi:type="dcterms:W3CDTF">2025-08-27T10:48:00Z</dcterms:created>
  <dcterms:modified xsi:type="dcterms:W3CDTF">2025-08-27T10:50:00Z</dcterms:modified>
</cp:coreProperties>
</file>