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AC840" w14:textId="77777777" w:rsidR="00986737" w:rsidRPr="009432A1" w:rsidRDefault="001B612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B6124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B6124">
        <w:rPr>
          <w:rFonts w:ascii="Arial" w:hAnsi="Arial" w:cs="Arial"/>
          <w:sz w:val="24"/>
          <w:szCs w:val="24"/>
        </w:rPr>
        <w:t>2025-08-27</w:t>
      </w:r>
    </w:p>
    <w:p w14:paraId="075137BD" w14:textId="77777777" w:rsidR="00986737" w:rsidRPr="009432A1" w:rsidRDefault="001B612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612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1D40422" w14:textId="77777777" w:rsidR="00986737" w:rsidRPr="009432A1" w:rsidRDefault="001B612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1B6124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B6124">
        <w:rPr>
          <w:rFonts w:ascii="Arial" w:hAnsi="Arial" w:cs="Arial"/>
          <w:sz w:val="24"/>
          <w:szCs w:val="24"/>
        </w:rPr>
        <w:t>66</w:t>
      </w:r>
    </w:p>
    <w:p w14:paraId="4DAF6837" w14:textId="77777777" w:rsidR="00986737" w:rsidRPr="009432A1" w:rsidRDefault="001B6124" w:rsidP="00986737">
      <w:pPr>
        <w:rPr>
          <w:rFonts w:ascii="Arial" w:hAnsi="Arial" w:cs="Arial"/>
          <w:sz w:val="24"/>
          <w:szCs w:val="24"/>
        </w:rPr>
      </w:pPr>
      <w:r w:rsidRPr="001B6124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B6124">
        <w:rPr>
          <w:rFonts w:ascii="Arial" w:hAnsi="Arial" w:cs="Arial"/>
          <w:sz w:val="24"/>
          <w:szCs w:val="24"/>
        </w:rPr>
        <w:t>Kraków</w:t>
      </w:r>
    </w:p>
    <w:p w14:paraId="5D3DD3F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FA2165" w14:textId="2E626CE3" w:rsidR="00986737" w:rsidRDefault="00986737" w:rsidP="00F1478C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0F80CBF" w14:textId="36BD568C" w:rsidR="00F1478C" w:rsidRPr="009432A1" w:rsidRDefault="00F1478C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SZP-271-29/25-784.AF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83B2AA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DFF80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E09AD8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A1173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B79E36F" w14:textId="77777777" w:rsidTr="005A632E">
        <w:tc>
          <w:tcPr>
            <w:tcW w:w="2269" w:type="dxa"/>
            <w:shd w:val="clear" w:color="auto" w:fill="auto"/>
          </w:tcPr>
          <w:p w14:paraId="3603EB5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689DC8" w14:textId="77777777" w:rsidR="00986737" w:rsidRPr="004E4B64" w:rsidRDefault="001B612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6124">
              <w:rPr>
                <w:rFonts w:ascii="Arial" w:hAnsi="Arial" w:cs="Arial"/>
                <w:bCs/>
                <w:sz w:val="24"/>
                <w:szCs w:val="24"/>
              </w:rPr>
              <w:t>Dostawa odczynników i dzierżawa urządzeń do analizy parametrów krytycznych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6124" w:rsidRPr="004E4B64" w14:paraId="2E4FF293" w14:textId="77777777" w:rsidTr="006A03BC">
        <w:tc>
          <w:tcPr>
            <w:tcW w:w="2269" w:type="dxa"/>
            <w:shd w:val="clear" w:color="auto" w:fill="auto"/>
          </w:tcPr>
          <w:p w14:paraId="0E171B1A" w14:textId="77777777" w:rsidR="001B6124" w:rsidRPr="004E4B64" w:rsidRDefault="001B6124" w:rsidP="006A03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777F00" w14:textId="77777777" w:rsidR="001B6124" w:rsidRPr="004E4B64" w:rsidRDefault="001B6124" w:rsidP="006A03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6124">
              <w:rPr>
                <w:rFonts w:ascii="Arial" w:hAnsi="Arial" w:cs="Arial"/>
                <w:bCs/>
                <w:sz w:val="24"/>
                <w:szCs w:val="24"/>
              </w:rPr>
              <w:t>SZP-271-29/25</w:t>
            </w:r>
          </w:p>
        </w:tc>
      </w:tr>
    </w:tbl>
    <w:p w14:paraId="4C19C77F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40721AA" w14:textId="795343DC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B6124" w:rsidRPr="001B6124">
        <w:rPr>
          <w:rFonts w:ascii="Arial" w:hAnsi="Arial" w:cs="Arial"/>
          <w:sz w:val="24"/>
          <w:szCs w:val="24"/>
        </w:rPr>
        <w:t>(</w:t>
      </w:r>
      <w:proofErr w:type="spellStart"/>
      <w:r w:rsidR="001B6124" w:rsidRPr="001B6124">
        <w:rPr>
          <w:rFonts w:ascii="Arial" w:hAnsi="Arial" w:cs="Arial"/>
          <w:sz w:val="24"/>
          <w:szCs w:val="24"/>
        </w:rPr>
        <w:t>t.j</w:t>
      </w:r>
      <w:proofErr w:type="spellEnd"/>
      <w:r w:rsidR="001B6124" w:rsidRPr="001B6124">
        <w:rPr>
          <w:rFonts w:ascii="Arial" w:hAnsi="Arial" w:cs="Arial"/>
          <w:sz w:val="24"/>
          <w:szCs w:val="24"/>
        </w:rPr>
        <w:t>. Dz. U. z 2024 poz. 1320</w:t>
      </w:r>
      <w:r w:rsidR="00F1478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F1478C">
        <w:rPr>
          <w:rFonts w:ascii="Arial" w:hAnsi="Arial" w:cs="Arial"/>
          <w:sz w:val="24"/>
          <w:szCs w:val="24"/>
        </w:rPr>
        <w:t>późn</w:t>
      </w:r>
      <w:proofErr w:type="spellEnd"/>
      <w:r w:rsidR="00F1478C">
        <w:rPr>
          <w:rFonts w:ascii="Arial" w:hAnsi="Arial" w:cs="Arial"/>
          <w:sz w:val="24"/>
          <w:szCs w:val="24"/>
        </w:rPr>
        <w:t>. zm.</w:t>
      </w:r>
      <w:r w:rsidR="001B6124" w:rsidRPr="001B6124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0A3380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B6124" w:rsidRPr="001B6124">
        <w:rPr>
          <w:rFonts w:ascii="Arial" w:hAnsi="Arial" w:cs="Arial"/>
          <w:sz w:val="24"/>
          <w:szCs w:val="24"/>
        </w:rPr>
        <w:t>27/08/2025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B6124" w:rsidRPr="001B612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84ED5BD" w14:textId="77777777" w:rsidTr="005A632E">
        <w:tc>
          <w:tcPr>
            <w:tcW w:w="1276" w:type="dxa"/>
            <w:shd w:val="clear" w:color="auto" w:fill="F2F2F2"/>
            <w:vAlign w:val="center"/>
          </w:tcPr>
          <w:p w14:paraId="40A8F9A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D7F1E0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0AF53D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12F8D5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B6124" w:rsidRPr="00BB547B" w14:paraId="77F3FF39" w14:textId="77777777" w:rsidTr="006A03BC">
        <w:tc>
          <w:tcPr>
            <w:tcW w:w="1276" w:type="dxa"/>
            <w:shd w:val="clear" w:color="auto" w:fill="auto"/>
            <w:vAlign w:val="center"/>
          </w:tcPr>
          <w:p w14:paraId="036ABEBB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3C435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42AE88A" w14:textId="77777777" w:rsidR="001B6124" w:rsidRPr="00986737" w:rsidRDefault="001B6124" w:rsidP="006A03B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B6124">
              <w:rPr>
                <w:rFonts w:ascii="Arial" w:hAnsi="Arial" w:cs="Arial"/>
                <w:sz w:val="24"/>
                <w:szCs w:val="24"/>
              </w:rPr>
              <w:t>Radiometer</w:t>
            </w:r>
            <w:proofErr w:type="spellEnd"/>
            <w:r w:rsidRPr="001B612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D27D451" w14:textId="77777777" w:rsidR="001B6124" w:rsidRPr="00986737" w:rsidRDefault="001B6124" w:rsidP="006A03BC">
            <w:pPr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124">
              <w:rPr>
                <w:rFonts w:ascii="Arial" w:hAnsi="Arial" w:cs="Arial"/>
                <w:sz w:val="24"/>
                <w:szCs w:val="24"/>
              </w:rPr>
              <w:t>181a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090DA1" w14:textId="77777777" w:rsidR="001B6124" w:rsidRPr="00986737" w:rsidRDefault="001B6124" w:rsidP="006A03B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12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CAA09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296 503.20 zł</w:t>
            </w:r>
          </w:p>
        </w:tc>
      </w:tr>
      <w:tr w:rsidR="001B6124" w:rsidRPr="00BB547B" w14:paraId="6147200B" w14:textId="77777777" w:rsidTr="006A03BC">
        <w:tc>
          <w:tcPr>
            <w:tcW w:w="1276" w:type="dxa"/>
            <w:shd w:val="clear" w:color="auto" w:fill="auto"/>
            <w:vAlign w:val="center"/>
          </w:tcPr>
          <w:p w14:paraId="66931362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B832C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8C41064" w14:textId="77777777" w:rsidR="001B6124" w:rsidRPr="00986737" w:rsidRDefault="001B6124" w:rsidP="006A03B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B6124">
              <w:rPr>
                <w:rFonts w:ascii="Arial" w:hAnsi="Arial" w:cs="Arial"/>
                <w:sz w:val="24"/>
                <w:szCs w:val="24"/>
              </w:rPr>
              <w:t>Radiometer</w:t>
            </w:r>
            <w:proofErr w:type="spellEnd"/>
            <w:r w:rsidRPr="001B612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B5AB42" w14:textId="77777777" w:rsidR="001B6124" w:rsidRPr="00986737" w:rsidRDefault="001B6124" w:rsidP="006A03BC">
            <w:pPr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124">
              <w:rPr>
                <w:rFonts w:ascii="Arial" w:hAnsi="Arial" w:cs="Arial"/>
                <w:sz w:val="24"/>
                <w:szCs w:val="24"/>
              </w:rPr>
              <w:t>181a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78087F" w14:textId="77777777" w:rsidR="001B6124" w:rsidRPr="00986737" w:rsidRDefault="001B6124" w:rsidP="006A03B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02-222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12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EAE45A" w14:textId="77777777" w:rsidR="001B6124" w:rsidRPr="00986737" w:rsidRDefault="001B6124" w:rsidP="006A03B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124">
              <w:rPr>
                <w:rFonts w:ascii="Arial" w:hAnsi="Arial" w:cs="Arial"/>
                <w:sz w:val="24"/>
                <w:szCs w:val="24"/>
              </w:rPr>
              <w:t>966 114.00 zł</w:t>
            </w:r>
          </w:p>
        </w:tc>
      </w:tr>
    </w:tbl>
    <w:p w14:paraId="00A52D8D" w14:textId="67CE32BC" w:rsidR="00A80738" w:rsidRDefault="00A80738" w:rsidP="00BA72FE">
      <w:pPr>
        <w:pStyle w:val="Tekstpodstawowy"/>
        <w:spacing w:before="60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C7D494F" w14:textId="7A5FF3B9" w:rsidR="00BA72FE" w:rsidRDefault="00BA72FE" w:rsidP="00BA72F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E15FE29" w14:textId="4AC39EE0" w:rsidR="00BA72FE" w:rsidRPr="00BB547B" w:rsidRDefault="00BA72FE" w:rsidP="00BA72F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</w:t>
      </w:r>
    </w:p>
    <w:bookmarkEnd w:id="0"/>
    <w:sectPr w:rsidR="00BA72F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68ECE" w14:textId="77777777" w:rsidR="00BE0E04" w:rsidRDefault="00BE0E04">
      <w:r>
        <w:separator/>
      </w:r>
    </w:p>
  </w:endnote>
  <w:endnote w:type="continuationSeparator" w:id="0">
    <w:p w14:paraId="211D4D5E" w14:textId="77777777" w:rsidR="00BE0E04" w:rsidRDefault="00BE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E46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D85F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87F8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EF62546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908DB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84D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4A0093" w14:textId="77777777" w:rsidR="009F189D" w:rsidRDefault="009F189D">
    <w:pPr>
      <w:pStyle w:val="Stopka"/>
      <w:tabs>
        <w:tab w:val="clear" w:pos="4536"/>
      </w:tabs>
      <w:jc w:val="center"/>
    </w:pPr>
  </w:p>
  <w:p w14:paraId="1604E8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5ADB1" w14:textId="77777777" w:rsidR="00BE0E04" w:rsidRDefault="00BE0E04">
      <w:r>
        <w:separator/>
      </w:r>
    </w:p>
  </w:footnote>
  <w:footnote w:type="continuationSeparator" w:id="0">
    <w:p w14:paraId="1C3457C9" w14:textId="77777777" w:rsidR="00BE0E04" w:rsidRDefault="00BE0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6B1AF" w14:textId="77777777" w:rsidR="001B6124" w:rsidRDefault="001B6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42A50" w14:textId="77777777" w:rsidR="001B6124" w:rsidRDefault="001B61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E99F" w14:textId="77777777" w:rsidR="001B6124" w:rsidRDefault="001B61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E04"/>
    <w:rsid w:val="00007727"/>
    <w:rsid w:val="00017720"/>
    <w:rsid w:val="00035488"/>
    <w:rsid w:val="000D7F25"/>
    <w:rsid w:val="000E00E5"/>
    <w:rsid w:val="00173B20"/>
    <w:rsid w:val="001B6124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A72FE"/>
    <w:rsid w:val="00BB547B"/>
    <w:rsid w:val="00BE0E04"/>
    <w:rsid w:val="00C236D3"/>
    <w:rsid w:val="00C659E2"/>
    <w:rsid w:val="00C82837"/>
    <w:rsid w:val="00CA3D66"/>
    <w:rsid w:val="00CB0802"/>
    <w:rsid w:val="00D665F5"/>
    <w:rsid w:val="00D7128F"/>
    <w:rsid w:val="00EA3476"/>
    <w:rsid w:val="00F1478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1C71A6C"/>
  <w15:chartTrackingRefBased/>
  <w15:docId w15:val="{ADDD53C5-3E17-41EB-A634-A2786653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142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4</cp:revision>
  <cp:lastPrinted>2025-08-27T08:53:00Z</cp:lastPrinted>
  <dcterms:created xsi:type="dcterms:W3CDTF">2025-08-27T08:51:00Z</dcterms:created>
  <dcterms:modified xsi:type="dcterms:W3CDTF">2025-08-27T08:55:00Z</dcterms:modified>
</cp:coreProperties>
</file>