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1C405" w14:textId="77777777" w:rsidR="00ED2414" w:rsidRPr="00ED2414" w:rsidRDefault="00ED2414" w:rsidP="00ED2414">
      <w:pPr>
        <w:suppressAutoHyphens/>
        <w:spacing w:line="360" w:lineRule="auto"/>
        <w:jc w:val="right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>Załącznik nr 1</w:t>
      </w:r>
    </w:p>
    <w:p w14:paraId="36E9EB8D" w14:textId="77777777" w:rsidR="00ED2414" w:rsidRPr="00ED2414" w:rsidRDefault="00ED2414" w:rsidP="00ED2414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b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>FORMULARZ OFERTY</w:t>
      </w:r>
    </w:p>
    <w:p w14:paraId="46FE6440" w14:textId="77777777" w:rsidR="00ED2414" w:rsidRPr="00ED2414" w:rsidRDefault="00ED2414" w:rsidP="00ED2414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18"/>
          <w:szCs w:val="18"/>
          <w:lang w:eastAsia="zh-CN"/>
        </w:rPr>
      </w:pPr>
    </w:p>
    <w:p w14:paraId="2858D7E6" w14:textId="77777777" w:rsidR="00ED2414" w:rsidRPr="00ED2414" w:rsidRDefault="00ED2414" w:rsidP="00ED2414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NAZWA WYKONAWCY lub Wykonawców w przypadku oferty wspólnej:……………………………………………….</w:t>
      </w:r>
    </w:p>
    <w:p w14:paraId="735F5490" w14:textId="77777777" w:rsidR="00ED2414" w:rsidRPr="00ED2414" w:rsidRDefault="00ED2414" w:rsidP="00ED2414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FORMA PROWADZONEJ DZIAŁALNOŚCI: .................................................................................</w:t>
      </w:r>
    </w:p>
    <w:p w14:paraId="2B3C197E" w14:textId="77777777" w:rsidR="00ED2414" w:rsidRPr="00ED2414" w:rsidRDefault="00ED2414" w:rsidP="00ED2414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ADRES:……………………………………………………………………………………….</w:t>
      </w:r>
    </w:p>
    <w:p w14:paraId="3BAAAFF2" w14:textId="77777777" w:rsidR="00ED2414" w:rsidRPr="00ED2414" w:rsidRDefault="00ED2414" w:rsidP="00ED2414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POWIAT:…………………………………WOJEWÓDZTWO …………………………….</w:t>
      </w:r>
    </w:p>
    <w:p w14:paraId="1E2CA118" w14:textId="77777777" w:rsidR="00ED2414" w:rsidRPr="00ED2414" w:rsidRDefault="00ED2414" w:rsidP="00ED2414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18"/>
          <w:szCs w:val="18"/>
          <w:lang w:val="en-US" w:eastAsia="zh-CN"/>
        </w:rPr>
      </w:pPr>
      <w:r w:rsidRPr="00ED2414">
        <w:rPr>
          <w:rFonts w:ascii="Verdana" w:hAnsi="Verdana"/>
          <w:sz w:val="18"/>
          <w:szCs w:val="18"/>
          <w:lang w:val="de-DE" w:eastAsia="zh-CN"/>
        </w:rPr>
        <w:t>TEL./FAX/ E-MAIL…………………………………………………………………………..</w:t>
      </w:r>
    </w:p>
    <w:p w14:paraId="312CE8D1" w14:textId="77777777" w:rsidR="00ED2414" w:rsidRPr="00ED2414" w:rsidRDefault="00ED2414" w:rsidP="00ED2414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val="de-DE" w:eastAsia="zh-CN"/>
        </w:rPr>
        <w:t xml:space="preserve">NIP…………………………………. </w:t>
      </w:r>
      <w:r w:rsidRPr="00ED2414">
        <w:rPr>
          <w:rFonts w:ascii="Verdana" w:hAnsi="Verdana"/>
          <w:sz w:val="18"/>
          <w:szCs w:val="18"/>
          <w:lang w:eastAsia="zh-CN"/>
        </w:rPr>
        <w:t>REGON:………………………………………………</w:t>
      </w:r>
    </w:p>
    <w:p w14:paraId="22EC5E43" w14:textId="77777777" w:rsidR="00ED2414" w:rsidRPr="00ED2414" w:rsidRDefault="00ED2414" w:rsidP="00ED2414">
      <w:pPr>
        <w:tabs>
          <w:tab w:val="right" w:pos="9000"/>
        </w:tabs>
        <w:suppressAutoHyphens/>
        <w:spacing w:line="360" w:lineRule="auto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BANK/ NR KONTA ………………………………………………………………………….</w:t>
      </w:r>
    </w:p>
    <w:p w14:paraId="60E8FCFD" w14:textId="77777777" w:rsidR="00ED2414" w:rsidRPr="00ED2414" w:rsidRDefault="00ED2414" w:rsidP="00ED2414">
      <w:pPr>
        <w:suppressAutoHyphens/>
        <w:spacing w:line="360" w:lineRule="auto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Do: Nazwa i siedziba Zamawiającego:</w:t>
      </w:r>
    </w:p>
    <w:p w14:paraId="653E6F24" w14:textId="77777777" w:rsidR="00ED2414" w:rsidRPr="00ED2414" w:rsidRDefault="00ED2414" w:rsidP="00ED2414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>Akademia Górniczo - Hutnicza</w:t>
      </w:r>
    </w:p>
    <w:p w14:paraId="273AB43C" w14:textId="77777777" w:rsidR="00ED2414" w:rsidRPr="00ED2414" w:rsidRDefault="00ED2414" w:rsidP="00ED2414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>im. Stanisława Staszica w Krakowie</w:t>
      </w:r>
    </w:p>
    <w:p w14:paraId="12213AD1" w14:textId="77777777" w:rsidR="00ED2414" w:rsidRPr="00ED2414" w:rsidRDefault="00ED2414" w:rsidP="00ED2414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 xml:space="preserve">Dział Zamówień Publicznych  </w:t>
      </w:r>
    </w:p>
    <w:p w14:paraId="0B8A2A0F" w14:textId="01518382" w:rsidR="00ED2414" w:rsidRPr="00ED2414" w:rsidRDefault="00ED2414" w:rsidP="00ED2414">
      <w:pPr>
        <w:suppressAutoHyphens/>
        <w:ind w:right="-110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>Al. Mickiewicza 30</w:t>
      </w:r>
      <w:r>
        <w:rPr>
          <w:rFonts w:ascii="Verdana" w:hAnsi="Verdana"/>
          <w:b/>
          <w:sz w:val="18"/>
          <w:szCs w:val="18"/>
          <w:lang w:eastAsia="zh-CN"/>
        </w:rPr>
        <w:t xml:space="preserve">, </w:t>
      </w:r>
      <w:r w:rsidRPr="00ED2414">
        <w:rPr>
          <w:rFonts w:ascii="Verdana" w:hAnsi="Verdana"/>
          <w:b/>
          <w:sz w:val="18"/>
          <w:szCs w:val="18"/>
          <w:lang w:eastAsia="zh-CN"/>
        </w:rPr>
        <w:t xml:space="preserve">30-059 Kraków,  </w:t>
      </w:r>
    </w:p>
    <w:p w14:paraId="4E7C4B8E" w14:textId="77777777" w:rsidR="00ED2414" w:rsidRPr="00ED2414" w:rsidRDefault="00ED2414" w:rsidP="00ED2414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  <w:lang w:eastAsia="zh-CN"/>
        </w:rPr>
      </w:pPr>
    </w:p>
    <w:p w14:paraId="5D50FEEF" w14:textId="6726FB87" w:rsidR="00ED2414" w:rsidRPr="008509C6" w:rsidRDefault="00ED2414" w:rsidP="008509C6">
      <w:pPr>
        <w:suppressAutoHyphens/>
        <w:rPr>
          <w:rFonts w:ascii="Verdana" w:hAnsi="Verdana"/>
          <w:b/>
          <w:bCs/>
          <w:sz w:val="20"/>
          <w:szCs w:val="20"/>
        </w:rPr>
      </w:pPr>
      <w:r w:rsidRPr="00ED2414">
        <w:rPr>
          <w:rFonts w:ascii="Verdana" w:hAnsi="Verdana"/>
          <w:sz w:val="18"/>
          <w:szCs w:val="18"/>
          <w:lang w:eastAsia="zh-CN"/>
        </w:rPr>
        <w:t>Przystępując do postępowania o udzielenie zamówienia publicznego, którego przedmiotem jest</w:t>
      </w:r>
      <w:r w:rsidRPr="00ED2414">
        <w:rPr>
          <w:rFonts w:ascii="Verdana" w:hAnsi="Verdana"/>
          <w:b/>
          <w:sz w:val="18"/>
          <w:szCs w:val="18"/>
          <w:lang w:eastAsia="zh-CN"/>
        </w:rPr>
        <w:t xml:space="preserve"> </w:t>
      </w:r>
      <w:r w:rsidRPr="00ED2414">
        <w:rPr>
          <w:rFonts w:ascii="Verdana" w:hAnsi="Verdana"/>
          <w:b/>
          <w:bCs/>
          <w:sz w:val="20"/>
          <w:szCs w:val="20"/>
        </w:rPr>
        <w:t>Budowa pola marsjańskiego  (Mars Yard) przy budynku D-3 na terenie AGH</w:t>
      </w:r>
      <w:r w:rsidR="008509C6">
        <w:rPr>
          <w:rFonts w:ascii="Verdana" w:hAnsi="Verdana"/>
          <w:b/>
          <w:bCs/>
          <w:sz w:val="20"/>
          <w:szCs w:val="20"/>
        </w:rPr>
        <w:t xml:space="preserve"> w Krakowie - </w:t>
      </w:r>
      <w:bookmarkStart w:id="0" w:name="_GoBack"/>
      <w:bookmarkEnd w:id="0"/>
      <w:r w:rsidRPr="00ED2414">
        <w:rPr>
          <w:rFonts w:ascii="Verdana" w:hAnsi="Verdana" w:cs="Arial"/>
          <w:b/>
          <w:sz w:val="20"/>
          <w:szCs w:val="20"/>
        </w:rPr>
        <w:t>KC-DE-zp.272-497/25</w:t>
      </w:r>
      <w:r w:rsidRPr="00ED2414">
        <w:rPr>
          <w:rFonts w:ascii="Verdana" w:hAnsi="Verdana"/>
          <w:b/>
          <w:iCs/>
          <w:color w:val="000000"/>
          <w:sz w:val="18"/>
          <w:szCs w:val="18"/>
        </w:rPr>
        <w:t>,</w:t>
      </w:r>
      <w:r w:rsidRPr="00ED2414">
        <w:rPr>
          <w:rFonts w:ascii="Verdana" w:hAnsi="Verdana"/>
          <w:sz w:val="18"/>
          <w:szCs w:val="18"/>
          <w:lang w:eastAsia="zh-CN"/>
        </w:rPr>
        <w:t xml:space="preserve"> </w:t>
      </w:r>
      <w:r w:rsidRPr="00ED2414">
        <w:rPr>
          <w:rFonts w:ascii="Verdana" w:hAnsi="Verdana"/>
          <w:b/>
          <w:sz w:val="18"/>
          <w:szCs w:val="18"/>
          <w:lang w:eastAsia="zh-CN"/>
        </w:rPr>
        <w:t xml:space="preserve"> </w:t>
      </w:r>
      <w:r w:rsidRPr="00ED2414">
        <w:rPr>
          <w:rFonts w:ascii="Verdana" w:hAnsi="Verdana"/>
          <w:sz w:val="18"/>
          <w:szCs w:val="18"/>
          <w:lang w:eastAsia="zh-CN"/>
        </w:rPr>
        <w:t>oferuję realizację przedmiotu zamówienia, zgodnie z zasadami określonymi w specyfikacji warunków zamówienia.</w:t>
      </w:r>
    </w:p>
    <w:p w14:paraId="07510978" w14:textId="77777777" w:rsidR="00ED2414" w:rsidRPr="00ED2414" w:rsidRDefault="00ED2414" w:rsidP="00ED2414">
      <w:pPr>
        <w:spacing w:before="120" w:after="60"/>
        <w:jc w:val="both"/>
        <w:outlineLvl w:val="1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>Cena brutto: .........................................................................PLN</w:t>
      </w:r>
    </w:p>
    <w:p w14:paraId="4AE4F09F" w14:textId="77777777" w:rsidR="00ED2414" w:rsidRPr="00ED2414" w:rsidRDefault="00ED2414" w:rsidP="00ED2414">
      <w:pPr>
        <w:spacing w:before="120" w:after="60"/>
        <w:jc w:val="both"/>
        <w:outlineLvl w:val="1"/>
        <w:rPr>
          <w:rFonts w:ascii="Verdana" w:hAnsi="Verdana"/>
          <w:b/>
          <w:sz w:val="18"/>
          <w:szCs w:val="18"/>
          <w:lang w:eastAsia="zh-CN"/>
        </w:rPr>
      </w:pPr>
    </w:p>
    <w:p w14:paraId="4BEFEE29" w14:textId="77777777" w:rsidR="00ED2414" w:rsidRPr="00ED2414" w:rsidRDefault="00ED2414" w:rsidP="00ED2414">
      <w:pPr>
        <w:spacing w:before="120" w:after="60"/>
        <w:jc w:val="both"/>
        <w:outlineLvl w:val="1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Słownie brutto :...................................................................................................................</w:t>
      </w:r>
    </w:p>
    <w:p w14:paraId="4E907209" w14:textId="77777777" w:rsidR="00ED2414" w:rsidRPr="00ED2414" w:rsidRDefault="00ED2414" w:rsidP="00ED2414">
      <w:pPr>
        <w:spacing w:before="120" w:after="60"/>
        <w:jc w:val="both"/>
        <w:outlineLvl w:val="1"/>
        <w:rPr>
          <w:rFonts w:ascii="Verdana" w:hAnsi="Verdana"/>
          <w:b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>Powyższa cena zawiera podatek VAT w wysokości .......... % tj.…………………….PLN</w:t>
      </w:r>
    </w:p>
    <w:p w14:paraId="1673A6A1" w14:textId="77777777" w:rsidR="00ED2414" w:rsidRPr="00ED2414" w:rsidRDefault="00ED2414" w:rsidP="00ED2414">
      <w:pPr>
        <w:spacing w:before="120" w:after="60"/>
        <w:jc w:val="both"/>
        <w:outlineLvl w:val="1"/>
        <w:rPr>
          <w:rFonts w:ascii="Verdana" w:hAnsi="Verdana"/>
          <w:b/>
          <w:sz w:val="18"/>
          <w:szCs w:val="18"/>
          <w:lang w:eastAsia="zh-CN"/>
        </w:rPr>
      </w:pPr>
    </w:p>
    <w:p w14:paraId="6DCC1C6B" w14:textId="77777777" w:rsidR="00ED2414" w:rsidRPr="00ED2414" w:rsidRDefault="00ED2414" w:rsidP="00ED2414">
      <w:pPr>
        <w:suppressAutoHyphens/>
        <w:spacing w:line="360" w:lineRule="auto"/>
        <w:ind w:right="-45"/>
        <w:jc w:val="both"/>
        <w:rPr>
          <w:rFonts w:ascii="Verdana" w:hAnsi="Verdana"/>
          <w:bCs/>
          <w:i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>Okres udzielonej gwarancji wynosi</w:t>
      </w:r>
      <w:r w:rsidRPr="00ED2414">
        <w:rPr>
          <w:rFonts w:ascii="Verdana" w:hAnsi="Verdana"/>
          <w:bCs/>
          <w:sz w:val="18"/>
          <w:szCs w:val="18"/>
          <w:lang w:eastAsia="zh-CN"/>
        </w:rPr>
        <w:t>: ………………………miesięcy</w:t>
      </w:r>
      <w:r w:rsidRPr="00ED2414">
        <w:rPr>
          <w:rFonts w:ascii="Verdana" w:hAnsi="Verdana"/>
          <w:bCs/>
          <w:i/>
          <w:iCs/>
          <w:sz w:val="18"/>
          <w:szCs w:val="18"/>
          <w:lang w:eastAsia="zh-CN"/>
        </w:rPr>
        <w:t>*</w:t>
      </w:r>
      <w:r w:rsidRPr="00ED2414">
        <w:rPr>
          <w:rFonts w:ascii="Verdana" w:hAnsi="Verdana"/>
          <w:bCs/>
          <w:sz w:val="18"/>
          <w:szCs w:val="18"/>
          <w:lang w:eastAsia="zh-CN"/>
        </w:rPr>
        <w:t xml:space="preserve"> (</w:t>
      </w:r>
      <w:r w:rsidRPr="00ED2414">
        <w:rPr>
          <w:rFonts w:ascii="Verdana" w:hAnsi="Verdana"/>
          <w:bCs/>
          <w:i/>
          <w:sz w:val="18"/>
          <w:szCs w:val="18"/>
          <w:lang w:eastAsia="zh-CN"/>
        </w:rPr>
        <w:t>kryterium oceny ofert)</w:t>
      </w:r>
    </w:p>
    <w:p w14:paraId="4A6B1BF9" w14:textId="77777777" w:rsidR="00ED2414" w:rsidRPr="00ED2414" w:rsidRDefault="00ED2414" w:rsidP="00ED2414">
      <w:pPr>
        <w:suppressAutoHyphens/>
        <w:spacing w:line="360" w:lineRule="auto"/>
        <w:ind w:right="-45"/>
        <w:jc w:val="both"/>
        <w:rPr>
          <w:rFonts w:ascii="Verdana" w:hAnsi="Verdana"/>
          <w:bCs/>
          <w:sz w:val="18"/>
          <w:szCs w:val="18"/>
          <w:lang w:eastAsia="zh-CN"/>
        </w:rPr>
      </w:pPr>
      <w:r w:rsidRPr="00ED2414">
        <w:rPr>
          <w:rFonts w:ascii="Verdana" w:hAnsi="Verdana"/>
          <w:bCs/>
          <w:i/>
          <w:iCs/>
          <w:sz w:val="18"/>
          <w:szCs w:val="18"/>
          <w:lang w:eastAsia="zh-CN"/>
        </w:rPr>
        <w:t xml:space="preserve">*W przypadku nie podania okresu gwarancji, Zamawiający przyjmie minimalny okres gwarancji.  </w:t>
      </w:r>
      <w:r w:rsidRPr="00ED2414">
        <w:rPr>
          <w:rFonts w:ascii="Verdana" w:hAnsi="Verdana"/>
          <w:bCs/>
          <w:sz w:val="18"/>
          <w:szCs w:val="18"/>
          <w:lang w:eastAsia="zh-CN"/>
        </w:rPr>
        <w:t xml:space="preserve"> </w:t>
      </w:r>
    </w:p>
    <w:p w14:paraId="0A1CF6E7" w14:textId="77777777" w:rsidR="00ED2414" w:rsidRPr="00ED2414" w:rsidRDefault="00ED2414" w:rsidP="00ED2414">
      <w:pPr>
        <w:tabs>
          <w:tab w:val="left" w:pos="1276"/>
        </w:tabs>
        <w:suppressAutoHyphens/>
        <w:spacing w:before="120" w:after="120"/>
        <w:jc w:val="both"/>
        <w:rPr>
          <w:rFonts w:ascii="Verdana" w:hAnsi="Verdana"/>
          <w:b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 xml:space="preserve">Termin realizacji umowy: ………….… dni od daty podpisania umowy </w:t>
      </w:r>
    </w:p>
    <w:p w14:paraId="1438AE6C" w14:textId="77777777" w:rsidR="00ED2414" w:rsidRPr="00ED2414" w:rsidRDefault="00ED2414" w:rsidP="00ED2414">
      <w:pPr>
        <w:suppressAutoHyphens/>
        <w:ind w:right="-47"/>
        <w:jc w:val="both"/>
        <w:rPr>
          <w:rFonts w:ascii="Verdana" w:hAnsi="Verdana"/>
          <w:b/>
          <w:sz w:val="18"/>
          <w:szCs w:val="18"/>
          <w:lang w:eastAsia="zh-CN"/>
        </w:rPr>
      </w:pPr>
    </w:p>
    <w:p w14:paraId="5D88290B" w14:textId="77777777" w:rsidR="00ED2414" w:rsidRPr="00ED2414" w:rsidRDefault="00ED2414" w:rsidP="00ED2414">
      <w:pPr>
        <w:suppressAutoHyphens/>
        <w:ind w:right="-47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 xml:space="preserve">Termin płatności: </w:t>
      </w:r>
      <w:r w:rsidRPr="00ED2414">
        <w:rPr>
          <w:rFonts w:ascii="Verdana" w:hAnsi="Verdana"/>
          <w:sz w:val="18"/>
          <w:szCs w:val="18"/>
          <w:lang w:eastAsia="zh-CN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B9B7398" w14:textId="77777777" w:rsidR="00ED2414" w:rsidRPr="00ED2414" w:rsidRDefault="00ED2414" w:rsidP="00ED2414">
      <w:pPr>
        <w:suppressAutoHyphens/>
        <w:ind w:right="-47"/>
        <w:jc w:val="both"/>
        <w:rPr>
          <w:rFonts w:ascii="Verdana" w:hAnsi="Verdana"/>
          <w:sz w:val="18"/>
          <w:szCs w:val="18"/>
          <w:lang w:eastAsia="zh-CN"/>
        </w:rPr>
      </w:pPr>
    </w:p>
    <w:p w14:paraId="25AE7DF0" w14:textId="77777777" w:rsidR="00ED2414" w:rsidRPr="00ED2414" w:rsidRDefault="00ED2414" w:rsidP="00ED2414">
      <w:pPr>
        <w:suppressAutoHyphens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u w:val="single"/>
          <w:lang w:eastAsia="zh-CN"/>
        </w:rPr>
        <w:t>Jednocześnie oświadczamy, że:</w:t>
      </w:r>
    </w:p>
    <w:p w14:paraId="3222335C" w14:textId="77777777" w:rsidR="00ED2414" w:rsidRPr="00ED2414" w:rsidRDefault="00ED2414" w:rsidP="00ED2414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ED2414">
        <w:rPr>
          <w:rFonts w:ascii="Verdana" w:hAnsi="Verdana"/>
          <w:sz w:val="18"/>
          <w:szCs w:val="18"/>
          <w:lang w:eastAsia="zh-CN"/>
        </w:rPr>
        <w:t xml:space="preserve"> </w:t>
      </w:r>
    </w:p>
    <w:p w14:paraId="65191BB9" w14:textId="77777777" w:rsidR="00ED2414" w:rsidRPr="00ED2414" w:rsidRDefault="00ED2414" w:rsidP="00ED241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SWZ</w:t>
      </w:r>
      <w:r w:rsidRPr="00ED2414"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D2414">
        <w:rPr>
          <w:rFonts w:ascii="Verdana" w:hAnsi="Verdana"/>
          <w:sz w:val="18"/>
          <w:szCs w:val="18"/>
          <w:lang w:eastAsia="ar-SA"/>
        </w:rPr>
        <w:t>zamawiającego</w:t>
      </w:r>
      <w:r w:rsidRPr="00ED2414">
        <w:rPr>
          <w:rFonts w:ascii="Verdana" w:hAnsi="Verdana"/>
          <w:sz w:val="18"/>
          <w:szCs w:val="18"/>
          <w:lang w:eastAsia="zh-CN"/>
        </w:rPr>
        <w:t xml:space="preserve"> i nie wnosimy do nich żadnych zastrzeżeń.</w:t>
      </w:r>
    </w:p>
    <w:p w14:paraId="0F49771B" w14:textId="77777777" w:rsidR="00ED2414" w:rsidRPr="00ED2414" w:rsidRDefault="00ED2414" w:rsidP="00ED241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 xml:space="preserve">Oświadczamy, ze jesteśmy mikro/małym/średnim/dużym przedsiębiorstwem </w:t>
      </w:r>
      <w:r w:rsidRPr="00ED2414">
        <w:rPr>
          <w:rFonts w:ascii="Verdana" w:hAnsi="Verdana"/>
          <w:b/>
          <w:sz w:val="18"/>
          <w:szCs w:val="18"/>
          <w:vertAlign w:val="superscript"/>
          <w:lang w:eastAsia="zh-CN"/>
        </w:rPr>
        <w:footnoteReference w:id="1"/>
      </w:r>
      <w:r w:rsidRPr="00ED2414">
        <w:rPr>
          <w:rFonts w:ascii="Verdana" w:hAnsi="Verdana"/>
          <w:b/>
          <w:sz w:val="18"/>
          <w:szCs w:val="18"/>
          <w:lang w:eastAsia="zh-CN"/>
        </w:rPr>
        <w:t>*</w:t>
      </w:r>
    </w:p>
    <w:p w14:paraId="106AF3B2" w14:textId="77777777" w:rsidR="00ED2414" w:rsidRPr="00ED2414" w:rsidRDefault="00ED2414" w:rsidP="00ED241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 xml:space="preserve">oświadczamy, że oferta została sporządzona na podstawie: SWZ, dokumentacji projektowej i przetargowej, </w:t>
      </w:r>
      <w:proofErr w:type="spellStart"/>
      <w:r w:rsidRPr="00ED2414">
        <w:rPr>
          <w:rFonts w:ascii="Verdana" w:hAnsi="Verdana"/>
          <w:sz w:val="18"/>
          <w:szCs w:val="18"/>
          <w:lang w:eastAsia="zh-CN"/>
        </w:rPr>
        <w:t>STWiORB</w:t>
      </w:r>
      <w:proofErr w:type="spellEnd"/>
      <w:r w:rsidRPr="00ED2414">
        <w:rPr>
          <w:rFonts w:ascii="Verdana" w:hAnsi="Verdana"/>
          <w:sz w:val="18"/>
          <w:szCs w:val="18"/>
          <w:lang w:eastAsia="zh-CN"/>
        </w:rPr>
        <w:t xml:space="preserve"> a oferowana cena obejmuje cały zakres robót objętych przedmiotem zamówienia, które wykonamy zgodnie z zasadami sztuki budowlanej.</w:t>
      </w:r>
    </w:p>
    <w:p w14:paraId="72139F92" w14:textId="77777777" w:rsidR="00ED2414" w:rsidRPr="00ED2414" w:rsidRDefault="00ED2414" w:rsidP="00ED241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5DD8ECF" w14:textId="77777777" w:rsidR="00ED2414" w:rsidRPr="00ED2414" w:rsidRDefault="00ED2414" w:rsidP="00ED241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</w:t>
      </w:r>
      <w:r w:rsidRPr="00ED2414">
        <w:rPr>
          <w:rFonts w:ascii="Verdana" w:hAnsi="Verdana"/>
          <w:sz w:val="18"/>
          <w:szCs w:val="18"/>
          <w:lang w:eastAsia="ar-SA"/>
        </w:rPr>
        <w:lastRenderedPageBreak/>
        <w:t xml:space="preserve">projektowej, a </w:t>
      </w:r>
      <w:r w:rsidRPr="00ED2414">
        <w:rPr>
          <w:rFonts w:ascii="Verdana" w:hAnsi="Verdana"/>
          <w:bCs/>
          <w:iCs/>
          <w:sz w:val="18"/>
          <w:szCs w:val="18"/>
          <w:lang w:eastAsia="zh-CN"/>
        </w:rPr>
        <w:t xml:space="preserve">w toku realizacji przedmiotu umowy wyrażamy zgodę przeprowadzić procedurę zatwierdzenia </w:t>
      </w:r>
      <w:r w:rsidRPr="00ED2414">
        <w:rPr>
          <w:rFonts w:ascii="Verdana" w:hAnsi="Verdana"/>
          <w:b/>
          <w:bCs/>
          <w:sz w:val="18"/>
          <w:szCs w:val="18"/>
          <w:lang w:eastAsia="zh-CN"/>
        </w:rPr>
        <w:t xml:space="preserve">„KARTY ZATWIERDZENIA / ZAMIANY MATERIAŁÓW I URZĄDZEŃ DO WBUDOWANIA”  </w:t>
      </w:r>
      <w:r w:rsidRPr="00ED2414">
        <w:rPr>
          <w:rFonts w:ascii="Verdana" w:hAnsi="Verdana"/>
          <w:bCs/>
          <w:iCs/>
          <w:sz w:val="18"/>
          <w:szCs w:val="18"/>
          <w:lang w:eastAsia="zh-CN"/>
        </w:rPr>
        <w:t>zgodnie z zapisami SWZ.</w:t>
      </w:r>
    </w:p>
    <w:p w14:paraId="4FBC9542" w14:textId="77777777" w:rsidR="00ED2414" w:rsidRPr="00ED2414" w:rsidRDefault="00ED2414" w:rsidP="00ED2414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 w:rsidRPr="00ED2414"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 w:rsidRPr="00ED2414">
        <w:rPr>
          <w:rFonts w:ascii="Verdana" w:hAnsi="Verdana"/>
          <w:bCs/>
          <w:iCs/>
          <w:sz w:val="18"/>
          <w:szCs w:val="18"/>
          <w:lang w:eastAsia="ar-SA"/>
        </w:rPr>
        <w:t>a</w:t>
      </w:r>
      <w:r w:rsidRPr="00ED2414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 w:rsidRPr="00ED2414"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 w:rsidRPr="00ED2414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 :</w:t>
      </w:r>
    </w:p>
    <w:p w14:paraId="10B6DAC6" w14:textId="77777777" w:rsidR="00ED2414" w:rsidRPr="00ED2414" w:rsidRDefault="00ED2414" w:rsidP="00ED2414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Cs/>
          <w:iCs/>
          <w:sz w:val="18"/>
          <w:szCs w:val="18"/>
          <w:lang w:eastAsia="zh-CN"/>
        </w:rPr>
        <w:t>a.</w:t>
      </w:r>
      <w:r w:rsidRPr="00ED2414">
        <w:rPr>
          <w:rFonts w:ascii="Verdana" w:hAnsi="Verdana"/>
          <w:bCs/>
          <w:iCs/>
          <w:sz w:val="18"/>
          <w:szCs w:val="18"/>
          <w:lang w:val="x-none" w:eastAsia="zh-CN"/>
        </w:rPr>
        <w:t>parametry  techniczne, użytkowe i eksploatacyjne są co najmniej takie same lub lepsze od parametrów wymienionych w dokumentacji projektowej,</w:t>
      </w:r>
    </w:p>
    <w:p w14:paraId="51F39095" w14:textId="77777777" w:rsidR="00ED2414" w:rsidRPr="00ED2414" w:rsidRDefault="00ED2414" w:rsidP="00ED2414">
      <w:pPr>
        <w:tabs>
          <w:tab w:val="left" w:pos="1440"/>
        </w:tabs>
        <w:suppressAutoHyphens/>
        <w:ind w:left="357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Cs/>
          <w:iCs/>
          <w:sz w:val="18"/>
          <w:szCs w:val="18"/>
          <w:lang w:eastAsia="zh-CN"/>
        </w:rPr>
        <w:t>b.</w:t>
      </w:r>
      <w:r w:rsidRPr="00ED2414">
        <w:rPr>
          <w:rFonts w:ascii="Verdana" w:hAnsi="Verdana"/>
          <w:bCs/>
          <w:iCs/>
          <w:sz w:val="18"/>
          <w:szCs w:val="18"/>
          <w:lang w:val="x-none" w:eastAsia="zh-CN"/>
        </w:rPr>
        <w:t>geometria, faktura, kolorystyka urządzeń i materiałów nie wpływa na przyjęte rozwiązania architektoniczno-konstrukcyjne,</w:t>
      </w:r>
    </w:p>
    <w:p w14:paraId="07FE75E1" w14:textId="77777777" w:rsidR="00ED2414" w:rsidRPr="00ED2414" w:rsidRDefault="00ED2414" w:rsidP="00ED2414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18"/>
          <w:szCs w:val="18"/>
          <w:lang w:val="x-none" w:eastAsia="zh-CN"/>
        </w:rPr>
      </w:pPr>
      <w:r w:rsidRPr="00ED2414">
        <w:rPr>
          <w:rFonts w:ascii="Verdana" w:hAnsi="Verdana"/>
          <w:bCs/>
          <w:iCs/>
          <w:sz w:val="18"/>
          <w:szCs w:val="18"/>
          <w:lang w:eastAsia="zh-CN"/>
        </w:rPr>
        <w:t>c.</w:t>
      </w:r>
      <w:r w:rsidRPr="00ED2414">
        <w:rPr>
          <w:rFonts w:ascii="Verdana" w:hAnsi="Verdana"/>
          <w:bCs/>
          <w:iCs/>
          <w:sz w:val="18"/>
          <w:szCs w:val="18"/>
          <w:lang w:val="x-none" w:eastAsia="zh-CN"/>
        </w:rPr>
        <w:t>nie prowadzą do zmiany rozwiązań projektowych,</w:t>
      </w:r>
    </w:p>
    <w:p w14:paraId="47FCF2BC" w14:textId="77777777" w:rsidR="00ED2414" w:rsidRPr="00ED2414" w:rsidRDefault="00ED2414" w:rsidP="00ED2414">
      <w:pPr>
        <w:tabs>
          <w:tab w:val="left" w:pos="1440"/>
        </w:tabs>
        <w:suppressAutoHyphens/>
        <w:ind w:left="357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D2414">
        <w:rPr>
          <w:rFonts w:ascii="Verdana" w:hAnsi="Verdana"/>
          <w:bCs/>
          <w:iCs/>
          <w:sz w:val="18"/>
          <w:szCs w:val="18"/>
          <w:lang w:eastAsia="zh-CN"/>
        </w:rPr>
        <w:t xml:space="preserve">d. </w:t>
      </w:r>
      <w:r w:rsidRPr="00ED2414">
        <w:rPr>
          <w:rFonts w:ascii="Verdana" w:hAnsi="Verdana"/>
          <w:bCs/>
          <w:iCs/>
          <w:sz w:val="18"/>
          <w:szCs w:val="18"/>
          <w:lang w:val="x-none" w:eastAsia="zh-CN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DF8E067" w14:textId="77777777" w:rsidR="00ED2414" w:rsidRPr="00ED2414" w:rsidRDefault="00ED2414" w:rsidP="00ED2414">
      <w:pPr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bCs/>
          <w:iCs/>
          <w:sz w:val="18"/>
          <w:szCs w:val="18"/>
          <w:lang w:eastAsia="zh-CN"/>
        </w:rPr>
        <w:t>7. Ośw</w:t>
      </w:r>
      <w:r w:rsidRPr="00ED2414">
        <w:rPr>
          <w:rFonts w:ascii="Verdana" w:hAnsi="Verdana"/>
          <w:color w:val="000000"/>
          <w:sz w:val="18"/>
          <w:szCs w:val="18"/>
          <w:lang w:eastAsia="zh-CN"/>
        </w:rPr>
        <w:t>iadczam, że wypełniłem obowiązki informacyjne przewidziane w art. 13 lub art. 14 RODO</w:t>
      </w:r>
      <w:r w:rsidRPr="00ED2414">
        <w:rPr>
          <w:rFonts w:ascii="Verdana" w:hAnsi="Verdana"/>
          <w:sz w:val="18"/>
          <w:szCs w:val="18"/>
          <w:lang w:eastAsia="zh-CN"/>
        </w:rPr>
        <w:t>*</w:t>
      </w:r>
      <w:r w:rsidRPr="00ED2414">
        <w:rPr>
          <w:rFonts w:ascii="Verdana" w:hAnsi="Verdana"/>
          <w:color w:val="000000"/>
          <w:sz w:val="18"/>
          <w:szCs w:val="18"/>
          <w:lang w:eastAsia="zh-CN"/>
        </w:rPr>
        <w:t xml:space="preserve"> wobec osób fizycznych, </w:t>
      </w:r>
      <w:r w:rsidRPr="00ED2414">
        <w:rPr>
          <w:rFonts w:ascii="Verdana" w:hAnsi="Verdana"/>
          <w:sz w:val="18"/>
          <w:szCs w:val="18"/>
          <w:lang w:eastAsia="zh-CN"/>
        </w:rPr>
        <w:t>od których dane osobowe bezpośrednio lub pośrednio pozyskałem</w:t>
      </w:r>
      <w:r w:rsidRPr="00ED2414">
        <w:rPr>
          <w:rFonts w:ascii="Verdana" w:hAnsi="Verdana"/>
          <w:color w:val="000000"/>
          <w:sz w:val="18"/>
          <w:szCs w:val="18"/>
          <w:lang w:eastAsia="zh-CN"/>
        </w:rPr>
        <w:t xml:space="preserve"> w celu ubiegania się o udzielenie zamówienia publicznego w niniejszym postępowaniu</w:t>
      </w:r>
      <w:r w:rsidRPr="00ED2414">
        <w:rPr>
          <w:rFonts w:ascii="Verdana" w:hAnsi="Verdana"/>
          <w:sz w:val="18"/>
          <w:szCs w:val="18"/>
          <w:lang w:eastAsia="zh-CN"/>
        </w:rPr>
        <w:t xml:space="preserve">.* * </w:t>
      </w:r>
    </w:p>
    <w:p w14:paraId="5FC59B8B" w14:textId="77777777" w:rsidR="00ED2414" w:rsidRPr="00ED2414" w:rsidRDefault="00ED2414" w:rsidP="00ED2414">
      <w:p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AED1251" w14:textId="77777777" w:rsidR="00ED2414" w:rsidRPr="00ED2414" w:rsidRDefault="00ED2414" w:rsidP="00ED2414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ED2414">
        <w:rPr>
          <w:rFonts w:ascii="Verdana" w:eastAsia="Calibri" w:hAnsi="Verdana"/>
          <w:sz w:val="18"/>
          <w:szCs w:val="18"/>
          <w:lang w:eastAsia="zh-CN"/>
        </w:rPr>
        <w:t>**</w:t>
      </w:r>
      <w:r w:rsidRPr="00ED2414">
        <w:rPr>
          <w:rFonts w:ascii="Verdana" w:eastAsia="Calibri" w:hAnsi="Verdana"/>
          <w:color w:val="000000"/>
          <w:sz w:val="18"/>
          <w:szCs w:val="18"/>
          <w:lang w:eastAsia="zh-CN"/>
        </w:rPr>
        <w:t xml:space="preserve">W przypadku gdy wykonawca </w:t>
      </w:r>
      <w:r w:rsidRPr="00ED2414">
        <w:rPr>
          <w:rFonts w:ascii="Verdana" w:eastAsia="Calibri" w:hAnsi="Verdana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3E479B4" w14:textId="77777777" w:rsidR="00ED2414" w:rsidRPr="00ED2414" w:rsidRDefault="00ED2414" w:rsidP="00ED2414">
      <w:pPr>
        <w:suppressAutoHyphens/>
        <w:ind w:left="142" w:hanging="142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14:paraId="5F1DC4C8" w14:textId="77777777" w:rsidR="00ED2414" w:rsidRPr="00ED2414" w:rsidRDefault="00ED2414" w:rsidP="00ED241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 xml:space="preserve">Oświadczam/y, że warunek określony w pkt. 8.2 </w:t>
      </w:r>
      <w:proofErr w:type="spellStart"/>
      <w:r w:rsidRPr="00ED2414">
        <w:rPr>
          <w:rFonts w:ascii="Verdana" w:hAnsi="Verdana"/>
          <w:b/>
          <w:sz w:val="18"/>
          <w:szCs w:val="18"/>
          <w:lang w:eastAsia="zh-CN"/>
        </w:rPr>
        <w:t>ppkt</w:t>
      </w:r>
      <w:proofErr w:type="spellEnd"/>
      <w:r w:rsidRPr="00ED2414">
        <w:rPr>
          <w:rFonts w:ascii="Verdana" w:hAnsi="Verdana"/>
          <w:b/>
          <w:sz w:val="18"/>
          <w:szCs w:val="18"/>
          <w:lang w:eastAsia="zh-CN"/>
        </w:rPr>
        <w:t xml:space="preserve"> 4 SWZ spełniamy osobiście/ powołujemy się na zasoby podmiotu trzeciego w następującym zakresie</w:t>
      </w:r>
      <w:r w:rsidRPr="00ED2414">
        <w:rPr>
          <w:rFonts w:ascii="Verdana" w:hAnsi="Verdana"/>
          <w:b/>
          <w:sz w:val="18"/>
          <w:szCs w:val="18"/>
          <w:vertAlign w:val="superscript"/>
          <w:lang w:eastAsia="zh-CN"/>
        </w:rPr>
        <w:footnoteReference w:id="2"/>
      </w:r>
      <w:r w:rsidRPr="00ED2414">
        <w:rPr>
          <w:rFonts w:ascii="Verdana" w:hAnsi="Verdana"/>
          <w:b/>
          <w:sz w:val="18"/>
          <w:szCs w:val="18"/>
          <w:lang w:eastAsia="zh-CN"/>
        </w:rPr>
        <w:t xml:space="preserve"> ………………………………………………………………………………………………….</w:t>
      </w:r>
    </w:p>
    <w:p w14:paraId="1413170F" w14:textId="77777777" w:rsidR="00ED2414" w:rsidRPr="00ED2414" w:rsidRDefault="00ED2414" w:rsidP="00ED241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D2414" w:rsidRPr="00ED2414" w14:paraId="1557FEE8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684B3A" w14:textId="77777777" w:rsidR="00ED2414" w:rsidRPr="00ED2414" w:rsidRDefault="00ED2414" w:rsidP="00ED2414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ED2414">
              <w:rPr>
                <w:rFonts w:ascii="Verdana" w:hAnsi="Verdana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1AD36D" w14:textId="77777777" w:rsidR="00ED2414" w:rsidRPr="00ED2414" w:rsidRDefault="00ED2414" w:rsidP="00ED2414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ED2414">
              <w:rPr>
                <w:rFonts w:ascii="Verdana" w:hAnsi="Verdana"/>
                <w:sz w:val="18"/>
                <w:szCs w:val="18"/>
                <w:lang w:eastAsia="zh-CN"/>
              </w:rPr>
              <w:t xml:space="preserve">Opis części zamówienia, którą wykonawca </w:t>
            </w:r>
          </w:p>
          <w:p w14:paraId="3F2DD0E4" w14:textId="77777777" w:rsidR="00ED2414" w:rsidRPr="00ED2414" w:rsidRDefault="00ED2414" w:rsidP="00ED2414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ED2414">
              <w:rPr>
                <w:rFonts w:ascii="Verdana" w:hAnsi="Verdana"/>
                <w:sz w:val="18"/>
                <w:szCs w:val="18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3A1EE" w14:textId="77777777" w:rsidR="00ED2414" w:rsidRPr="00ED2414" w:rsidRDefault="00ED2414" w:rsidP="00ED2414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ED2414">
              <w:rPr>
                <w:rFonts w:ascii="Verdana" w:hAnsi="Verdana"/>
                <w:sz w:val="18"/>
                <w:szCs w:val="18"/>
                <w:lang w:eastAsia="zh-CN"/>
              </w:rPr>
              <w:t>Nazwa podwykonawcy</w:t>
            </w:r>
          </w:p>
        </w:tc>
      </w:tr>
      <w:tr w:rsidR="00ED2414" w:rsidRPr="00ED2414" w14:paraId="29BB4DA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DABCC8" w14:textId="77777777" w:rsidR="00ED2414" w:rsidRPr="00ED2414" w:rsidRDefault="00ED2414" w:rsidP="00ED2414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892ED4" w14:textId="77777777" w:rsidR="00ED2414" w:rsidRPr="00ED2414" w:rsidRDefault="00ED2414" w:rsidP="00ED2414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663B1" w14:textId="77777777" w:rsidR="00ED2414" w:rsidRPr="00ED2414" w:rsidRDefault="00ED2414" w:rsidP="00ED2414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</w:tbl>
    <w:p w14:paraId="119DC22D" w14:textId="77777777" w:rsidR="00ED2414" w:rsidRPr="00ED2414" w:rsidRDefault="00ED2414" w:rsidP="00ED241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ED2414">
        <w:rPr>
          <w:rFonts w:ascii="Verdana" w:hAnsi="Verdana"/>
          <w:b/>
          <w:sz w:val="18"/>
          <w:szCs w:val="18"/>
          <w:lang w:eastAsia="zh-CN"/>
        </w:rPr>
        <w:t xml:space="preserve">Oświadczenie, w przypadku </w:t>
      </w:r>
      <w:r w:rsidRPr="00ED2414">
        <w:rPr>
          <w:rFonts w:ascii="Verdana" w:hAnsi="Verdana"/>
          <w:b/>
          <w:sz w:val="18"/>
          <w:szCs w:val="18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ED2414">
        <w:rPr>
          <w:rFonts w:ascii="Verdana" w:hAnsi="Verdana"/>
          <w:sz w:val="18"/>
          <w:szCs w:val="18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D2414" w:rsidRPr="00ED2414" w14:paraId="0789C017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C2F0406" w14:textId="77777777" w:rsidR="00ED2414" w:rsidRPr="00ED2414" w:rsidRDefault="00ED2414" w:rsidP="00ED2414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ED2414">
              <w:rPr>
                <w:rFonts w:ascii="Verdana" w:hAnsi="Verdana"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BA458D" w14:textId="77777777" w:rsidR="00ED2414" w:rsidRPr="00ED2414" w:rsidRDefault="00ED2414" w:rsidP="00ED2414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ED2414">
              <w:rPr>
                <w:rFonts w:ascii="Verdana" w:hAnsi="Verdana"/>
                <w:sz w:val="18"/>
                <w:szCs w:val="18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B174E" w14:textId="77777777" w:rsidR="00ED2414" w:rsidRPr="00ED2414" w:rsidRDefault="00ED2414" w:rsidP="00ED2414">
            <w:pPr>
              <w:suppressAutoHyphens/>
              <w:autoSpaceDE w:val="0"/>
              <w:jc w:val="center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ED2414">
              <w:rPr>
                <w:rFonts w:ascii="Verdana" w:hAnsi="Verdana"/>
                <w:sz w:val="18"/>
                <w:szCs w:val="18"/>
                <w:lang w:eastAsia="zh-CN"/>
              </w:rPr>
              <w:t xml:space="preserve">Robota budowlana (zakres), który wykonają poszczególni wykonawcy </w:t>
            </w:r>
          </w:p>
        </w:tc>
      </w:tr>
      <w:tr w:rsidR="00ED2414" w:rsidRPr="00ED2414" w14:paraId="663D13C8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A9AE109" w14:textId="77777777" w:rsidR="00ED2414" w:rsidRPr="00ED2414" w:rsidRDefault="00ED2414" w:rsidP="00ED2414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ED2414">
              <w:rPr>
                <w:rFonts w:ascii="Verdana" w:hAnsi="Verdana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B7F654" w14:textId="77777777" w:rsidR="00ED2414" w:rsidRPr="00ED2414" w:rsidRDefault="00ED2414" w:rsidP="00ED2414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1C91C" w14:textId="77777777" w:rsidR="00ED2414" w:rsidRPr="00ED2414" w:rsidRDefault="00ED2414" w:rsidP="00ED2414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  <w:tr w:rsidR="00ED2414" w:rsidRPr="00ED2414" w14:paraId="092687C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02CCCFA" w14:textId="77777777" w:rsidR="00ED2414" w:rsidRPr="00ED2414" w:rsidRDefault="00ED2414" w:rsidP="00ED2414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  <w:lang w:eastAsia="zh-CN"/>
              </w:rPr>
            </w:pPr>
            <w:r w:rsidRPr="00ED2414">
              <w:rPr>
                <w:rFonts w:ascii="Verdana" w:hAnsi="Verdana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1C06D2F" w14:textId="77777777" w:rsidR="00ED2414" w:rsidRPr="00ED2414" w:rsidRDefault="00ED2414" w:rsidP="00ED2414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9802A" w14:textId="77777777" w:rsidR="00ED2414" w:rsidRPr="00ED2414" w:rsidRDefault="00ED2414" w:rsidP="00ED2414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  <w:lang w:eastAsia="zh-CN"/>
              </w:rPr>
            </w:pPr>
          </w:p>
        </w:tc>
      </w:tr>
    </w:tbl>
    <w:p w14:paraId="26349452" w14:textId="77777777" w:rsidR="00ED2414" w:rsidRPr="00ED2414" w:rsidRDefault="00ED2414" w:rsidP="00ED2414">
      <w:pPr>
        <w:suppressAutoHyphens/>
        <w:jc w:val="both"/>
        <w:rPr>
          <w:rFonts w:ascii="Verdana" w:hAnsi="Verdana"/>
          <w:sz w:val="18"/>
          <w:szCs w:val="18"/>
          <w:lang w:eastAsia="zh-CN"/>
        </w:rPr>
      </w:pPr>
    </w:p>
    <w:p w14:paraId="6AF67DCE" w14:textId="77777777" w:rsidR="00ED2414" w:rsidRPr="00ED2414" w:rsidRDefault="00ED2414" w:rsidP="00ED2414">
      <w:pPr>
        <w:numPr>
          <w:ilvl w:val="0"/>
          <w:numId w:val="6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Upoważnionymi do reprezentowania naszej firmy są następujące osoby:</w:t>
      </w:r>
    </w:p>
    <w:p w14:paraId="0D4535D6" w14:textId="77777777" w:rsidR="00ED2414" w:rsidRPr="00ED2414" w:rsidRDefault="00ED2414" w:rsidP="00ED2414">
      <w:pPr>
        <w:keepNext/>
        <w:numPr>
          <w:ilvl w:val="0"/>
          <w:numId w:val="7"/>
        </w:numPr>
        <w:suppressAutoHyphens/>
        <w:spacing w:before="240" w:after="60"/>
        <w:outlineLvl w:val="0"/>
        <w:rPr>
          <w:rFonts w:ascii="Verdana" w:hAnsi="Verdana" w:cs="Arial"/>
          <w:b/>
          <w:bCs/>
          <w:kern w:val="32"/>
          <w:sz w:val="18"/>
          <w:szCs w:val="18"/>
          <w:lang w:eastAsia="zh-CN"/>
        </w:rPr>
      </w:pPr>
      <w:r w:rsidRPr="00ED2414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  <w:t>Imię i Nazwisko</w:t>
      </w:r>
      <w:r w:rsidRPr="00ED2414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ED2414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ED2414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ED2414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ED2414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ED2414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  <w:r w:rsidRPr="00ED2414">
        <w:rPr>
          <w:rFonts w:ascii="Verdana" w:hAnsi="Verdana"/>
          <w:b/>
          <w:bCs/>
          <w:kern w:val="32"/>
          <w:sz w:val="18"/>
          <w:szCs w:val="18"/>
          <w:lang w:eastAsia="zh-CN"/>
        </w:rPr>
        <w:tab/>
      </w:r>
    </w:p>
    <w:p w14:paraId="2C08FB4C" w14:textId="77777777" w:rsidR="00ED2414" w:rsidRPr="00ED2414" w:rsidRDefault="00ED2414" w:rsidP="00ED2414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 xml:space="preserve">.............................................................................................................. </w:t>
      </w:r>
      <w:r w:rsidRPr="00ED2414">
        <w:rPr>
          <w:rFonts w:ascii="Verdana" w:hAnsi="Verdana"/>
          <w:sz w:val="18"/>
          <w:szCs w:val="18"/>
          <w:lang w:eastAsia="zh-CN"/>
        </w:rPr>
        <w:tab/>
      </w:r>
      <w:r w:rsidRPr="00ED2414">
        <w:rPr>
          <w:rFonts w:ascii="Verdana" w:hAnsi="Verdana"/>
          <w:sz w:val="18"/>
          <w:szCs w:val="18"/>
          <w:lang w:eastAsia="zh-CN"/>
        </w:rPr>
        <w:tab/>
        <w:t xml:space="preserve"> </w:t>
      </w:r>
    </w:p>
    <w:p w14:paraId="6F9D5285" w14:textId="77777777" w:rsidR="00ED2414" w:rsidRPr="00ED2414" w:rsidRDefault="00ED2414" w:rsidP="00ED2414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rFonts w:ascii="Verdana" w:hAnsi="Verdana"/>
          <w:sz w:val="18"/>
          <w:szCs w:val="18"/>
          <w:lang w:eastAsia="zh-CN"/>
        </w:rPr>
      </w:pPr>
    </w:p>
    <w:p w14:paraId="0173B633" w14:textId="77777777" w:rsidR="00ED2414" w:rsidRPr="00ED2414" w:rsidRDefault="00ED2414" w:rsidP="00ED2414">
      <w:pPr>
        <w:numPr>
          <w:ilvl w:val="0"/>
          <w:numId w:val="6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upoważnienie dla powyżej wskazanych osób wynika z następującego (</w:t>
      </w:r>
      <w:proofErr w:type="spellStart"/>
      <w:r w:rsidRPr="00ED2414">
        <w:rPr>
          <w:rFonts w:ascii="Verdana" w:hAnsi="Verdana"/>
          <w:sz w:val="18"/>
          <w:szCs w:val="18"/>
          <w:lang w:eastAsia="zh-CN"/>
        </w:rPr>
        <w:t>ych</w:t>
      </w:r>
      <w:proofErr w:type="spellEnd"/>
      <w:r w:rsidRPr="00ED2414">
        <w:rPr>
          <w:rFonts w:ascii="Verdana" w:hAnsi="Verdana"/>
          <w:sz w:val="18"/>
          <w:szCs w:val="18"/>
          <w:lang w:eastAsia="zh-CN"/>
        </w:rPr>
        <w:t>) dokumentu(ów)</w:t>
      </w:r>
    </w:p>
    <w:p w14:paraId="4F217BFF" w14:textId="77777777" w:rsidR="00ED2414" w:rsidRPr="00ED2414" w:rsidRDefault="00ED2414" w:rsidP="00ED2414">
      <w:p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…………………………………………………………………...........................……które dołączamy do oferty.</w:t>
      </w:r>
    </w:p>
    <w:p w14:paraId="529ECBB0" w14:textId="77777777" w:rsidR="00ED2414" w:rsidRPr="00ED2414" w:rsidRDefault="00ED2414" w:rsidP="00ED2414">
      <w:pPr>
        <w:numPr>
          <w:ilvl w:val="0"/>
          <w:numId w:val="6"/>
        </w:numPr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załącznikami do niniejszej oferty są:</w:t>
      </w:r>
    </w:p>
    <w:p w14:paraId="30F91361" w14:textId="77777777" w:rsidR="00ED2414" w:rsidRPr="00ED2414" w:rsidRDefault="00ED2414" w:rsidP="00ED2414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………………………………………………………………………………………….</w:t>
      </w:r>
    </w:p>
    <w:p w14:paraId="5E692E0D" w14:textId="77777777" w:rsidR="00ED2414" w:rsidRPr="00ED2414" w:rsidRDefault="00ED2414" w:rsidP="00ED2414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……………………………………………..……………………………………………</w:t>
      </w:r>
    </w:p>
    <w:p w14:paraId="0418A34F" w14:textId="77777777" w:rsidR="00ED2414" w:rsidRPr="00ED2414" w:rsidRDefault="00ED2414" w:rsidP="00ED2414">
      <w:pPr>
        <w:numPr>
          <w:ilvl w:val="1"/>
          <w:numId w:val="8"/>
        </w:num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ED2414">
        <w:rPr>
          <w:rFonts w:ascii="Verdana" w:hAnsi="Verdana"/>
          <w:sz w:val="18"/>
          <w:szCs w:val="18"/>
          <w:lang w:eastAsia="zh-CN"/>
        </w:rPr>
        <w:t>...............................................................................</w:t>
      </w:r>
    </w:p>
    <w:p w14:paraId="403DC778" w14:textId="77777777" w:rsidR="00ED2414" w:rsidRPr="00ED2414" w:rsidRDefault="00ED2414" w:rsidP="00ED2414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</w:pPr>
      <w:r w:rsidRPr="00ED2414"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  <w:t>Dokument należy sporządzić w postaci elektronicznej i podpisać kwalifikowanym</w:t>
      </w:r>
    </w:p>
    <w:p w14:paraId="72377C2B" w14:textId="59FA28A9" w:rsidR="00FE545C" w:rsidRPr="00ED2414" w:rsidRDefault="00ED2414" w:rsidP="00ED2414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</w:pPr>
      <w:r w:rsidRPr="00ED2414">
        <w:rPr>
          <w:rFonts w:ascii="Verdana" w:hAnsi="Verdana"/>
          <w:bCs/>
          <w:i/>
          <w:iCs/>
          <w:color w:val="FF0000"/>
          <w:sz w:val="18"/>
          <w:szCs w:val="18"/>
          <w:lang w:eastAsia="zh-CN"/>
        </w:rPr>
        <w:t>podpisem elektronicznym lub podpisem zaufanym lub podpisem osobistym.</w:t>
      </w:r>
    </w:p>
    <w:sectPr w:rsidR="00FE545C" w:rsidRPr="00ED24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90BAB" w14:textId="77777777" w:rsidR="001A19E2" w:rsidRDefault="001A19E2">
      <w:r>
        <w:separator/>
      </w:r>
    </w:p>
  </w:endnote>
  <w:endnote w:type="continuationSeparator" w:id="0">
    <w:p w14:paraId="3F5F5AA4" w14:textId="77777777" w:rsidR="001A19E2" w:rsidRDefault="001A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47F45" w14:textId="77777777" w:rsidR="002964F8" w:rsidRDefault="002964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6C3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AA37A" w14:textId="77777777" w:rsidR="002964F8" w:rsidRDefault="002964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44F99" w14:textId="77777777" w:rsidR="001A19E2" w:rsidRDefault="001A19E2">
      <w:r>
        <w:separator/>
      </w:r>
    </w:p>
  </w:footnote>
  <w:footnote w:type="continuationSeparator" w:id="0">
    <w:p w14:paraId="4AEE3D41" w14:textId="77777777" w:rsidR="001A19E2" w:rsidRDefault="001A19E2">
      <w:r>
        <w:continuationSeparator/>
      </w:r>
    </w:p>
  </w:footnote>
  <w:footnote w:id="1">
    <w:p w14:paraId="39FF829D" w14:textId="77777777" w:rsidR="00ED2414" w:rsidRDefault="00ED2414" w:rsidP="00ED241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A42A6A4" w14:textId="77777777" w:rsidR="00ED2414" w:rsidRDefault="00ED2414" w:rsidP="00ED241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5C780" w14:textId="77777777" w:rsidR="002964F8" w:rsidRDefault="00296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F5114" w14:textId="2F2EB4EB" w:rsidR="00F53146" w:rsidRPr="00ED2414" w:rsidRDefault="00F53146" w:rsidP="00ED24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59342" w14:textId="77777777" w:rsidR="002964F8" w:rsidRDefault="002964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154EBB7C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6D9C96F8"/>
    <w:lvl w:ilvl="0" w:tplc="1CE84F0A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9E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19E2"/>
    <w:rsid w:val="001D4612"/>
    <w:rsid w:val="00207E98"/>
    <w:rsid w:val="002723B0"/>
    <w:rsid w:val="002964F8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09C6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D241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1327E4"/>
  <w15:chartTrackingRefBased/>
  <w15:docId w15:val="{D1E32525-B029-4935-88A0-8A180DA5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6EBCE-34D7-47C0-AF07-A0C8A34A2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706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Bożena Karkowska</cp:lastModifiedBy>
  <cp:revision>4</cp:revision>
  <cp:lastPrinted>1899-12-31T23:00:00Z</cp:lastPrinted>
  <dcterms:created xsi:type="dcterms:W3CDTF">2025-08-25T07:51:00Z</dcterms:created>
  <dcterms:modified xsi:type="dcterms:W3CDTF">2025-08-27T08:04:00Z</dcterms:modified>
</cp:coreProperties>
</file>