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C47AE" w14:textId="77777777" w:rsidR="00FB7F50" w:rsidRPr="002245BE" w:rsidRDefault="002C568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C568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C5688">
        <w:rPr>
          <w:sz w:val="22"/>
          <w:szCs w:val="22"/>
        </w:rPr>
        <w:t>2025-08-27</w:t>
      </w:r>
    </w:p>
    <w:p w14:paraId="46A6C56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6EF4561" w14:textId="77777777" w:rsidR="002C5688" w:rsidRPr="002C5688" w:rsidRDefault="002C5688" w:rsidP="00FB7F50">
      <w:pPr>
        <w:spacing w:after="40"/>
        <w:rPr>
          <w:b/>
          <w:bCs/>
          <w:sz w:val="22"/>
          <w:szCs w:val="22"/>
        </w:rPr>
      </w:pPr>
      <w:r w:rsidRPr="002C5688">
        <w:rPr>
          <w:b/>
          <w:bCs/>
          <w:sz w:val="22"/>
          <w:szCs w:val="22"/>
        </w:rPr>
        <w:t>Akademia Górniczo - Hutnicza</w:t>
      </w:r>
    </w:p>
    <w:p w14:paraId="2445489F" w14:textId="77777777" w:rsidR="002C5688" w:rsidRPr="002C5688" w:rsidRDefault="002C5688" w:rsidP="00FB7F50">
      <w:pPr>
        <w:spacing w:after="40"/>
        <w:rPr>
          <w:b/>
          <w:bCs/>
          <w:sz w:val="22"/>
          <w:szCs w:val="22"/>
        </w:rPr>
      </w:pPr>
      <w:r w:rsidRPr="002C5688">
        <w:rPr>
          <w:b/>
          <w:bCs/>
          <w:sz w:val="22"/>
          <w:szCs w:val="22"/>
        </w:rPr>
        <w:t>im. Stanisława Staszica w Krakowie</w:t>
      </w:r>
    </w:p>
    <w:p w14:paraId="10FFBFF3" w14:textId="77777777" w:rsidR="00FB7F50" w:rsidRPr="002245BE" w:rsidRDefault="002C5688" w:rsidP="00FB7F50">
      <w:pPr>
        <w:spacing w:after="40"/>
        <w:rPr>
          <w:b/>
          <w:bCs/>
          <w:sz w:val="22"/>
          <w:szCs w:val="22"/>
        </w:rPr>
      </w:pPr>
      <w:r w:rsidRPr="002C5688">
        <w:rPr>
          <w:b/>
          <w:bCs/>
          <w:sz w:val="22"/>
          <w:szCs w:val="22"/>
        </w:rPr>
        <w:t>Dział Zamówień Publicznych</w:t>
      </w:r>
    </w:p>
    <w:p w14:paraId="3E738BFE" w14:textId="77777777" w:rsidR="00FB7F50" w:rsidRPr="002245BE" w:rsidRDefault="002C5688" w:rsidP="00FB7F50">
      <w:pPr>
        <w:rPr>
          <w:sz w:val="22"/>
          <w:szCs w:val="22"/>
        </w:rPr>
      </w:pPr>
      <w:r w:rsidRPr="002C568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C5688">
        <w:rPr>
          <w:sz w:val="22"/>
          <w:szCs w:val="22"/>
        </w:rPr>
        <w:t>30</w:t>
      </w:r>
    </w:p>
    <w:p w14:paraId="71CE6A62" w14:textId="77777777" w:rsidR="00FB7F50" w:rsidRPr="002245BE" w:rsidRDefault="002C5688" w:rsidP="00FB7F50">
      <w:pPr>
        <w:rPr>
          <w:sz w:val="22"/>
          <w:szCs w:val="22"/>
        </w:rPr>
      </w:pPr>
      <w:r w:rsidRPr="002C568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C5688">
        <w:rPr>
          <w:sz w:val="22"/>
          <w:szCs w:val="22"/>
        </w:rPr>
        <w:t>Kraków</w:t>
      </w:r>
    </w:p>
    <w:p w14:paraId="16D42D0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4CF85D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C5688" w:rsidRPr="00607F9B" w14:paraId="6F715276" w14:textId="77777777" w:rsidTr="00187FC2">
        <w:trPr>
          <w:trHeight w:val="638"/>
        </w:trPr>
        <w:tc>
          <w:tcPr>
            <w:tcW w:w="959" w:type="dxa"/>
          </w:tcPr>
          <w:p w14:paraId="084F247D" w14:textId="77777777" w:rsidR="002C5688" w:rsidRPr="00607F9B" w:rsidRDefault="002C5688" w:rsidP="00187F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F378189" w14:textId="5687846B" w:rsidR="002C5688" w:rsidRPr="00607F9B" w:rsidRDefault="002C5688" w:rsidP="00187F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C5688">
              <w:rPr>
                <w:sz w:val="22"/>
                <w:szCs w:val="22"/>
              </w:rPr>
              <w:t>przetarg</w:t>
            </w:r>
            <w:r w:rsidR="007871D6">
              <w:rPr>
                <w:sz w:val="22"/>
                <w:szCs w:val="22"/>
              </w:rPr>
              <w:t>u</w:t>
            </w:r>
            <w:r w:rsidRPr="002C5688">
              <w:rPr>
                <w:sz w:val="22"/>
                <w:szCs w:val="22"/>
              </w:rPr>
              <w:t xml:space="preserve"> nieograniczon</w:t>
            </w:r>
            <w:r w:rsidR="007871D6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C5688">
              <w:rPr>
                <w:b/>
                <w:bCs/>
                <w:sz w:val="22"/>
                <w:szCs w:val="22"/>
              </w:rPr>
              <w:t xml:space="preserve">Dostawa analizatora do pomiaru sorpcji gazów i wyznaczania powierzchni BET, wielkości, objętości i rozkładu mikro- i </w:t>
            </w:r>
            <w:proofErr w:type="spellStart"/>
            <w:r w:rsidRPr="002C5688">
              <w:rPr>
                <w:b/>
                <w:bCs/>
                <w:sz w:val="22"/>
                <w:szCs w:val="22"/>
              </w:rPr>
              <w:t>mezo</w:t>
            </w:r>
            <w:proofErr w:type="spellEnd"/>
            <w:r w:rsidRPr="002C5688">
              <w:rPr>
                <w:b/>
                <w:bCs/>
                <w:sz w:val="22"/>
                <w:szCs w:val="22"/>
              </w:rPr>
              <w:t xml:space="preserve">--porów w proszkach i materiałach porowatych na potrzeby  </w:t>
            </w:r>
            <w:proofErr w:type="spellStart"/>
            <w:r w:rsidRPr="002C5688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C5688">
              <w:rPr>
                <w:b/>
                <w:sz w:val="22"/>
                <w:szCs w:val="22"/>
              </w:rPr>
              <w:t>DE-dzp.272-331/25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975761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C5688" w14:paraId="20E0DDC2" w14:textId="77777777" w:rsidTr="00187F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A3F7E75" w14:textId="77777777" w:rsidR="002C5688" w:rsidRPr="00D26ED6" w:rsidRDefault="002C5688" w:rsidP="00187FC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C5688">
              <w:rPr>
                <w:b/>
                <w:sz w:val="22"/>
                <w:szCs w:val="22"/>
              </w:rPr>
              <w:t xml:space="preserve">Anton </w:t>
            </w:r>
            <w:proofErr w:type="spellStart"/>
            <w:r w:rsidRPr="002C5688">
              <w:rPr>
                <w:b/>
                <w:sz w:val="22"/>
                <w:szCs w:val="22"/>
              </w:rPr>
              <w:t>Paar</w:t>
            </w:r>
            <w:proofErr w:type="spellEnd"/>
            <w:r w:rsidRPr="002C5688">
              <w:rPr>
                <w:b/>
                <w:sz w:val="22"/>
                <w:szCs w:val="22"/>
              </w:rPr>
              <w:t xml:space="preserve"> Poland Sp. z o.o.</w:t>
            </w:r>
          </w:p>
          <w:p w14:paraId="50E33A40" w14:textId="77777777" w:rsidR="002C5688" w:rsidRPr="009F0E5C" w:rsidRDefault="002C5688" w:rsidP="00187FC2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2C5688">
              <w:rPr>
                <w:bCs/>
                <w:sz w:val="22"/>
                <w:szCs w:val="22"/>
              </w:rPr>
              <w:t>Hołubcowa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5688">
              <w:rPr>
                <w:bCs/>
                <w:sz w:val="22"/>
                <w:szCs w:val="22"/>
              </w:rPr>
              <w:t>123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83E8ABC" w14:textId="77777777" w:rsidR="002C5688" w:rsidRPr="009F0E5C" w:rsidRDefault="002C5688" w:rsidP="00187FC2">
            <w:pPr>
              <w:jc w:val="both"/>
              <w:rPr>
                <w:bCs/>
                <w:sz w:val="22"/>
                <w:szCs w:val="22"/>
              </w:rPr>
            </w:pPr>
            <w:r w:rsidRPr="002C5688">
              <w:rPr>
                <w:bCs/>
                <w:sz w:val="22"/>
                <w:szCs w:val="22"/>
              </w:rPr>
              <w:t>02-854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5688">
              <w:rPr>
                <w:bCs/>
                <w:sz w:val="22"/>
                <w:szCs w:val="22"/>
              </w:rPr>
              <w:t>Warszawa</w:t>
            </w:r>
          </w:p>
          <w:p w14:paraId="525D0DD6" w14:textId="77777777" w:rsidR="002C5688" w:rsidRPr="00D26ED6" w:rsidRDefault="002C5688" w:rsidP="00187FC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6E8A5C7" w14:textId="37E18C38" w:rsidR="002C5688" w:rsidRDefault="002C5688" w:rsidP="00187FC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C5688">
              <w:rPr>
                <w:sz w:val="22"/>
                <w:szCs w:val="22"/>
              </w:rPr>
              <w:t>Dostaw</w:t>
            </w:r>
            <w:r w:rsidR="007871D6">
              <w:rPr>
                <w:sz w:val="22"/>
                <w:szCs w:val="22"/>
              </w:rPr>
              <w:t>ę</w:t>
            </w:r>
            <w:r w:rsidRPr="002C5688">
              <w:rPr>
                <w:sz w:val="22"/>
                <w:szCs w:val="22"/>
              </w:rPr>
              <w:t xml:space="preserve"> analizatora do pomiaru sorpcji gazów i wyznaczania powierzchni BET, wielkości, objętości i rozkładu mikro- i </w:t>
            </w:r>
            <w:proofErr w:type="spellStart"/>
            <w:r w:rsidRPr="002C5688">
              <w:rPr>
                <w:sz w:val="22"/>
                <w:szCs w:val="22"/>
              </w:rPr>
              <w:t>mezo</w:t>
            </w:r>
            <w:proofErr w:type="spellEnd"/>
            <w:r w:rsidRPr="002C5688">
              <w:rPr>
                <w:sz w:val="22"/>
                <w:szCs w:val="22"/>
              </w:rPr>
              <w:t xml:space="preserve">--porów w proszkach i materiałach porowatych na potrzeby  </w:t>
            </w:r>
            <w:proofErr w:type="spellStart"/>
            <w:r w:rsidRPr="002C5688">
              <w:rPr>
                <w:sz w:val="22"/>
                <w:szCs w:val="22"/>
              </w:rPr>
              <w:t>WIMiIP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362CB7BC" w14:textId="77777777" w:rsidR="002C5688" w:rsidRPr="00D26ED6" w:rsidRDefault="002C5688" w:rsidP="00187FC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C5688">
              <w:rPr>
                <w:b/>
                <w:sz w:val="22"/>
                <w:szCs w:val="22"/>
              </w:rPr>
              <w:t>339 357.00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C91651C" w14:textId="77777777" w:rsidR="002C5688" w:rsidRDefault="002C5688" w:rsidP="00187FC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DA8153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3738E8E6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6443ED7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CF92D6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E503724" w14:textId="77777777" w:rsidR="002B6761" w:rsidRPr="008567C7" w:rsidRDefault="002C568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568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6602EAF" w14:textId="77777777" w:rsidR="002B6761" w:rsidRPr="008567C7" w:rsidRDefault="002C568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5688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32EB9171" w14:textId="77777777" w:rsidR="002B6761" w:rsidRPr="008567C7" w:rsidRDefault="002C568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5688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123779CA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547F6C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4D2F33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BC8F3AD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C5688" w:rsidRPr="008567C7" w14:paraId="26A645CC" w14:textId="77777777" w:rsidTr="00187FC2">
        <w:tc>
          <w:tcPr>
            <w:tcW w:w="709" w:type="dxa"/>
            <w:vAlign w:val="center"/>
          </w:tcPr>
          <w:p w14:paraId="1D4B8A1C" w14:textId="77777777" w:rsidR="002C5688" w:rsidRPr="008567C7" w:rsidRDefault="002C5688" w:rsidP="00187F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568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75FE23BE" w14:textId="77777777" w:rsidR="002C5688" w:rsidRPr="002B6761" w:rsidRDefault="002C5688" w:rsidP="00187FC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C568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Anton </w:t>
            </w:r>
            <w:proofErr w:type="spellStart"/>
            <w:r w:rsidRPr="002C5688">
              <w:rPr>
                <w:rFonts w:ascii="Times New Roman" w:hAnsi="Times New Roman" w:cs="Times New Roman"/>
                <w:b/>
                <w:sz w:val="18"/>
                <w:szCs w:val="18"/>
              </w:rPr>
              <w:t>Paar</w:t>
            </w:r>
            <w:proofErr w:type="spellEnd"/>
            <w:r w:rsidRPr="002C568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Poland Sp. z o.o.</w:t>
            </w:r>
          </w:p>
          <w:p w14:paraId="31AE2C7B" w14:textId="77777777" w:rsidR="002C5688" w:rsidRPr="008567C7" w:rsidRDefault="002C5688" w:rsidP="00187FC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C5688">
              <w:rPr>
                <w:rFonts w:ascii="Times New Roman" w:hAnsi="Times New Roman" w:cs="Times New Roman"/>
                <w:bCs/>
                <w:sz w:val="18"/>
                <w:szCs w:val="18"/>
              </w:rPr>
              <w:t>Hołubcowa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5688">
              <w:rPr>
                <w:rFonts w:ascii="Times New Roman" w:hAnsi="Times New Roman" w:cs="Times New Roman"/>
                <w:bCs/>
                <w:sz w:val="18"/>
                <w:szCs w:val="18"/>
              </w:rPr>
              <w:t>123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1ED394A" w14:textId="77777777" w:rsidR="002C5688" w:rsidRPr="001B7815" w:rsidRDefault="002C5688" w:rsidP="00187FC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5688">
              <w:rPr>
                <w:rFonts w:ascii="Times New Roman" w:hAnsi="Times New Roman" w:cs="Times New Roman"/>
                <w:bCs/>
                <w:sz w:val="18"/>
                <w:szCs w:val="18"/>
              </w:rPr>
              <w:t>02-854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5688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04BB6DC1" w14:textId="77777777" w:rsidR="002C5688" w:rsidRPr="008567C7" w:rsidRDefault="002C5688" w:rsidP="00187F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568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56E3C7D" w14:textId="77777777" w:rsidR="002C5688" w:rsidRPr="008567C7" w:rsidRDefault="002C5688" w:rsidP="00187F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568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1135ACD" w14:textId="77777777" w:rsidR="002C5688" w:rsidRPr="008567C7" w:rsidRDefault="002C5688" w:rsidP="00187F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5688">
              <w:rPr>
                <w:rFonts w:ascii="Times New Roman" w:hAnsi="Times New Roman" w:cs="Times New Roman"/>
                <w:sz w:val="18"/>
                <w:szCs w:val="18"/>
              </w:rPr>
              <w:t xml:space="preserve">  6,00</w:t>
            </w:r>
          </w:p>
        </w:tc>
        <w:tc>
          <w:tcPr>
            <w:tcW w:w="1134" w:type="dxa"/>
            <w:vAlign w:val="center"/>
          </w:tcPr>
          <w:p w14:paraId="2E8F1512" w14:textId="77777777" w:rsidR="002C5688" w:rsidRPr="008567C7" w:rsidRDefault="002C5688" w:rsidP="00187F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2282446" w14:textId="77777777" w:rsidR="002C5688" w:rsidRPr="008567C7" w:rsidRDefault="002C5688" w:rsidP="00187F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90473A0" w14:textId="77777777" w:rsidR="002C5688" w:rsidRPr="008567C7" w:rsidRDefault="002C5688" w:rsidP="00187F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AD4895B" w14:textId="77777777" w:rsidR="002C5688" w:rsidRPr="008567C7" w:rsidRDefault="002C5688" w:rsidP="00187F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5688">
              <w:rPr>
                <w:rFonts w:ascii="Times New Roman" w:hAnsi="Times New Roman" w:cs="Times New Roman"/>
                <w:sz w:val="18"/>
                <w:szCs w:val="18"/>
              </w:rPr>
              <w:t xml:space="preserve">  86,00</w:t>
            </w:r>
          </w:p>
        </w:tc>
      </w:tr>
    </w:tbl>
    <w:p w14:paraId="53D05F80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BEC9AC5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EFA7FA3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010647" w14:textId="77777777" w:rsidR="00E41C5A" w:rsidRDefault="00E41C5A">
      <w:r>
        <w:separator/>
      </w:r>
    </w:p>
  </w:endnote>
  <w:endnote w:type="continuationSeparator" w:id="0">
    <w:p w14:paraId="68B442D8" w14:textId="77777777" w:rsidR="00E41C5A" w:rsidRDefault="00E41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A395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3E4B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28ADF7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4AB593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309A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6DDA9" w14:textId="77777777" w:rsidR="00E41C5A" w:rsidRDefault="00E41C5A">
      <w:r>
        <w:separator/>
      </w:r>
    </w:p>
  </w:footnote>
  <w:footnote w:type="continuationSeparator" w:id="0">
    <w:p w14:paraId="7C3CED9C" w14:textId="77777777" w:rsidR="00E41C5A" w:rsidRDefault="00E41C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511B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E948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214A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1C5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C5688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871D6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41C5A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F3BDEF"/>
  <w15:chartTrackingRefBased/>
  <w15:docId w15:val="{63899297-37F8-41EB-9033-B0922C919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213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2025-08-27T07:13:00Z</cp:lastPrinted>
  <dcterms:created xsi:type="dcterms:W3CDTF">2025-08-27T07:12:00Z</dcterms:created>
  <dcterms:modified xsi:type="dcterms:W3CDTF">2025-08-27T07:17:00Z</dcterms:modified>
</cp:coreProperties>
</file>